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588" w:rsidRPr="00A461C0" w:rsidRDefault="00EE75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1444961" r:id="rId8"/>
        </w:object>
      </w:r>
    </w:p>
    <w:p w:rsidR="00EE7588" w:rsidRPr="00D927B7" w:rsidRDefault="00EE758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EE7588" w:rsidRPr="00D927B7" w:rsidRDefault="00EE758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EE7588" w:rsidRPr="00D927B7" w:rsidRDefault="00EE758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EE7588" w:rsidRPr="00D927B7" w:rsidRDefault="00EE758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EE7588" w:rsidRDefault="00EE7588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E7588" w:rsidRDefault="00EE7588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E7588" w:rsidRPr="00A461C0" w:rsidRDefault="00EE75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EE7588" w:rsidRDefault="00EE758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E7588" w:rsidRDefault="00EE758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EE7588" w:rsidRPr="00A461C0" w:rsidRDefault="00EE758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EE7588" w:rsidRPr="00A461C0" w:rsidRDefault="00EE758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EE7588" w:rsidRDefault="00EE758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EE7588" w:rsidRPr="00A461C0" w:rsidRDefault="00EE7588" w:rsidP="00EE1455">
      <w:pPr>
        <w:pStyle w:val="Normal2"/>
        <w:rPr>
          <w:rFonts w:ascii="Times New Roman" w:hAnsi="Times New Roman"/>
          <w:b/>
          <w:szCs w:val="24"/>
        </w:rPr>
      </w:pPr>
    </w:p>
    <w:p w:rsidR="00EE7588" w:rsidRDefault="00EE758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EE7588" w:rsidRDefault="00EE7588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EE7588" w:rsidRDefault="00EE758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Pr="00297282" w:rsidRDefault="00EE7588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EE7588" w:rsidRPr="00A461C0" w:rsidRDefault="00EE758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EE7588" w:rsidRDefault="00EE7588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EE7588" w:rsidRPr="006B649A" w:rsidRDefault="00EE7588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>березень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</w:t>
      </w:r>
    </w:p>
    <w:p w:rsidR="00EE7588" w:rsidRPr="0049467A" w:rsidRDefault="00EE758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діяльності виконавчих органів Юрія КОСАРА</w:t>
      </w:r>
    </w:p>
    <w:p w:rsidR="00EE7588" w:rsidRDefault="00EE75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Pr="006E1E18" w:rsidRDefault="00EE75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EE7588" w:rsidRPr="00AB1F9E" w:rsidRDefault="00EE758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E7588" w:rsidRDefault="00EE7588">
      <w:pPr>
        <w:rPr>
          <w:lang w:val="uk-UA"/>
        </w:rPr>
      </w:pPr>
    </w:p>
    <w:p w:rsidR="00EE7588" w:rsidRDefault="00EE7588">
      <w:pPr>
        <w:rPr>
          <w:lang w:val="uk-UA"/>
        </w:rPr>
      </w:pPr>
    </w:p>
    <w:p w:rsidR="00EE7588" w:rsidRDefault="00EE7588">
      <w:pPr>
        <w:rPr>
          <w:lang w:val="uk-UA"/>
        </w:rPr>
      </w:pPr>
    </w:p>
    <w:p w:rsidR="00EE7588" w:rsidRDefault="00EE7588">
      <w:pPr>
        <w:rPr>
          <w:lang w:val="uk-UA"/>
        </w:rPr>
      </w:pPr>
    </w:p>
    <w:p w:rsidR="00EE7588" w:rsidRDefault="00EE7588">
      <w:pPr>
        <w:rPr>
          <w:lang w:val="uk-UA"/>
        </w:rPr>
      </w:pPr>
    </w:p>
    <w:p w:rsidR="00EE7588" w:rsidRDefault="00EE7588">
      <w:pPr>
        <w:rPr>
          <w:lang w:val="uk-UA"/>
        </w:rPr>
      </w:pPr>
    </w:p>
    <w:sectPr w:rsidR="00EE7588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588" w:rsidRDefault="00EE7588" w:rsidP="00EE1455">
      <w:pPr>
        <w:spacing w:after="0" w:line="240" w:lineRule="auto"/>
      </w:pPr>
      <w:r>
        <w:separator/>
      </w:r>
    </w:p>
  </w:endnote>
  <w:endnote w:type="continuationSeparator" w:id="0">
    <w:p w:rsidR="00EE7588" w:rsidRDefault="00EE758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588" w:rsidRDefault="00EE7588" w:rsidP="00EE1455">
      <w:pPr>
        <w:spacing w:after="0" w:line="240" w:lineRule="auto"/>
      </w:pPr>
      <w:r>
        <w:separator/>
      </w:r>
    </w:p>
  </w:footnote>
  <w:footnote w:type="continuationSeparator" w:id="0">
    <w:p w:rsidR="00EE7588" w:rsidRDefault="00EE758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1F32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3E3FED"/>
    <w:rsid w:val="0041052A"/>
    <w:rsid w:val="0043563E"/>
    <w:rsid w:val="004474E2"/>
    <w:rsid w:val="00447CED"/>
    <w:rsid w:val="00454E39"/>
    <w:rsid w:val="00460077"/>
    <w:rsid w:val="00484B81"/>
    <w:rsid w:val="0048639B"/>
    <w:rsid w:val="0049467A"/>
    <w:rsid w:val="004A092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74485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97759"/>
    <w:rsid w:val="008A23C6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0415E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088B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3F62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522E9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EE6012"/>
    <w:rsid w:val="00EE7588"/>
    <w:rsid w:val="00F1598C"/>
    <w:rsid w:val="00F35A2A"/>
    <w:rsid w:val="00F42C37"/>
    <w:rsid w:val="00F57BC3"/>
    <w:rsid w:val="00F623EF"/>
    <w:rsid w:val="00F774B2"/>
    <w:rsid w:val="00F8056A"/>
    <w:rsid w:val="00F82CD5"/>
    <w:rsid w:val="00F83F68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86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274</Words>
  <Characters>1563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2022-12-08T12:01:00Z</cp:lastPrinted>
  <dcterms:created xsi:type="dcterms:W3CDTF">2023-03-27T14:30:00Z</dcterms:created>
  <dcterms:modified xsi:type="dcterms:W3CDTF">2023-03-27T14:56:00Z</dcterms:modified>
</cp:coreProperties>
</file>