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A5D" w:rsidRPr="00987B48" w:rsidRDefault="00130A5D" w:rsidP="00827599">
      <w:pPr>
        <w:pStyle w:val="1"/>
        <w:jc w:val="center"/>
        <w:rPr>
          <w:rFonts w:ascii="Times New Roman" w:hAnsi="Times New Roman"/>
          <w:sz w:val="22"/>
        </w:rPr>
      </w:pPr>
      <w:r w:rsidRPr="00987B48">
        <w:rPr>
          <w:szCs w:val="24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.75pt" o:ole="" fillcolor="window">
            <v:imagedata r:id="rId5" o:title=""/>
          </v:shape>
          <o:OLEObject Type="Embed" ProgID="Paint.Picture" ShapeID="_x0000_i1025" DrawAspect="Content" ObjectID="_1740493305" r:id="rId6"/>
        </w:object>
      </w:r>
    </w:p>
    <w:p w:rsidR="00130A5D" w:rsidRPr="00987B48" w:rsidRDefault="00130A5D" w:rsidP="00827599">
      <w:pPr>
        <w:pStyle w:val="10"/>
        <w:rPr>
          <w:rFonts w:ascii="Times New Roman" w:hAnsi="Times New Roman"/>
        </w:rPr>
      </w:pPr>
      <w:r w:rsidRPr="00987B48">
        <w:rPr>
          <w:rFonts w:ascii="Times New Roman" w:hAnsi="Times New Roman"/>
        </w:rPr>
        <w:t>УКРАЇНА</w:t>
      </w:r>
    </w:p>
    <w:p w:rsidR="00130A5D" w:rsidRPr="00987B48" w:rsidRDefault="00130A5D" w:rsidP="00827599">
      <w:pPr>
        <w:pStyle w:val="11"/>
        <w:rPr>
          <w:rFonts w:ascii="Times New Roman" w:hAnsi="Times New Roman"/>
        </w:rPr>
      </w:pPr>
      <w:r w:rsidRPr="00987B48">
        <w:rPr>
          <w:rFonts w:ascii="Times New Roman" w:hAnsi="Times New Roman"/>
        </w:rPr>
        <w:t>КІЦМАНСЬКА МІСЬКА РАДА</w:t>
      </w:r>
    </w:p>
    <w:p w:rsidR="00130A5D" w:rsidRPr="00987B48" w:rsidRDefault="00130A5D" w:rsidP="00827599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Pr="00987B48">
        <w:rPr>
          <w:rFonts w:ascii="Times New Roman" w:hAnsi="Times New Roman"/>
        </w:rPr>
        <w:t xml:space="preserve"> РАЙОНУ ЧЕРНІВЕЦЬКОЇ ОБЛАСТІ</w:t>
      </w:r>
    </w:p>
    <w:p w:rsidR="00130A5D" w:rsidRPr="00987B48" w:rsidRDefault="00130A5D" w:rsidP="00827599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ВИКОНАВЧИЙ </w:t>
      </w:r>
      <w:r w:rsidRPr="00987B48">
        <w:rPr>
          <w:rFonts w:ascii="Times New Roman" w:hAnsi="Times New Roman"/>
          <w:b/>
          <w:bCs/>
          <w:sz w:val="28"/>
          <w:szCs w:val="28"/>
        </w:rPr>
        <w:t>КОМІТЕТ</w:t>
      </w:r>
    </w:p>
    <w:p w:rsidR="00130A5D" w:rsidRPr="00987B48" w:rsidRDefault="00130A5D" w:rsidP="00827599">
      <w:pPr>
        <w:pStyle w:val="Normal1"/>
        <w:jc w:val="center"/>
        <w:rPr>
          <w:rFonts w:ascii="Times New Roman" w:hAnsi="Times New Roman"/>
          <w:szCs w:val="24"/>
        </w:rPr>
      </w:pPr>
      <w:r w:rsidRPr="00987B4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987B48">
        <w:rPr>
          <w:rFonts w:ascii="Times New Roman" w:hAnsi="Times New Roman"/>
          <w:szCs w:val="24"/>
        </w:rPr>
        <w:t>Незалежності, 83, м.</w:t>
      </w:r>
      <w:r>
        <w:rPr>
          <w:rFonts w:ascii="Times New Roman" w:hAnsi="Times New Roman"/>
          <w:szCs w:val="24"/>
        </w:rPr>
        <w:t xml:space="preserve"> </w:t>
      </w:r>
      <w:r w:rsidRPr="00987B48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130A5D" w:rsidRPr="00987B48" w:rsidRDefault="00130A5D" w:rsidP="00827599">
      <w:pPr>
        <w:pStyle w:val="Normal1"/>
        <w:jc w:val="center"/>
        <w:rPr>
          <w:rFonts w:ascii="Times New Roman" w:hAnsi="Times New Roman"/>
          <w:szCs w:val="24"/>
        </w:rPr>
      </w:pPr>
      <w:r w:rsidRPr="00987B48">
        <w:rPr>
          <w:rFonts w:ascii="Times New Roman" w:hAnsi="Times New Roman"/>
          <w:szCs w:val="24"/>
        </w:rPr>
        <w:t>Email:04062127@mail.gov.ua</w:t>
      </w:r>
    </w:p>
    <w:p w:rsidR="00130A5D" w:rsidRPr="00987B48" w:rsidRDefault="00130A5D" w:rsidP="00827599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;mso-wrap-distance-top:-8e-5mm;mso-wrap-distance-bottom:-8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Oc8jDL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130A5D" w:rsidRPr="00987B48" w:rsidRDefault="00130A5D" w:rsidP="00827599">
      <w:pPr>
        <w:pStyle w:val="Normal2"/>
        <w:jc w:val="both"/>
        <w:rPr>
          <w:rFonts w:ascii="Times New Roman" w:hAnsi="Times New Roman"/>
          <w:b/>
          <w:szCs w:val="24"/>
        </w:rPr>
      </w:pPr>
      <w:r w:rsidRPr="00987B48"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130A5D" w:rsidRPr="00987B48" w:rsidRDefault="00130A5D" w:rsidP="001D1479">
      <w:pPr>
        <w:pStyle w:val="Title"/>
        <w:jc w:val="left"/>
        <w:rPr>
          <w:rFonts w:ascii="Times New Roman" w:hAnsi="Times New Roman"/>
          <w:b/>
          <w:szCs w:val="24"/>
        </w:rPr>
      </w:pPr>
    </w:p>
    <w:p w:rsidR="00130A5D" w:rsidRPr="00987B48" w:rsidRDefault="00130A5D" w:rsidP="00827599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 І Ш Е Н Н Я  № 74/3</w:t>
      </w:r>
    </w:p>
    <w:p w:rsidR="00130A5D" w:rsidRPr="00987B48" w:rsidRDefault="00130A5D" w:rsidP="00827599">
      <w:pPr>
        <w:pStyle w:val="Title"/>
        <w:rPr>
          <w:rFonts w:ascii="Times New Roman" w:hAnsi="Times New Roman"/>
          <w:b/>
          <w:szCs w:val="24"/>
        </w:rPr>
      </w:pPr>
    </w:p>
    <w:p w:rsidR="00130A5D" w:rsidRPr="00987B48" w:rsidRDefault="00130A5D" w:rsidP="00427A74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08 березня </w:t>
      </w:r>
      <w:r w:rsidRPr="00987B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3</w:t>
      </w:r>
      <w:r w:rsidRPr="00987B48">
        <w:rPr>
          <w:sz w:val="24"/>
          <w:szCs w:val="24"/>
          <w:lang w:val="uk-UA"/>
        </w:rPr>
        <w:t xml:space="preserve"> року </w:t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 xml:space="preserve">      </w:t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 xml:space="preserve">                     </w:t>
      </w:r>
      <w:r w:rsidRPr="00987B48">
        <w:rPr>
          <w:sz w:val="24"/>
          <w:szCs w:val="24"/>
          <w:lang w:val="uk-UA"/>
        </w:rPr>
        <w:t>м. Кіцмань</w:t>
      </w:r>
    </w:p>
    <w:p w:rsidR="00130A5D" w:rsidRPr="00987B48" w:rsidRDefault="00130A5D" w:rsidP="00827599">
      <w:pPr>
        <w:rPr>
          <w:sz w:val="24"/>
          <w:lang w:val="uk-UA"/>
        </w:rPr>
      </w:pPr>
    </w:p>
    <w:p w:rsidR="00130A5D" w:rsidRPr="00987B48" w:rsidRDefault="00130A5D" w:rsidP="00514741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Про</w:t>
      </w:r>
      <w:r w:rsidRPr="00987B48"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  <w:lang w:val="uk-UA"/>
        </w:rPr>
        <w:t>видачу дозволів</w:t>
      </w:r>
      <w:r w:rsidRPr="00987B48">
        <w:rPr>
          <w:b/>
          <w:sz w:val="24"/>
          <w:szCs w:val="24"/>
          <w:lang w:val="uk-UA"/>
        </w:rPr>
        <w:t xml:space="preserve"> на видалення</w:t>
      </w:r>
    </w:p>
    <w:p w:rsidR="00130A5D" w:rsidRDefault="00130A5D" w:rsidP="00E407A6">
      <w:pPr>
        <w:jc w:val="both"/>
        <w:rPr>
          <w:b/>
          <w:sz w:val="24"/>
          <w:szCs w:val="24"/>
          <w:lang w:val="uk-UA"/>
        </w:rPr>
      </w:pPr>
      <w:r w:rsidRPr="00987B48">
        <w:rPr>
          <w:b/>
          <w:sz w:val="24"/>
          <w:szCs w:val="24"/>
          <w:lang w:val="uk-UA"/>
        </w:rPr>
        <w:t>зелених насаджень</w:t>
      </w:r>
      <w:r>
        <w:rPr>
          <w:b/>
          <w:sz w:val="24"/>
          <w:szCs w:val="24"/>
          <w:lang w:val="uk-UA"/>
        </w:rPr>
        <w:t xml:space="preserve"> на примиканні вулиць </w:t>
      </w:r>
    </w:p>
    <w:p w:rsidR="00130A5D" w:rsidRDefault="00130A5D" w:rsidP="00E407A6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Незалежності  та Музична в м. Кіцмань</w:t>
      </w:r>
    </w:p>
    <w:p w:rsidR="00130A5D" w:rsidRPr="00987B48" w:rsidRDefault="00130A5D" w:rsidP="00514741">
      <w:pPr>
        <w:jc w:val="both"/>
        <w:rPr>
          <w:b/>
          <w:sz w:val="24"/>
          <w:szCs w:val="24"/>
          <w:lang w:val="uk-UA"/>
        </w:rPr>
      </w:pPr>
    </w:p>
    <w:p w:rsidR="00130A5D" w:rsidRPr="00987B48" w:rsidRDefault="00130A5D" w:rsidP="00827599">
      <w:pPr>
        <w:jc w:val="both"/>
        <w:rPr>
          <w:b/>
          <w:sz w:val="24"/>
          <w:szCs w:val="24"/>
          <w:lang w:val="uk-UA"/>
        </w:rPr>
      </w:pPr>
    </w:p>
    <w:p w:rsidR="00130A5D" w:rsidRPr="009C351C" w:rsidRDefault="00130A5D" w:rsidP="00DC71ED">
      <w:pPr>
        <w:ind w:firstLine="709"/>
        <w:jc w:val="both"/>
        <w:rPr>
          <w:sz w:val="24"/>
          <w:szCs w:val="24"/>
          <w:lang w:val="uk-UA"/>
        </w:rPr>
      </w:pPr>
      <w:r w:rsidRPr="009C351C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ПВКФ «Любодар» </w:t>
      </w:r>
      <w:r w:rsidRPr="009C351C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16.0</w:t>
      </w:r>
      <w:r w:rsidRPr="00AA3076">
        <w:rPr>
          <w:sz w:val="24"/>
          <w:szCs w:val="24"/>
          <w:lang w:val="uk-UA"/>
        </w:rPr>
        <w:t>2.202</w:t>
      </w:r>
      <w:r>
        <w:rPr>
          <w:sz w:val="24"/>
          <w:szCs w:val="24"/>
          <w:lang w:val="uk-UA"/>
        </w:rPr>
        <w:t>3</w:t>
      </w:r>
      <w:r w:rsidRPr="00AA3076">
        <w:rPr>
          <w:sz w:val="24"/>
          <w:szCs w:val="24"/>
          <w:lang w:val="uk-UA"/>
        </w:rPr>
        <w:t xml:space="preserve"> р. №</w:t>
      </w:r>
      <w:r>
        <w:rPr>
          <w:sz w:val="24"/>
          <w:szCs w:val="24"/>
          <w:lang w:val="uk-UA"/>
        </w:rPr>
        <w:t>1 про видалення двох дерев, які ростуть на примиканні вулиць Незалежності та Музична в</w:t>
      </w:r>
      <w:r w:rsidRPr="009C351C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м. Кіцмань, (вул. Незалежності, 34), </w:t>
      </w:r>
      <w:r>
        <w:rPr>
          <w:sz w:val="24"/>
          <w:szCs w:val="24"/>
          <w:shd w:val="clear" w:color="auto" w:fill="FFFFFF"/>
          <w:lang w:val="uk-UA"/>
        </w:rPr>
        <w:t>акт</w:t>
      </w:r>
      <w:r w:rsidRPr="009C351C">
        <w:rPr>
          <w:sz w:val="24"/>
          <w:szCs w:val="24"/>
          <w:shd w:val="clear" w:color="auto" w:fill="FFFFFF"/>
          <w:lang w:val="uk-UA"/>
        </w:rPr>
        <w:t xml:space="preserve"> обстеження</w:t>
      </w:r>
      <w:r>
        <w:rPr>
          <w:sz w:val="24"/>
          <w:szCs w:val="24"/>
          <w:shd w:val="clear" w:color="auto" w:fill="FFFFFF"/>
          <w:lang w:val="uk-UA"/>
        </w:rPr>
        <w:t xml:space="preserve"> </w:t>
      </w:r>
      <w:r w:rsidRPr="0095058C">
        <w:rPr>
          <w:bCs/>
          <w:color w:val="212529"/>
          <w:sz w:val="24"/>
          <w:szCs w:val="24"/>
          <w:lang w:val="uk-UA" w:eastAsia="uk-UA"/>
        </w:rPr>
        <w:t>зелених насаджень, що підлягають видаленню</w:t>
      </w:r>
      <w:r>
        <w:rPr>
          <w:sz w:val="24"/>
          <w:szCs w:val="24"/>
          <w:shd w:val="clear" w:color="auto" w:fill="FFFFFF"/>
          <w:lang w:val="uk-UA"/>
        </w:rPr>
        <w:t xml:space="preserve"> від 06.03</w:t>
      </w:r>
      <w:r w:rsidRPr="009C351C">
        <w:rPr>
          <w:sz w:val="24"/>
          <w:szCs w:val="24"/>
          <w:shd w:val="clear" w:color="auto" w:fill="FFFFFF"/>
          <w:lang w:val="uk-UA"/>
        </w:rPr>
        <w:t>.202</w:t>
      </w:r>
      <w:r>
        <w:rPr>
          <w:sz w:val="24"/>
          <w:szCs w:val="24"/>
          <w:shd w:val="clear" w:color="auto" w:fill="FFFFFF"/>
          <w:lang w:val="uk-UA"/>
        </w:rPr>
        <w:t>3</w:t>
      </w:r>
      <w:r w:rsidRPr="009C351C">
        <w:rPr>
          <w:sz w:val="24"/>
          <w:szCs w:val="24"/>
          <w:shd w:val="clear" w:color="auto" w:fill="FFFFFF"/>
          <w:lang w:val="uk-UA"/>
        </w:rPr>
        <w:t xml:space="preserve"> року №</w:t>
      </w:r>
      <w:r>
        <w:rPr>
          <w:sz w:val="24"/>
          <w:szCs w:val="24"/>
          <w:shd w:val="clear" w:color="auto" w:fill="FFFFFF"/>
          <w:lang w:val="uk-UA"/>
        </w:rPr>
        <w:t xml:space="preserve">1, керуючись </w:t>
      </w:r>
      <w:r>
        <w:rPr>
          <w:sz w:val="24"/>
          <w:szCs w:val="24"/>
          <w:lang w:val="uk-UA"/>
        </w:rPr>
        <w:t>постановою Кабінету М</w:t>
      </w:r>
      <w:r w:rsidRPr="009C351C">
        <w:rPr>
          <w:sz w:val="24"/>
          <w:szCs w:val="24"/>
          <w:lang w:val="uk-UA"/>
        </w:rPr>
        <w:t>іністрів України від 01.08.2006 р. № 1045 «Про затвердження порядку видалення дерев, кущів, газонів і квітників у населених пунктах»</w:t>
      </w:r>
      <w:r>
        <w:rPr>
          <w:sz w:val="24"/>
          <w:szCs w:val="24"/>
          <w:lang w:val="uk-UA"/>
        </w:rPr>
        <w:t xml:space="preserve"> (із змінами),  </w:t>
      </w:r>
      <w:r w:rsidRPr="009C351C">
        <w:rPr>
          <w:sz w:val="24"/>
          <w:szCs w:val="24"/>
          <w:shd w:val="clear" w:color="auto" w:fill="FFFFFF"/>
          <w:lang w:val="uk-UA"/>
        </w:rPr>
        <w:t>Постановою Кабінету Міністрів України від 11.04.2012 року № 349</w:t>
      </w:r>
      <w:r w:rsidRPr="009C351C">
        <w:rPr>
          <w:sz w:val="24"/>
          <w:szCs w:val="24"/>
          <w:lang w:val="uk-UA"/>
        </w:rPr>
        <w:t xml:space="preserve"> «</w:t>
      </w:r>
      <w:r w:rsidRPr="009C351C">
        <w:rPr>
          <w:bCs/>
          <w:sz w:val="24"/>
          <w:szCs w:val="24"/>
          <w:shd w:val="clear" w:color="auto" w:fill="FFFFFF"/>
          <w:lang w:val="uk-UA"/>
        </w:rPr>
        <w:t>Про внесення змін до Порядку видалення дерев, кущів, газонів і</w:t>
      </w:r>
      <w:r>
        <w:rPr>
          <w:bCs/>
          <w:sz w:val="24"/>
          <w:szCs w:val="24"/>
          <w:shd w:val="clear" w:color="auto" w:fill="FFFFFF"/>
          <w:lang w:val="uk-UA"/>
        </w:rPr>
        <w:t xml:space="preserve"> квітників у населених пунктах», рішенням виконавчого комітету від 21.02.2021 р. №24/2 </w:t>
      </w:r>
      <w:r w:rsidRPr="0095058C">
        <w:rPr>
          <w:bCs/>
          <w:sz w:val="24"/>
          <w:szCs w:val="24"/>
          <w:shd w:val="clear" w:color="auto" w:fill="FFFFFF"/>
          <w:lang w:val="uk-UA"/>
        </w:rPr>
        <w:t>«</w:t>
      </w:r>
      <w:r w:rsidRPr="0095058C">
        <w:rPr>
          <w:sz w:val="24"/>
          <w:szCs w:val="24"/>
          <w:lang w:val="uk-UA"/>
        </w:rPr>
        <w:t>Про створення комісії по обстеженню зелених насаджень</w:t>
      </w:r>
      <w:r>
        <w:rPr>
          <w:sz w:val="24"/>
          <w:szCs w:val="24"/>
          <w:lang w:val="uk-UA"/>
        </w:rPr>
        <w:t>,</w:t>
      </w:r>
      <w:r w:rsidRPr="0095058C">
        <w:rPr>
          <w:sz w:val="24"/>
          <w:szCs w:val="24"/>
          <w:lang w:val="uk-UA"/>
        </w:rPr>
        <w:t xml:space="preserve"> що підлягають підчищенню та видаленню</w:t>
      </w:r>
      <w:r w:rsidRPr="0095058C">
        <w:rPr>
          <w:sz w:val="24"/>
          <w:szCs w:val="24"/>
          <w:shd w:val="clear" w:color="auto" w:fill="FFFFFF"/>
          <w:lang w:val="uk-UA"/>
        </w:rPr>
        <w:t>»</w:t>
      </w:r>
      <w:r>
        <w:rPr>
          <w:sz w:val="24"/>
          <w:szCs w:val="24"/>
          <w:shd w:val="clear" w:color="auto" w:fill="FFFFFF"/>
          <w:lang w:val="uk-UA"/>
        </w:rPr>
        <w:t>,</w:t>
      </w:r>
      <w:r w:rsidRPr="0095058C">
        <w:rPr>
          <w:rFonts w:ascii="IBM Plex Serif" w:hAnsi="IBM Plex Serif"/>
          <w:b/>
          <w:sz w:val="22"/>
          <w:szCs w:val="24"/>
          <w:shd w:val="clear" w:color="auto" w:fill="FFFFFF"/>
          <w:lang w:val="uk-UA"/>
        </w:rPr>
        <w:t xml:space="preserve"> </w:t>
      </w:r>
      <w:r w:rsidRPr="009C351C">
        <w:rPr>
          <w:bCs/>
          <w:sz w:val="24"/>
          <w:szCs w:val="24"/>
          <w:lang w:val="uk-UA"/>
        </w:rPr>
        <w:t>виконавчий комітет міської ради</w:t>
      </w:r>
    </w:p>
    <w:p w:rsidR="00130A5D" w:rsidRPr="009C351C" w:rsidRDefault="00130A5D" w:rsidP="00951C31">
      <w:pPr>
        <w:jc w:val="both"/>
        <w:rPr>
          <w:sz w:val="24"/>
          <w:szCs w:val="24"/>
          <w:lang w:val="uk-UA"/>
        </w:rPr>
      </w:pPr>
    </w:p>
    <w:p w:rsidR="00130A5D" w:rsidRPr="009C351C" w:rsidRDefault="00130A5D" w:rsidP="001D1479">
      <w:pPr>
        <w:ind w:firstLine="567"/>
        <w:jc w:val="both"/>
        <w:rPr>
          <w:b/>
          <w:bCs/>
          <w:sz w:val="24"/>
          <w:szCs w:val="24"/>
          <w:lang w:val="uk-UA"/>
        </w:rPr>
      </w:pPr>
      <w:r w:rsidRPr="009C351C">
        <w:rPr>
          <w:b/>
          <w:bCs/>
          <w:sz w:val="24"/>
          <w:szCs w:val="24"/>
          <w:lang w:val="uk-UA"/>
        </w:rPr>
        <w:t>В И Р І Ш И В:</w:t>
      </w:r>
    </w:p>
    <w:p w:rsidR="00130A5D" w:rsidRPr="00987B48" w:rsidRDefault="00130A5D" w:rsidP="00827599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130A5D" w:rsidRPr="005E5E45" w:rsidRDefault="00130A5D" w:rsidP="007F71A6">
      <w:pPr>
        <w:pStyle w:val="12"/>
        <w:numPr>
          <w:ilvl w:val="1"/>
          <w:numId w:val="6"/>
        </w:numPr>
        <w:spacing w:line="276" w:lineRule="auto"/>
        <w:ind w:left="0" w:firstLine="851"/>
        <w:jc w:val="both"/>
        <w:rPr>
          <w:rFonts w:ascii="Times New Roman" w:hAnsi="Times New Roman"/>
          <w:szCs w:val="24"/>
        </w:rPr>
      </w:pPr>
      <w:r w:rsidRPr="005E5E45">
        <w:rPr>
          <w:rFonts w:ascii="Times New Roman" w:hAnsi="Times New Roman"/>
          <w:szCs w:val="24"/>
          <w:shd w:val="clear" w:color="auto" w:fill="FFFFFF"/>
        </w:rPr>
        <w:t xml:space="preserve">Надати дозвіл ПВКФ «Любодар» на видалення </w:t>
      </w:r>
      <w:r>
        <w:rPr>
          <w:rFonts w:ascii="Times New Roman" w:hAnsi="Times New Roman"/>
          <w:szCs w:val="24"/>
          <w:shd w:val="clear" w:color="auto" w:fill="FFFFFF"/>
        </w:rPr>
        <w:t xml:space="preserve">двох </w:t>
      </w:r>
      <w:r w:rsidRPr="005E5E45">
        <w:rPr>
          <w:rFonts w:ascii="Times New Roman" w:hAnsi="Times New Roman"/>
          <w:szCs w:val="24"/>
          <w:shd w:val="clear" w:color="auto" w:fill="FFFFFF"/>
        </w:rPr>
        <w:t>дерев відповідно до акту обстеження №1 від 06.03.2023 року</w:t>
      </w:r>
      <w:r>
        <w:rPr>
          <w:rFonts w:ascii="Times New Roman" w:hAnsi="Times New Roman"/>
          <w:szCs w:val="24"/>
          <w:shd w:val="clear" w:color="auto" w:fill="FFFFFF"/>
        </w:rPr>
        <w:t xml:space="preserve">, які розміщені на примиканні вулиць </w:t>
      </w:r>
      <w:r w:rsidRPr="005E5E45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5E5E45">
        <w:rPr>
          <w:rFonts w:ascii="Times New Roman" w:hAnsi="Times New Roman"/>
          <w:szCs w:val="24"/>
        </w:rPr>
        <w:t xml:space="preserve">Незалежності та Музична в м. Кіцмань, (вул. Незалежності, 34) Чернівецького району Чернівецької області. </w:t>
      </w:r>
    </w:p>
    <w:p w:rsidR="00130A5D" w:rsidRPr="00D83676" w:rsidRDefault="00130A5D" w:rsidP="00514741">
      <w:pPr>
        <w:pStyle w:val="12"/>
        <w:numPr>
          <w:ilvl w:val="1"/>
          <w:numId w:val="6"/>
        </w:numPr>
        <w:spacing w:line="276" w:lineRule="auto"/>
        <w:ind w:left="0" w:firstLine="851"/>
        <w:jc w:val="both"/>
        <w:rPr>
          <w:rFonts w:ascii="Times New Roman" w:hAnsi="Times New Roman"/>
          <w:szCs w:val="24"/>
          <w:shd w:val="clear" w:color="auto" w:fill="FFFFFF"/>
        </w:rPr>
      </w:pPr>
      <w:r w:rsidRPr="00514741">
        <w:rPr>
          <w:rFonts w:ascii="Times New Roman" w:hAnsi="Times New Roman"/>
          <w:szCs w:val="24"/>
        </w:rPr>
        <w:t xml:space="preserve">Зобов’язати </w:t>
      </w:r>
      <w:r w:rsidRPr="005E5E45">
        <w:rPr>
          <w:rFonts w:ascii="Times New Roman" w:hAnsi="Times New Roman"/>
          <w:szCs w:val="24"/>
          <w:shd w:val="clear" w:color="auto" w:fill="FFFFFF"/>
        </w:rPr>
        <w:t>ПВКФ «Любодар»</w:t>
      </w:r>
      <w:r>
        <w:rPr>
          <w:rFonts w:ascii="Times New Roman" w:hAnsi="Times New Roman"/>
          <w:szCs w:val="24"/>
        </w:rPr>
        <w:t xml:space="preserve"> </w:t>
      </w:r>
      <w:r w:rsidRPr="00514741">
        <w:rPr>
          <w:rFonts w:ascii="Times New Roman" w:hAnsi="Times New Roman"/>
          <w:szCs w:val="24"/>
        </w:rPr>
        <w:t>під час проведення робіт дотримуватись Правил благоустрою території населених пунктів Кіцманської об’</w:t>
      </w:r>
      <w:r>
        <w:rPr>
          <w:rFonts w:ascii="Times New Roman" w:hAnsi="Times New Roman"/>
          <w:szCs w:val="24"/>
        </w:rPr>
        <w:t xml:space="preserve">єднаної територіальної громади </w:t>
      </w:r>
      <w:r w:rsidRPr="00514741">
        <w:rPr>
          <w:rFonts w:ascii="Times New Roman" w:hAnsi="Times New Roman"/>
          <w:szCs w:val="24"/>
        </w:rPr>
        <w:t>затверджених рішення</w:t>
      </w:r>
      <w:r>
        <w:rPr>
          <w:rFonts w:ascii="Times New Roman" w:hAnsi="Times New Roman"/>
          <w:szCs w:val="24"/>
        </w:rPr>
        <w:t>м</w:t>
      </w:r>
      <w:r w:rsidRPr="00514741">
        <w:rPr>
          <w:rFonts w:ascii="Times New Roman" w:hAnsi="Times New Roman"/>
          <w:szCs w:val="24"/>
        </w:rPr>
        <w:t xml:space="preserve"> №7/2 від 25.02.2020 року ХХVІІI сесії Кіцманської міської ради VIІ скликання.</w:t>
      </w:r>
      <w:r>
        <w:rPr>
          <w:rFonts w:ascii="Times New Roman" w:hAnsi="Times New Roman"/>
          <w:szCs w:val="24"/>
        </w:rPr>
        <w:t xml:space="preserve"> Після спилювання дерев провести корчування пнів та влаштування покриття тротуару.   </w:t>
      </w:r>
    </w:p>
    <w:p w:rsidR="00130A5D" w:rsidRPr="00DB3C93" w:rsidRDefault="00130A5D" w:rsidP="00514741">
      <w:pPr>
        <w:pStyle w:val="12"/>
        <w:numPr>
          <w:ilvl w:val="1"/>
          <w:numId w:val="6"/>
        </w:numPr>
        <w:spacing w:line="276" w:lineRule="auto"/>
        <w:ind w:left="0" w:firstLine="851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>Роботи  по видаленню дерев  провести  до 15 квітня 2023 року.</w:t>
      </w:r>
    </w:p>
    <w:p w:rsidR="00130A5D" w:rsidRPr="00514741" w:rsidRDefault="00130A5D" w:rsidP="00514741">
      <w:pPr>
        <w:pStyle w:val="12"/>
        <w:numPr>
          <w:ilvl w:val="1"/>
          <w:numId w:val="6"/>
        </w:numPr>
        <w:spacing w:line="276" w:lineRule="auto"/>
        <w:ind w:left="0" w:firstLine="851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</w:rPr>
        <w:t>Спилену деревину передати Кіцманському ВУЖКГ (директор Ярослав ЯРЕМІЙ).</w:t>
      </w:r>
    </w:p>
    <w:p w:rsidR="00130A5D" w:rsidRPr="00726429" w:rsidRDefault="00130A5D" w:rsidP="007F71A6">
      <w:pPr>
        <w:pStyle w:val="ListParagraph"/>
        <w:numPr>
          <w:ilvl w:val="1"/>
          <w:numId w:val="6"/>
        </w:numPr>
        <w:ind w:left="0" w:firstLine="851"/>
        <w:jc w:val="both"/>
        <w:rPr>
          <w:rFonts w:ascii="Times New Roman" w:hAnsi="Times New Roman"/>
          <w:sz w:val="24"/>
          <w:szCs w:val="24"/>
          <w:lang w:val="uk-UA"/>
        </w:rPr>
      </w:pPr>
      <w:r w:rsidRPr="00726429">
        <w:rPr>
          <w:rFonts w:ascii="Times New Roman" w:hAnsi="Times New Roman"/>
          <w:sz w:val="24"/>
          <w:szCs w:val="24"/>
          <w:lang w:val="uk-UA"/>
        </w:rPr>
        <w:t xml:space="preserve">Контроль за виконанням даного рішення покласти на заступника  міського голови з питань </w:t>
      </w:r>
      <w:r>
        <w:rPr>
          <w:rFonts w:ascii="Times New Roman" w:hAnsi="Times New Roman"/>
          <w:sz w:val="24"/>
          <w:szCs w:val="24"/>
          <w:lang w:val="uk-UA"/>
        </w:rPr>
        <w:t>д</w:t>
      </w:r>
      <w:r w:rsidRPr="00726429">
        <w:rPr>
          <w:rFonts w:ascii="Times New Roman" w:hAnsi="Times New Roman"/>
          <w:sz w:val="24"/>
          <w:szCs w:val="24"/>
          <w:lang w:val="uk-UA"/>
        </w:rPr>
        <w:t xml:space="preserve">іяльності </w:t>
      </w:r>
      <w:r>
        <w:rPr>
          <w:rFonts w:ascii="Times New Roman" w:hAnsi="Times New Roman"/>
          <w:sz w:val="24"/>
          <w:szCs w:val="24"/>
          <w:lang w:val="uk-UA"/>
        </w:rPr>
        <w:t>виконавчих органів Юрія КОСАРА</w:t>
      </w:r>
      <w:r w:rsidRPr="00726429">
        <w:rPr>
          <w:rFonts w:ascii="Times New Roman" w:hAnsi="Times New Roman"/>
          <w:sz w:val="24"/>
          <w:szCs w:val="24"/>
          <w:lang w:val="uk-UA"/>
        </w:rPr>
        <w:t>.</w:t>
      </w:r>
    </w:p>
    <w:p w:rsidR="00130A5D" w:rsidRDefault="00130A5D" w:rsidP="000532DE">
      <w:pPr>
        <w:pStyle w:val="ListParagraph"/>
        <w:rPr>
          <w:b/>
          <w:sz w:val="24"/>
          <w:szCs w:val="24"/>
          <w:lang w:val="uk-UA"/>
        </w:rPr>
      </w:pPr>
    </w:p>
    <w:p w:rsidR="00130A5D" w:rsidRPr="000532DE" w:rsidRDefault="00130A5D" w:rsidP="000532DE">
      <w:pPr>
        <w:pStyle w:val="ListParagraph"/>
        <w:rPr>
          <w:b/>
          <w:sz w:val="24"/>
          <w:szCs w:val="24"/>
          <w:lang w:val="uk-UA"/>
        </w:rPr>
      </w:pPr>
    </w:p>
    <w:p w:rsidR="00130A5D" w:rsidRPr="000532DE" w:rsidRDefault="00130A5D" w:rsidP="00C974CD">
      <w:pPr>
        <w:pStyle w:val="ListParagraph"/>
        <w:ind w:left="0"/>
        <w:jc w:val="both"/>
        <w:rPr>
          <w:rFonts w:ascii="Times New Roman" w:hAnsi="Times New Roman"/>
          <w:b/>
          <w:sz w:val="24"/>
          <w:lang w:val="uk-UA"/>
        </w:rPr>
      </w:pPr>
      <w:r>
        <w:rPr>
          <w:rFonts w:ascii="Times New Roman" w:hAnsi="Times New Roman"/>
          <w:b/>
          <w:sz w:val="24"/>
          <w:lang w:val="uk-UA"/>
        </w:rPr>
        <w:t xml:space="preserve">Міський </w:t>
      </w:r>
      <w:r w:rsidRPr="000532DE">
        <w:rPr>
          <w:rFonts w:ascii="Times New Roman" w:hAnsi="Times New Roman"/>
          <w:b/>
          <w:sz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lang w:val="uk-UA"/>
        </w:rPr>
        <w:t>а</w:t>
      </w:r>
      <w:r w:rsidRPr="000532DE">
        <w:rPr>
          <w:rFonts w:ascii="Times New Roman" w:hAnsi="Times New Roman"/>
          <w:b/>
          <w:sz w:val="24"/>
          <w:lang w:val="uk-UA"/>
        </w:rPr>
        <w:tab/>
      </w:r>
      <w:r w:rsidRPr="000532DE">
        <w:rPr>
          <w:rFonts w:ascii="Times New Roman" w:hAnsi="Times New Roman"/>
          <w:b/>
          <w:sz w:val="24"/>
          <w:lang w:val="uk-UA"/>
        </w:rPr>
        <w:tab/>
      </w:r>
      <w:r w:rsidRPr="000532DE">
        <w:rPr>
          <w:rFonts w:ascii="Times New Roman" w:hAnsi="Times New Roman"/>
          <w:b/>
          <w:sz w:val="24"/>
          <w:lang w:val="uk-UA"/>
        </w:rPr>
        <w:tab/>
      </w:r>
      <w:r w:rsidRPr="000532DE">
        <w:rPr>
          <w:rFonts w:ascii="Times New Roman" w:hAnsi="Times New Roman"/>
          <w:b/>
          <w:sz w:val="24"/>
          <w:lang w:val="uk-UA"/>
        </w:rPr>
        <w:tab/>
      </w:r>
      <w:r w:rsidRPr="000532DE">
        <w:rPr>
          <w:rFonts w:ascii="Times New Roman" w:hAnsi="Times New Roman"/>
          <w:b/>
          <w:sz w:val="24"/>
          <w:lang w:val="uk-UA"/>
        </w:rPr>
        <w:tab/>
      </w:r>
      <w:r>
        <w:rPr>
          <w:rFonts w:ascii="Times New Roman" w:hAnsi="Times New Roman"/>
          <w:b/>
          <w:sz w:val="24"/>
          <w:lang w:val="uk-UA"/>
        </w:rPr>
        <w:tab/>
      </w:r>
      <w:r>
        <w:rPr>
          <w:rFonts w:ascii="Times New Roman" w:hAnsi="Times New Roman"/>
          <w:b/>
          <w:sz w:val="24"/>
          <w:lang w:val="uk-UA"/>
        </w:rPr>
        <w:tab/>
      </w:r>
      <w:r>
        <w:rPr>
          <w:rFonts w:ascii="Times New Roman" w:hAnsi="Times New Roman"/>
          <w:b/>
          <w:sz w:val="24"/>
          <w:lang w:val="uk-UA"/>
        </w:rPr>
        <w:tab/>
        <w:t xml:space="preserve">          Сергій БУЛЕГА</w:t>
      </w:r>
    </w:p>
    <w:sectPr w:rsidR="00130A5D" w:rsidRPr="000532DE" w:rsidSect="00427A74">
      <w:pgSz w:w="11906" w:h="16838"/>
      <w:pgMar w:top="719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BM Plex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6443B7"/>
    <w:multiLevelType w:val="hybridMultilevel"/>
    <w:tmpl w:val="FFEA72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931576F"/>
    <w:multiLevelType w:val="hybridMultilevel"/>
    <w:tmpl w:val="27F89B12"/>
    <w:lvl w:ilvl="0" w:tplc="0419000F">
      <w:start w:val="1"/>
      <w:numFmt w:val="decimal"/>
      <w:lvlText w:val="%1."/>
      <w:lvlJc w:val="left"/>
      <w:pPr>
        <w:ind w:left="1571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">
    <w:nsid w:val="409C5914"/>
    <w:multiLevelType w:val="hybridMultilevel"/>
    <w:tmpl w:val="49802B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46609D3"/>
    <w:multiLevelType w:val="hybridMultilevel"/>
    <w:tmpl w:val="B0EAA0A0"/>
    <w:lvl w:ilvl="0" w:tplc="42B2393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636446AD"/>
    <w:multiLevelType w:val="hybridMultilevel"/>
    <w:tmpl w:val="871EE9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7B6427A"/>
    <w:multiLevelType w:val="hybridMultilevel"/>
    <w:tmpl w:val="04A8098E"/>
    <w:lvl w:ilvl="0" w:tplc="2DC2D878">
      <w:start w:val="2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1B53"/>
    <w:rsid w:val="00003592"/>
    <w:rsid w:val="00005561"/>
    <w:rsid w:val="00011D70"/>
    <w:rsid w:val="000532DE"/>
    <w:rsid w:val="00060C72"/>
    <w:rsid w:val="00064C11"/>
    <w:rsid w:val="000661CD"/>
    <w:rsid w:val="0007431C"/>
    <w:rsid w:val="000942DB"/>
    <w:rsid w:val="000C1D85"/>
    <w:rsid w:val="000C4020"/>
    <w:rsid w:val="000D23CF"/>
    <w:rsid w:val="000F0C7F"/>
    <w:rsid w:val="000F28AC"/>
    <w:rsid w:val="000F6869"/>
    <w:rsid w:val="00126030"/>
    <w:rsid w:val="00130A5D"/>
    <w:rsid w:val="00154DA3"/>
    <w:rsid w:val="00162F1B"/>
    <w:rsid w:val="00165D3B"/>
    <w:rsid w:val="0019032F"/>
    <w:rsid w:val="00193F91"/>
    <w:rsid w:val="001C047C"/>
    <w:rsid w:val="001D1479"/>
    <w:rsid w:val="001E5A6C"/>
    <w:rsid w:val="001F23D0"/>
    <w:rsid w:val="001F7550"/>
    <w:rsid w:val="00203C79"/>
    <w:rsid w:val="002108CB"/>
    <w:rsid w:val="00222E83"/>
    <w:rsid w:val="00233E00"/>
    <w:rsid w:val="0025571F"/>
    <w:rsid w:val="00291989"/>
    <w:rsid w:val="002940F4"/>
    <w:rsid w:val="002A7D25"/>
    <w:rsid w:val="002B7DA3"/>
    <w:rsid w:val="0030663A"/>
    <w:rsid w:val="003152A4"/>
    <w:rsid w:val="00327270"/>
    <w:rsid w:val="00370EC7"/>
    <w:rsid w:val="00372A65"/>
    <w:rsid w:val="003C6322"/>
    <w:rsid w:val="00420E00"/>
    <w:rsid w:val="00427A74"/>
    <w:rsid w:val="004424FC"/>
    <w:rsid w:val="00457DF8"/>
    <w:rsid w:val="00471845"/>
    <w:rsid w:val="0049429C"/>
    <w:rsid w:val="004A2D57"/>
    <w:rsid w:val="004A3E67"/>
    <w:rsid w:val="004B1288"/>
    <w:rsid w:val="004B4584"/>
    <w:rsid w:val="004C3026"/>
    <w:rsid w:val="004E511A"/>
    <w:rsid w:val="004F7841"/>
    <w:rsid w:val="00507EAC"/>
    <w:rsid w:val="0051119D"/>
    <w:rsid w:val="00514741"/>
    <w:rsid w:val="00531360"/>
    <w:rsid w:val="00534522"/>
    <w:rsid w:val="00551C2B"/>
    <w:rsid w:val="00572D3B"/>
    <w:rsid w:val="00573CEC"/>
    <w:rsid w:val="00580D13"/>
    <w:rsid w:val="00582E51"/>
    <w:rsid w:val="005C1FAF"/>
    <w:rsid w:val="005E5E45"/>
    <w:rsid w:val="005F37ED"/>
    <w:rsid w:val="005F3F5B"/>
    <w:rsid w:val="006139BD"/>
    <w:rsid w:val="0061551A"/>
    <w:rsid w:val="00622558"/>
    <w:rsid w:val="00624194"/>
    <w:rsid w:val="006443FA"/>
    <w:rsid w:val="006643E3"/>
    <w:rsid w:val="00666B33"/>
    <w:rsid w:val="0068042D"/>
    <w:rsid w:val="006A7D66"/>
    <w:rsid w:val="006B64E9"/>
    <w:rsid w:val="006D401D"/>
    <w:rsid w:val="007013F9"/>
    <w:rsid w:val="00704DB8"/>
    <w:rsid w:val="00711FC2"/>
    <w:rsid w:val="00726429"/>
    <w:rsid w:val="00740EA0"/>
    <w:rsid w:val="007515C0"/>
    <w:rsid w:val="007541D4"/>
    <w:rsid w:val="00756431"/>
    <w:rsid w:val="00773037"/>
    <w:rsid w:val="00773581"/>
    <w:rsid w:val="007A0D2C"/>
    <w:rsid w:val="007A252D"/>
    <w:rsid w:val="007C538F"/>
    <w:rsid w:val="007F71A6"/>
    <w:rsid w:val="0081000B"/>
    <w:rsid w:val="00817912"/>
    <w:rsid w:val="00827599"/>
    <w:rsid w:val="00830FEB"/>
    <w:rsid w:val="00831957"/>
    <w:rsid w:val="00844FBC"/>
    <w:rsid w:val="00866C7F"/>
    <w:rsid w:val="00870ACB"/>
    <w:rsid w:val="008A3B39"/>
    <w:rsid w:val="008B66DF"/>
    <w:rsid w:val="008C4C77"/>
    <w:rsid w:val="00915E8E"/>
    <w:rsid w:val="0092675F"/>
    <w:rsid w:val="00933261"/>
    <w:rsid w:val="00947516"/>
    <w:rsid w:val="0095058C"/>
    <w:rsid w:val="00951C31"/>
    <w:rsid w:val="009524B8"/>
    <w:rsid w:val="00976344"/>
    <w:rsid w:val="00987B48"/>
    <w:rsid w:val="00997570"/>
    <w:rsid w:val="009A2B1B"/>
    <w:rsid w:val="009C0242"/>
    <w:rsid w:val="009C351C"/>
    <w:rsid w:val="009E36A6"/>
    <w:rsid w:val="009E5A26"/>
    <w:rsid w:val="00A22478"/>
    <w:rsid w:val="00A63038"/>
    <w:rsid w:val="00A651EF"/>
    <w:rsid w:val="00A827B6"/>
    <w:rsid w:val="00A90B82"/>
    <w:rsid w:val="00AA01A1"/>
    <w:rsid w:val="00AA2E37"/>
    <w:rsid w:val="00AA3076"/>
    <w:rsid w:val="00AB0FFD"/>
    <w:rsid w:val="00AB5A69"/>
    <w:rsid w:val="00AC2831"/>
    <w:rsid w:val="00AE27FB"/>
    <w:rsid w:val="00B11B53"/>
    <w:rsid w:val="00B42080"/>
    <w:rsid w:val="00B42622"/>
    <w:rsid w:val="00B54832"/>
    <w:rsid w:val="00B54A90"/>
    <w:rsid w:val="00B85CD8"/>
    <w:rsid w:val="00BA712C"/>
    <w:rsid w:val="00BC40F0"/>
    <w:rsid w:val="00BC468E"/>
    <w:rsid w:val="00BE164D"/>
    <w:rsid w:val="00C336D9"/>
    <w:rsid w:val="00C6303E"/>
    <w:rsid w:val="00C817BE"/>
    <w:rsid w:val="00C93558"/>
    <w:rsid w:val="00C974CD"/>
    <w:rsid w:val="00CA078D"/>
    <w:rsid w:val="00CA61B8"/>
    <w:rsid w:val="00CC456B"/>
    <w:rsid w:val="00CD0EB6"/>
    <w:rsid w:val="00CF2187"/>
    <w:rsid w:val="00CF490E"/>
    <w:rsid w:val="00D016B1"/>
    <w:rsid w:val="00D03F6D"/>
    <w:rsid w:val="00D12CFA"/>
    <w:rsid w:val="00D200CA"/>
    <w:rsid w:val="00D264AD"/>
    <w:rsid w:val="00D67785"/>
    <w:rsid w:val="00D758A5"/>
    <w:rsid w:val="00D7758F"/>
    <w:rsid w:val="00D77D66"/>
    <w:rsid w:val="00D83676"/>
    <w:rsid w:val="00D94227"/>
    <w:rsid w:val="00DB3C93"/>
    <w:rsid w:val="00DC1CBC"/>
    <w:rsid w:val="00DC71ED"/>
    <w:rsid w:val="00DF4727"/>
    <w:rsid w:val="00DF48B0"/>
    <w:rsid w:val="00E1219F"/>
    <w:rsid w:val="00E371FB"/>
    <w:rsid w:val="00E407A6"/>
    <w:rsid w:val="00E4557B"/>
    <w:rsid w:val="00E5112F"/>
    <w:rsid w:val="00E53A17"/>
    <w:rsid w:val="00E5631A"/>
    <w:rsid w:val="00E63F1C"/>
    <w:rsid w:val="00E702D7"/>
    <w:rsid w:val="00E72808"/>
    <w:rsid w:val="00E74D02"/>
    <w:rsid w:val="00E87148"/>
    <w:rsid w:val="00E90ED8"/>
    <w:rsid w:val="00EC292C"/>
    <w:rsid w:val="00ED0E70"/>
    <w:rsid w:val="00EE2250"/>
    <w:rsid w:val="00F165AC"/>
    <w:rsid w:val="00F5072D"/>
    <w:rsid w:val="00F574EE"/>
    <w:rsid w:val="00F70376"/>
    <w:rsid w:val="00F7339C"/>
    <w:rsid w:val="00F905C1"/>
    <w:rsid w:val="00FA23C4"/>
    <w:rsid w:val="00FB419B"/>
    <w:rsid w:val="00FD3359"/>
    <w:rsid w:val="00FD526E"/>
    <w:rsid w:val="00FE40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7599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27599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27599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27599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27599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27599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27599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27599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27599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827599"/>
  </w:style>
  <w:style w:type="paragraph" w:styleId="BalloonText">
    <w:name w:val="Balloon Text"/>
    <w:basedOn w:val="Normal"/>
    <w:link w:val="BalloonTextChar"/>
    <w:uiPriority w:val="99"/>
    <w:semiHidden/>
    <w:rsid w:val="00E728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72808"/>
    <w:rPr>
      <w:rFonts w:ascii="Tahoma" w:hAnsi="Tahoma" w:cs="Tahoma"/>
      <w:sz w:val="16"/>
      <w:szCs w:val="16"/>
      <w:lang w:val="ru-RU" w:eastAsia="ru-RU"/>
    </w:rPr>
  </w:style>
  <w:style w:type="paragraph" w:styleId="ListParagraph">
    <w:name w:val="List Paragraph"/>
    <w:basedOn w:val="Normal"/>
    <w:uiPriority w:val="99"/>
    <w:qFormat/>
    <w:rsid w:val="00DC71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rsid w:val="00580D1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986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193</TotalTime>
  <Pages>1</Pages>
  <Words>339</Words>
  <Characters>1936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7</cp:revision>
  <cp:lastPrinted>2023-03-13T15:34:00Z</cp:lastPrinted>
  <dcterms:created xsi:type="dcterms:W3CDTF">2023-03-07T14:24:00Z</dcterms:created>
  <dcterms:modified xsi:type="dcterms:W3CDTF">2023-03-16T15:35:00Z</dcterms:modified>
</cp:coreProperties>
</file>