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5BAF" w:rsidRPr="00003498" w:rsidRDefault="00995BAF" w:rsidP="00A5246F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003498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4" o:title=""/>
          </v:shape>
          <o:OLEObject Type="Embed" ProgID="Paint.Picture" ShapeID="_x0000_i1025" DrawAspect="Content" ObjectID="_1740492726" r:id="rId5"/>
        </w:object>
      </w:r>
    </w:p>
    <w:p w:rsidR="00995BAF" w:rsidRPr="00003498" w:rsidRDefault="00995BAF" w:rsidP="00A5246F">
      <w:pPr>
        <w:pStyle w:val="70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УКРАЇНА</w:t>
      </w:r>
    </w:p>
    <w:p w:rsidR="00995BAF" w:rsidRPr="00003498" w:rsidRDefault="00995BAF" w:rsidP="00A5246F">
      <w:pPr>
        <w:pStyle w:val="17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:rsidR="00995BAF" w:rsidRPr="00003498" w:rsidRDefault="00995BAF" w:rsidP="00A5246F">
      <w:pPr>
        <w:pStyle w:val="17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:rsidR="00995BAF" w:rsidRPr="00003498" w:rsidRDefault="00995BAF" w:rsidP="00A5246F">
      <w:pPr>
        <w:pStyle w:val="Normal2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</w:rPr>
        <w:t xml:space="preserve">                                    </w:t>
      </w:r>
      <w:r>
        <w:rPr>
          <w:rFonts w:ascii="Times New Roman" w:hAnsi="Times New Roman"/>
        </w:rPr>
        <w:t xml:space="preserve">          </w:t>
      </w:r>
      <w:r w:rsidRPr="00003498">
        <w:rPr>
          <w:rFonts w:ascii="Times New Roman" w:hAnsi="Times New Roman"/>
        </w:rPr>
        <w:t xml:space="preserve">   </w:t>
      </w:r>
      <w:r w:rsidRPr="00003498"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995BAF" w:rsidRPr="00003498" w:rsidRDefault="00995BAF" w:rsidP="00A5246F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 Незалежності, 83</w:t>
      </w:r>
      <w:r w:rsidRPr="00003498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Кіцмань, Чернівецької обл.59300 тел.2-39-75, факс.2-39-75</w:t>
      </w:r>
    </w:p>
    <w:p w:rsidR="00995BAF" w:rsidRPr="00003498" w:rsidRDefault="00995BAF" w:rsidP="00A5246F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szCs w:val="24"/>
          <w:lang w:val="en-US"/>
        </w:rPr>
        <w:t>Email</w:t>
      </w:r>
      <w:r w:rsidRPr="00003498">
        <w:rPr>
          <w:rFonts w:ascii="Times New Roman" w:hAnsi="Times New Roman"/>
          <w:szCs w:val="24"/>
        </w:rPr>
        <w:t>:04062127@</w:t>
      </w:r>
      <w:r w:rsidRPr="00003498">
        <w:rPr>
          <w:rFonts w:ascii="Times New Roman" w:hAnsi="Times New Roman"/>
          <w:szCs w:val="24"/>
          <w:lang w:val="en-US"/>
        </w:rPr>
        <w:t>mail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gov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ua</w:t>
      </w:r>
    </w:p>
    <w:p w:rsidR="00995BAF" w:rsidRPr="00003498" w:rsidRDefault="00995BAF" w:rsidP="00A5246F">
      <w:pPr>
        <w:pStyle w:val="Normal2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_x0000_s1026" style="position:absolute;left:0;text-align:left;z-index:251658240" from="-39.6pt,8.3pt" to="457.2pt,8.3pt" o:allowincell="f" strokeweight=".5pt"/>
        </w:pict>
      </w:r>
      <w:r w:rsidRPr="00003498">
        <w:rPr>
          <w:rFonts w:ascii="Times New Roman" w:hAnsi="Times New Roman"/>
        </w:rPr>
        <w:t xml:space="preserve">                                      </w:t>
      </w:r>
    </w:p>
    <w:p w:rsidR="00995BAF" w:rsidRPr="00003498" w:rsidRDefault="00995BAF" w:rsidP="00A5246F">
      <w:pPr>
        <w:spacing w:after="0" w:line="240" w:lineRule="auto"/>
        <w:jc w:val="right"/>
        <w:rPr>
          <w:rFonts w:ascii="Times New Roman" w:hAnsi="Times New Roman"/>
        </w:rPr>
      </w:pPr>
    </w:p>
    <w:p w:rsidR="00995BAF" w:rsidRDefault="00995BAF" w:rsidP="00A5246F">
      <w:pPr>
        <w:spacing w:after="0" w:line="240" w:lineRule="auto"/>
        <w:jc w:val="right"/>
        <w:rPr>
          <w:rFonts w:ascii="Times New Roman" w:hAnsi="Times New Roman"/>
          <w:lang w:val="uk-UA"/>
        </w:rPr>
      </w:pPr>
      <w:r w:rsidRPr="00003498">
        <w:rPr>
          <w:rFonts w:ascii="Times New Roman" w:hAnsi="Times New Roman"/>
        </w:rPr>
        <w:tab/>
      </w:r>
    </w:p>
    <w:p w:rsidR="00995BAF" w:rsidRPr="002A01FA" w:rsidRDefault="00995BAF" w:rsidP="00A5246F">
      <w:pPr>
        <w:spacing w:after="0" w:line="240" w:lineRule="auto"/>
        <w:jc w:val="right"/>
        <w:rPr>
          <w:rFonts w:ascii="Times New Roman" w:hAnsi="Times New Roman"/>
          <w:lang w:val="uk-UA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</w:rPr>
        <w:tab/>
      </w:r>
    </w:p>
    <w:p w:rsidR="00995BAF" w:rsidRPr="00003498" w:rsidRDefault="00995BAF" w:rsidP="00A5246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>Р І Ш Е Н Н Я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68/3</w:t>
      </w:r>
    </w:p>
    <w:p w:rsidR="00995BAF" w:rsidRPr="00003498" w:rsidRDefault="00995BAF" w:rsidP="00A5246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995BAF" w:rsidRPr="00003498" w:rsidRDefault="00995BAF" w:rsidP="000C5A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08 березня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003498">
        <w:rPr>
          <w:rFonts w:ascii="Times New Roman" w:hAnsi="Times New Roman"/>
          <w:sz w:val="24"/>
          <w:szCs w:val="24"/>
        </w:rPr>
        <w:t xml:space="preserve"> року                    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                     </w:t>
      </w:r>
      <w:r w:rsidRPr="00003498">
        <w:rPr>
          <w:rFonts w:ascii="Times New Roman" w:hAnsi="Times New Roman"/>
          <w:sz w:val="24"/>
          <w:szCs w:val="24"/>
        </w:rPr>
        <w:tab/>
        <w:t xml:space="preserve">           </w:t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lang w:val="uk-UA"/>
        </w:rPr>
        <w:t xml:space="preserve">         </w:t>
      </w:r>
      <w:r w:rsidRPr="00003498">
        <w:rPr>
          <w:rFonts w:ascii="Times New Roman" w:hAnsi="Times New Roman"/>
          <w:sz w:val="24"/>
          <w:szCs w:val="24"/>
        </w:rPr>
        <w:t>м. Кіцмань</w:t>
      </w:r>
    </w:p>
    <w:p w:rsidR="00995BAF" w:rsidRPr="006D592D" w:rsidRDefault="00995BAF" w:rsidP="00A5246F">
      <w:pPr>
        <w:spacing w:after="0" w:line="240" w:lineRule="auto"/>
        <w:rPr>
          <w:sz w:val="24"/>
          <w:szCs w:val="24"/>
        </w:rPr>
      </w:pPr>
    </w:p>
    <w:p w:rsidR="00995BAF" w:rsidRDefault="00995BAF" w:rsidP="00A5246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006C72">
        <w:rPr>
          <w:rFonts w:ascii="Times New Roman" w:hAnsi="Times New Roman"/>
          <w:b/>
          <w:sz w:val="24"/>
          <w:szCs w:val="24"/>
          <w:lang w:val="uk-UA"/>
        </w:rPr>
        <w:t xml:space="preserve">Про закріплення права користування житлом </w:t>
      </w:r>
    </w:p>
    <w:p w:rsidR="00995BAF" w:rsidRDefault="00995BAF" w:rsidP="00A5246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006C72">
        <w:rPr>
          <w:rFonts w:ascii="Times New Roman" w:hAnsi="Times New Roman"/>
          <w:b/>
          <w:sz w:val="24"/>
          <w:szCs w:val="24"/>
          <w:lang w:val="uk-UA"/>
        </w:rPr>
        <w:t xml:space="preserve">малолітнього </w:t>
      </w: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Pr="00006C72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:rsidR="00995BAF" w:rsidRDefault="00995BAF" w:rsidP="00A5246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006C72">
        <w:rPr>
          <w:rFonts w:ascii="Times New Roman" w:hAnsi="Times New Roman"/>
          <w:b/>
          <w:sz w:val="24"/>
          <w:szCs w:val="24"/>
          <w:lang w:val="uk-UA"/>
        </w:rPr>
        <w:t xml:space="preserve"> 2022 року народження, вихованця ОКНП </w:t>
      </w:r>
    </w:p>
    <w:p w:rsidR="00995BAF" w:rsidRDefault="00995BAF" w:rsidP="00A5246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006C72">
        <w:rPr>
          <w:rFonts w:ascii="Times New Roman" w:hAnsi="Times New Roman"/>
          <w:b/>
          <w:sz w:val="24"/>
          <w:szCs w:val="24"/>
          <w:lang w:val="uk-UA"/>
        </w:rPr>
        <w:t>«Чернівецький обласний спеціалізований будинок дитини»</w:t>
      </w:r>
    </w:p>
    <w:p w:rsidR="00995BAF" w:rsidRDefault="00995BAF" w:rsidP="00A5246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</w:p>
    <w:p w:rsidR="00995BAF" w:rsidRDefault="00995BAF" w:rsidP="00A5246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995BAF" w:rsidRDefault="00995BAF" w:rsidP="00A5246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Відповідно до статті 32</w:t>
      </w:r>
      <w:r w:rsidRPr="00E0399E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Закону України «Про забезпечення організаційно-правових умов соціального захисту дітей-сиріт та дітей, позбавлених батьківського піклування»», пункту 3 частини 3 статті 71 глави 2  Житлового кодексу УРСР в редакції від 15.07.2021, статті 247 </w:t>
      </w:r>
      <w:r w:rsidRPr="00E0399E">
        <w:rPr>
          <w:rFonts w:ascii="Times New Roman" w:hAnsi="Times New Roman"/>
          <w:sz w:val="24"/>
          <w:szCs w:val="24"/>
          <w:lang w:val="uk-UA"/>
        </w:rPr>
        <w:t xml:space="preserve">Сімейного кодексу України, 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>
        <w:rPr>
          <w:rFonts w:ascii="Times New Roman" w:hAnsi="Times New Roman"/>
          <w:sz w:val="24"/>
          <w:szCs w:val="24"/>
          <w:lang w:val="uk-UA"/>
        </w:rPr>
        <w:t xml:space="preserve"> враховуючи витяг з реєстру територіальної громади від 21.12.2022 № 2022/002229533 та  рішення Комісії з питань захисту прав дитини при виконавчому комітеті Кіцманської міської ради від 28.02.2023 № 1,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995BAF" w:rsidRPr="007874A2" w:rsidRDefault="00995BAF" w:rsidP="00A5246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995BAF" w:rsidRPr="00003498" w:rsidRDefault="00995BAF" w:rsidP="00A5246F">
      <w:pPr>
        <w:pStyle w:val="7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995BAF" w:rsidRDefault="00995BAF" w:rsidP="00A5246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:rsidR="00995BAF" w:rsidRPr="003158E0" w:rsidRDefault="00995BAF" w:rsidP="00A5246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 w:eastAsia="uk-UA"/>
        </w:rPr>
      </w:pPr>
      <w:r w:rsidRPr="004057CC"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3158E0">
        <w:rPr>
          <w:rFonts w:ascii="Times New Roman" w:hAnsi="Times New Roman"/>
          <w:sz w:val="24"/>
          <w:szCs w:val="24"/>
          <w:lang w:val="uk-UA"/>
        </w:rPr>
        <w:t xml:space="preserve">1. Закріпити право користування </w:t>
      </w:r>
      <w:r w:rsidRPr="00C74DE1">
        <w:rPr>
          <w:rFonts w:ascii="Times New Roman" w:hAnsi="Times New Roman"/>
          <w:sz w:val="24"/>
          <w:szCs w:val="24"/>
          <w:lang w:val="uk-UA"/>
        </w:rPr>
        <w:t xml:space="preserve">малолітнього </w:t>
      </w:r>
      <w:r>
        <w:rPr>
          <w:rFonts w:ascii="Times New Roman" w:hAnsi="Times New Roman"/>
          <w:sz w:val="24"/>
          <w:szCs w:val="24"/>
          <w:lang w:val="uk-UA"/>
        </w:rPr>
        <w:t>ОСОБА 1</w:t>
      </w:r>
      <w:r w:rsidRPr="00C74DE1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C74DE1">
        <w:rPr>
          <w:rFonts w:ascii="Times New Roman" w:hAnsi="Times New Roman"/>
          <w:sz w:val="24"/>
          <w:szCs w:val="24"/>
          <w:lang w:val="uk-UA"/>
        </w:rPr>
        <w:t xml:space="preserve">2022 року народження, вихованця ОКНП «Чернівецький обласний спеціалізований будинок дитини» </w:t>
      </w:r>
      <w:r w:rsidRPr="009D78AE">
        <w:rPr>
          <w:rFonts w:ascii="Times New Roman" w:hAnsi="Times New Roman"/>
          <w:sz w:val="24"/>
          <w:szCs w:val="24"/>
          <w:lang w:val="uk-UA"/>
        </w:rPr>
        <w:t>житлом</w:t>
      </w:r>
      <w:r>
        <w:rPr>
          <w:rFonts w:ascii="Times New Roman" w:hAnsi="Times New Roman"/>
          <w:sz w:val="24"/>
          <w:szCs w:val="24"/>
          <w:lang w:val="uk-UA"/>
        </w:rPr>
        <w:t>, в якому він</w:t>
      </w:r>
      <w:r w:rsidRPr="003158E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зареєстрований</w:t>
      </w:r>
      <w:r w:rsidRPr="003158E0">
        <w:rPr>
          <w:rFonts w:ascii="Times New Roman" w:hAnsi="Times New Roman"/>
          <w:sz w:val="24"/>
          <w:szCs w:val="24"/>
          <w:lang w:val="uk-UA"/>
        </w:rPr>
        <w:t xml:space="preserve"> і </w:t>
      </w:r>
      <w:r>
        <w:rPr>
          <w:rFonts w:ascii="Times New Roman" w:hAnsi="Times New Roman"/>
          <w:sz w:val="24"/>
          <w:szCs w:val="24"/>
          <w:lang w:val="uk-UA"/>
        </w:rPr>
        <w:t>проживав до влаштування в заклад інституційного догляду за адресою: вул. АДРЕСА 1, с. Іванківці</w:t>
      </w:r>
      <w:r w:rsidRPr="003158E0">
        <w:rPr>
          <w:rFonts w:ascii="Times New Roman" w:hAnsi="Times New Roman"/>
          <w:sz w:val="24"/>
          <w:szCs w:val="24"/>
          <w:lang w:val="uk-UA"/>
        </w:rPr>
        <w:t xml:space="preserve">, Чернівецький район </w:t>
      </w:r>
      <w:r>
        <w:rPr>
          <w:rFonts w:ascii="Times New Roman" w:hAnsi="Times New Roman"/>
          <w:sz w:val="24"/>
          <w:szCs w:val="24"/>
          <w:lang w:val="uk-UA"/>
        </w:rPr>
        <w:t xml:space="preserve">- </w:t>
      </w:r>
      <w:r w:rsidRPr="003158E0">
        <w:rPr>
          <w:rFonts w:ascii="Times New Roman" w:hAnsi="Times New Roman"/>
          <w:sz w:val="24"/>
          <w:szCs w:val="24"/>
          <w:lang w:val="uk-UA"/>
        </w:rPr>
        <w:t>до досягнення  повноліття.</w:t>
      </w:r>
    </w:p>
    <w:p w:rsidR="00995BAF" w:rsidRDefault="00995BAF" w:rsidP="00A5246F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995BAF" w:rsidRPr="009D78AE" w:rsidRDefault="00995BAF" w:rsidP="00A5246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B267DE">
        <w:rPr>
          <w:rFonts w:ascii="Times New Roman" w:hAnsi="Times New Roman"/>
          <w:sz w:val="24"/>
          <w:szCs w:val="24"/>
          <w:lang w:val="uk-UA"/>
        </w:rPr>
        <w:t xml:space="preserve">2. </w:t>
      </w:r>
      <w:r>
        <w:rPr>
          <w:rFonts w:ascii="Times New Roman" w:hAnsi="Times New Roman"/>
          <w:sz w:val="24"/>
          <w:szCs w:val="24"/>
          <w:lang w:val="uk-UA"/>
        </w:rPr>
        <w:t>Власнику житлового будинку за адресою: вул. АДРЕСА 1, с. Іванківці</w:t>
      </w:r>
      <w:r>
        <w:rPr>
          <w:rFonts w:ascii="Times New Roman" w:hAnsi="Times New Roman"/>
          <w:color w:val="333333"/>
          <w:sz w:val="24"/>
          <w:szCs w:val="24"/>
          <w:shd w:val="clear" w:color="auto" w:fill="FFFFFF"/>
          <w:lang w:val="uk-UA"/>
        </w:rPr>
        <w:t xml:space="preserve"> заборонити його відчуження  без отримання згоди органу</w:t>
      </w:r>
      <w:r w:rsidRPr="00B267DE">
        <w:rPr>
          <w:rFonts w:ascii="Times New Roman" w:hAnsi="Times New Roman"/>
          <w:color w:val="333333"/>
          <w:sz w:val="24"/>
          <w:szCs w:val="24"/>
          <w:shd w:val="clear" w:color="auto" w:fill="FFFFFF"/>
          <w:lang w:val="uk-UA"/>
        </w:rPr>
        <w:t xml:space="preserve"> опіки та піклування</w:t>
      </w:r>
      <w:r>
        <w:rPr>
          <w:rFonts w:ascii="Times New Roman" w:hAnsi="Times New Roman"/>
          <w:color w:val="333333"/>
          <w:sz w:val="24"/>
          <w:szCs w:val="24"/>
          <w:shd w:val="clear" w:color="auto" w:fill="FFFFFF"/>
          <w:lang w:val="uk-UA"/>
        </w:rPr>
        <w:t xml:space="preserve"> Кіцманської міської ради</w:t>
      </w:r>
      <w:r w:rsidRPr="00B267DE">
        <w:rPr>
          <w:rFonts w:ascii="Times New Roman" w:hAnsi="Times New Roman"/>
          <w:color w:val="333333"/>
          <w:sz w:val="24"/>
          <w:szCs w:val="24"/>
          <w:shd w:val="clear" w:color="auto" w:fill="FFFFFF"/>
          <w:lang w:val="uk-UA"/>
        </w:rPr>
        <w:t>, яка може надаватися лише в разі гарантування збере</w:t>
      </w:r>
      <w:r>
        <w:rPr>
          <w:rFonts w:ascii="Times New Roman" w:hAnsi="Times New Roman"/>
          <w:color w:val="333333"/>
          <w:sz w:val="24"/>
          <w:szCs w:val="24"/>
          <w:shd w:val="clear" w:color="auto" w:fill="FFFFFF"/>
          <w:lang w:val="uk-UA"/>
        </w:rPr>
        <w:t xml:space="preserve">ження права на житло </w:t>
      </w:r>
      <w:r w:rsidRPr="00C74DE1">
        <w:rPr>
          <w:rFonts w:ascii="Times New Roman" w:hAnsi="Times New Roman"/>
          <w:sz w:val="24"/>
          <w:szCs w:val="24"/>
          <w:lang w:val="uk-UA"/>
        </w:rPr>
        <w:t xml:space="preserve">малолітнього </w:t>
      </w:r>
      <w:r>
        <w:rPr>
          <w:rFonts w:ascii="Times New Roman" w:hAnsi="Times New Roman"/>
          <w:sz w:val="24"/>
          <w:szCs w:val="24"/>
          <w:lang w:val="uk-UA"/>
        </w:rPr>
        <w:t>ОСОБА 1</w:t>
      </w:r>
      <w:r w:rsidRPr="00C74DE1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C74DE1">
        <w:rPr>
          <w:rFonts w:ascii="Times New Roman" w:hAnsi="Times New Roman"/>
          <w:sz w:val="24"/>
          <w:szCs w:val="24"/>
          <w:lang w:val="uk-UA"/>
        </w:rPr>
        <w:t>2022 року народження</w:t>
      </w:r>
      <w:r w:rsidRPr="009D78AE">
        <w:rPr>
          <w:rFonts w:ascii="Times New Roman" w:hAnsi="Times New Roman"/>
          <w:sz w:val="24"/>
          <w:szCs w:val="24"/>
          <w:lang w:val="uk-UA"/>
        </w:rPr>
        <w:t>.</w:t>
      </w:r>
    </w:p>
    <w:p w:rsidR="00995BAF" w:rsidRPr="00B267DE" w:rsidRDefault="00995BAF" w:rsidP="00A5246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995BAF" w:rsidRPr="00003498" w:rsidRDefault="00995BAF" w:rsidP="00C172B6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b/>
          <w:szCs w:val="24"/>
        </w:rPr>
      </w:pPr>
      <w:r w:rsidRPr="00D752F0">
        <w:rPr>
          <w:rFonts w:ascii="Times New Roman" w:hAnsi="Times New Roman"/>
          <w:color w:val="FF0000"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044A77">
        <w:rPr>
          <w:rFonts w:ascii="Times New Roman" w:hAnsi="Times New Roman"/>
          <w:sz w:val="24"/>
          <w:szCs w:val="24"/>
          <w:lang w:val="uk-UA"/>
        </w:rPr>
        <w:t xml:space="preserve">. Контроль за виконанням даного рішення покласти на першого заступника міського голови з </w:t>
      </w:r>
      <w:r>
        <w:rPr>
          <w:rFonts w:ascii="Times New Roman" w:hAnsi="Times New Roman"/>
          <w:sz w:val="24"/>
          <w:szCs w:val="24"/>
          <w:lang w:val="uk-UA"/>
        </w:rPr>
        <w:t>питань діяльності виконавчих орг</w:t>
      </w:r>
      <w:r w:rsidRPr="00044A77">
        <w:rPr>
          <w:rFonts w:ascii="Times New Roman" w:hAnsi="Times New Roman"/>
          <w:sz w:val="24"/>
          <w:szCs w:val="24"/>
          <w:lang w:val="uk-UA"/>
        </w:rPr>
        <w:t>анів Олександра  МАРУСЯКА.</w:t>
      </w:r>
    </w:p>
    <w:p w:rsidR="00995BAF" w:rsidRDefault="00995BAF" w:rsidP="00A5246F">
      <w:pPr>
        <w:pStyle w:val="3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995BAF" w:rsidRDefault="00995BAF" w:rsidP="00A5246F">
      <w:pPr>
        <w:pStyle w:val="3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995BAF" w:rsidRPr="00003498" w:rsidRDefault="00995BAF" w:rsidP="00A5246F">
      <w:pPr>
        <w:pStyle w:val="3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995BAF" w:rsidRPr="00003498" w:rsidRDefault="00995BAF" w:rsidP="00A5246F">
      <w:pPr>
        <w:pStyle w:val="1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szCs w:val="24"/>
          <w:lang w:val="ru-RU"/>
        </w:rPr>
        <w:t>Міський   голова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     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 </w:t>
      </w:r>
      <w:r>
        <w:rPr>
          <w:rFonts w:ascii="Times New Roman" w:hAnsi="Times New Roman"/>
          <w:b/>
          <w:szCs w:val="24"/>
          <w:lang w:val="ru-RU"/>
        </w:rPr>
        <w:t xml:space="preserve">               Сергій БУЛЕГА</w:t>
      </w:r>
    </w:p>
    <w:p w:rsidR="00995BAF" w:rsidRPr="00286CDB" w:rsidRDefault="00995BAF" w:rsidP="00A5246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95BAF" w:rsidRDefault="00995BAF" w:rsidP="00A5246F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995BAF" w:rsidRDefault="00995BAF" w:rsidP="00A5246F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995BAF" w:rsidSect="00896178">
      <w:pgSz w:w="11906" w:h="16838"/>
      <w:pgMar w:top="540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5246F"/>
    <w:rsid w:val="00003498"/>
    <w:rsid w:val="00006C72"/>
    <w:rsid w:val="00044A77"/>
    <w:rsid w:val="000A214E"/>
    <w:rsid w:val="000C5AD5"/>
    <w:rsid w:val="00102F75"/>
    <w:rsid w:val="002048D7"/>
    <w:rsid w:val="002768CB"/>
    <w:rsid w:val="00286CDB"/>
    <w:rsid w:val="002A01FA"/>
    <w:rsid w:val="003158E0"/>
    <w:rsid w:val="003A3114"/>
    <w:rsid w:val="003B655D"/>
    <w:rsid w:val="004057CC"/>
    <w:rsid w:val="005732FD"/>
    <w:rsid w:val="0064427D"/>
    <w:rsid w:val="006507A3"/>
    <w:rsid w:val="00676EED"/>
    <w:rsid w:val="006D592D"/>
    <w:rsid w:val="00741A39"/>
    <w:rsid w:val="007874A2"/>
    <w:rsid w:val="007C38AC"/>
    <w:rsid w:val="007C4051"/>
    <w:rsid w:val="007E1262"/>
    <w:rsid w:val="00896178"/>
    <w:rsid w:val="00917E95"/>
    <w:rsid w:val="00995BAF"/>
    <w:rsid w:val="009D78AE"/>
    <w:rsid w:val="00A5246F"/>
    <w:rsid w:val="00B267DE"/>
    <w:rsid w:val="00C03FC9"/>
    <w:rsid w:val="00C172B6"/>
    <w:rsid w:val="00C74DE1"/>
    <w:rsid w:val="00C75F52"/>
    <w:rsid w:val="00D04916"/>
    <w:rsid w:val="00D752F0"/>
    <w:rsid w:val="00E0399E"/>
    <w:rsid w:val="00F11A03"/>
    <w:rsid w:val="00F752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051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2">
    <w:name w:val="Normal2"/>
    <w:uiPriority w:val="99"/>
    <w:rsid w:val="00A5246F"/>
    <w:rPr>
      <w:rFonts w:ascii="Arial" w:hAnsi="Arial"/>
      <w:sz w:val="24"/>
      <w:szCs w:val="20"/>
      <w:lang w:val="uk-UA"/>
    </w:rPr>
  </w:style>
  <w:style w:type="paragraph" w:customStyle="1" w:styleId="7">
    <w:name w:val="Обычный7"/>
    <w:uiPriority w:val="99"/>
    <w:rsid w:val="00A5246F"/>
    <w:rPr>
      <w:rFonts w:ascii="Arial" w:hAnsi="Arial"/>
      <w:sz w:val="24"/>
      <w:szCs w:val="20"/>
      <w:lang w:val="uk-UA"/>
    </w:rPr>
  </w:style>
  <w:style w:type="paragraph" w:customStyle="1" w:styleId="Normal1">
    <w:name w:val="Normal1"/>
    <w:uiPriority w:val="99"/>
    <w:rsid w:val="00A5246F"/>
    <w:rPr>
      <w:rFonts w:ascii="Arial" w:hAnsi="Arial"/>
      <w:sz w:val="24"/>
      <w:szCs w:val="20"/>
      <w:lang w:val="uk-UA"/>
    </w:rPr>
  </w:style>
  <w:style w:type="paragraph" w:customStyle="1" w:styleId="1">
    <w:name w:val="Обычный1"/>
    <w:uiPriority w:val="99"/>
    <w:rsid w:val="00A5246F"/>
    <w:rPr>
      <w:rFonts w:ascii="Arial" w:hAnsi="Arial"/>
      <w:sz w:val="24"/>
      <w:szCs w:val="20"/>
      <w:lang w:val="uk-UA"/>
    </w:rPr>
  </w:style>
  <w:style w:type="paragraph" w:customStyle="1" w:styleId="3">
    <w:name w:val="Обычный3"/>
    <w:uiPriority w:val="99"/>
    <w:rsid w:val="00A5246F"/>
    <w:rPr>
      <w:rFonts w:ascii="Arial" w:hAnsi="Arial"/>
      <w:sz w:val="24"/>
      <w:szCs w:val="20"/>
      <w:lang w:val="uk-UA"/>
    </w:rPr>
  </w:style>
  <w:style w:type="paragraph" w:customStyle="1" w:styleId="30">
    <w:name w:val="Без интервала3"/>
    <w:uiPriority w:val="99"/>
    <w:rsid w:val="00A5246F"/>
  </w:style>
  <w:style w:type="paragraph" w:customStyle="1" w:styleId="17">
    <w:name w:val="Заголовок 17"/>
    <w:basedOn w:val="Normal"/>
    <w:next w:val="Normal"/>
    <w:uiPriority w:val="99"/>
    <w:rsid w:val="00A5246F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70">
    <w:name w:val="Название объекта7"/>
    <w:basedOn w:val="Normal"/>
    <w:next w:val="Normal"/>
    <w:uiPriority w:val="99"/>
    <w:rsid w:val="00A5246F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1</Pages>
  <Words>331</Words>
  <Characters>1893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Лыска</dc:creator>
  <cp:keywords/>
  <dc:description/>
  <cp:lastModifiedBy>пк</cp:lastModifiedBy>
  <cp:revision>6</cp:revision>
  <cp:lastPrinted>2023-03-01T07:18:00Z</cp:lastPrinted>
  <dcterms:created xsi:type="dcterms:W3CDTF">2023-02-27T09:24:00Z</dcterms:created>
  <dcterms:modified xsi:type="dcterms:W3CDTF">2023-03-16T15:26:00Z</dcterms:modified>
</cp:coreProperties>
</file>