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4B9" w:rsidRPr="00723384" w:rsidRDefault="00E814B9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0492628" r:id="rId6"/>
        </w:object>
      </w:r>
    </w:p>
    <w:p w:rsidR="00E814B9" w:rsidRPr="00723384" w:rsidRDefault="00E814B9" w:rsidP="008242A6">
      <w:pPr>
        <w:pStyle w:val="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УКРАЇНА</w:t>
      </w:r>
    </w:p>
    <w:p w:rsidR="00E814B9" w:rsidRPr="00723384" w:rsidRDefault="00E814B9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КІЦМАНСЬКА МІСЬКА РАДА</w:t>
      </w:r>
    </w:p>
    <w:p w:rsidR="00E814B9" w:rsidRPr="00723384" w:rsidRDefault="00E814B9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:rsidR="00E814B9" w:rsidRPr="00723384" w:rsidRDefault="00E814B9" w:rsidP="008242A6">
      <w:pPr>
        <w:pStyle w:val="Normal2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ВИКОНАВЧИЙ    КОМІТЕТ</w:t>
      </w:r>
    </w:p>
    <w:p w:rsidR="00E814B9" w:rsidRPr="00723384" w:rsidRDefault="00E814B9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E814B9" w:rsidRPr="00723384" w:rsidRDefault="00E814B9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E814B9" w:rsidRPr="00723384" w:rsidRDefault="00E814B9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E814B9" w:rsidRPr="00723384" w:rsidRDefault="00E814B9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E814B9" w:rsidRPr="00723384" w:rsidRDefault="00E814B9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E814B9" w:rsidRPr="00723384" w:rsidRDefault="00E814B9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 І Ш Е Н Н Я  № 67/3</w:t>
      </w:r>
    </w:p>
    <w:p w:rsidR="00E814B9" w:rsidRPr="00723384" w:rsidRDefault="00E814B9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Pr="00723384" w:rsidRDefault="00E814B9" w:rsidP="005C483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08 березня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723384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E814B9" w:rsidRPr="00723384" w:rsidRDefault="00E814B9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E814B9" w:rsidRPr="00723384" w:rsidRDefault="00E814B9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Про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утворення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E814B9" w:rsidRPr="00723384" w:rsidRDefault="00E814B9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E814B9" w:rsidRPr="00723384" w:rsidRDefault="00E814B9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723384">
        <w:rPr>
          <w:rFonts w:ascii="Times New Roman" w:hAnsi="Times New Roman" w:cs="Times New Roman"/>
          <w:b/>
          <w:iCs/>
        </w:rPr>
        <w:t>захисту</w:t>
      </w:r>
      <w:r w:rsidRPr="00723384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723384">
        <w:rPr>
          <w:rFonts w:ascii="Times New Roman" w:hAnsi="Times New Roman" w:cs="Times New Roman"/>
          <w:b/>
          <w:iCs/>
        </w:rPr>
        <w:t>дітей,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які</w:t>
      </w:r>
      <w:r w:rsidRPr="00723384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перебувають у</w:t>
      </w:r>
      <w:r w:rsidRPr="0072338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E814B9" w:rsidRPr="00723384" w:rsidRDefault="00E814B9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складних</w:t>
      </w:r>
      <w:r w:rsidRPr="0072338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життєвих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обставинах</w:t>
      </w:r>
    </w:p>
    <w:p w:rsidR="00E814B9" w:rsidRPr="00723384" w:rsidRDefault="00E814B9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E814B9" w:rsidRPr="00723384" w:rsidRDefault="00E814B9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E814B9" w:rsidRPr="00723384" w:rsidRDefault="00E814B9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E814B9" w:rsidRPr="00723384" w:rsidRDefault="00E814B9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E814B9" w:rsidRDefault="00E814B9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E814B9" w:rsidRPr="00723384" w:rsidRDefault="00E814B9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E814B9" w:rsidRPr="00723384" w:rsidRDefault="00E814B9" w:rsidP="00B713D5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E814B9" w:rsidRPr="00723384" w:rsidRDefault="00E814B9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814B9" w:rsidRPr="00723384" w:rsidRDefault="00E814B9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723384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E814B9" w:rsidRPr="00723384" w:rsidRDefault="00E814B9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814B9" w:rsidRPr="00723384" w:rsidRDefault="00E814B9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E814B9" w:rsidRPr="00723384" w:rsidRDefault="00E814B9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814B9" w:rsidRPr="00723384" w:rsidRDefault="00E814B9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E814B9" w:rsidRPr="00723384" w:rsidRDefault="00E814B9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E814B9" w:rsidRPr="009B67C2" w:rsidRDefault="00E814B9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4.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E814B9" w:rsidRDefault="00E814B9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814B9" w:rsidRPr="00723384" w:rsidRDefault="00E814B9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814B9" w:rsidRPr="00723384" w:rsidRDefault="00E814B9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E814B9" w:rsidRPr="00723384" w:rsidRDefault="00E814B9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814B9" w:rsidRDefault="00E814B9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814B9" w:rsidRDefault="00E814B9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814B9" w:rsidRDefault="00E814B9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E814B9" w:rsidRPr="00723384" w:rsidRDefault="00E814B9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E814B9" w:rsidRPr="00723384" w:rsidRDefault="00E814B9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E814B9" w:rsidRPr="00723384" w:rsidRDefault="00E814B9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E814B9" w:rsidRPr="00723384" w:rsidRDefault="00E814B9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E814B9" w:rsidRPr="00723384" w:rsidRDefault="00E814B9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</w:t>
      </w:r>
      <w:r w:rsidRPr="00723384">
        <w:rPr>
          <w:rFonts w:ascii="Times New Roman" w:hAnsi="Times New Roman"/>
          <w:sz w:val="24"/>
          <w:szCs w:val="24"/>
          <w:lang w:val="uk-UA"/>
        </w:rPr>
        <w:t>ід</w:t>
      </w:r>
      <w:r>
        <w:rPr>
          <w:rFonts w:ascii="Times New Roman" w:hAnsi="Times New Roman"/>
          <w:sz w:val="24"/>
          <w:szCs w:val="24"/>
          <w:lang w:val="uk-UA"/>
        </w:rPr>
        <w:t xml:space="preserve"> 08.03.2023 р. №  67/3</w:t>
      </w:r>
    </w:p>
    <w:p w:rsidR="00E814B9" w:rsidRPr="00723384" w:rsidRDefault="00E814B9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E814B9" w:rsidRPr="00723384" w:rsidRDefault="00E814B9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E814B9" w:rsidRPr="00723384" w:rsidRDefault="00E814B9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E814B9" w:rsidRPr="00723384" w:rsidRDefault="00E814B9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E814B9" w:rsidRPr="00723384" w:rsidRDefault="00E814B9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E814B9" w:rsidRPr="00723384" w:rsidRDefault="00E814B9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E814B9" w:rsidRPr="00723384" w:rsidRDefault="00E814B9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814B9" w:rsidRPr="00796A8A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неповнолітнього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2005 року народження, мешканця м. Кіцмань, вул.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814B9" w:rsidRPr="00796A8A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814B9" w:rsidRPr="00796A8A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814B9" w:rsidRPr="00796A8A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814B9" w:rsidRPr="00796A8A" w:rsidRDefault="00E814B9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E814B9" w:rsidRPr="00796A8A" w:rsidRDefault="00E814B9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E814B9" w:rsidRPr="00796A8A" w:rsidRDefault="00E814B9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директор Кіцманського ЗЗСО І-ІІІ ст..;</w:t>
      </w:r>
    </w:p>
    <w:p w:rsidR="00E814B9" w:rsidRPr="00723384" w:rsidRDefault="00E814B9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814B9" w:rsidRPr="00723384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2.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</w:t>
      </w:r>
      <w:r>
        <w:rPr>
          <w:rFonts w:ascii="Times New Roman" w:hAnsi="Times New Roman"/>
          <w:sz w:val="24"/>
          <w:szCs w:val="24"/>
          <w:lang w:val="uk-UA"/>
        </w:rPr>
        <w:t>неповнолітнього ОСОБА 2, 2009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>
        <w:rPr>
          <w:rFonts w:ascii="Times New Roman" w:hAnsi="Times New Roman"/>
          <w:sz w:val="24"/>
          <w:szCs w:val="24"/>
          <w:lang w:val="uk-UA"/>
        </w:rPr>
        <w:t xml:space="preserve"> народження, мешканця с. Шипинці, вул. АДРЕСА 2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E814B9" w:rsidRPr="00723384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814B9" w:rsidRPr="00723384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814B9" w:rsidRPr="00796A8A" w:rsidRDefault="00E814B9" w:rsidP="00796A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814B9" w:rsidRPr="004E3DF4" w:rsidRDefault="00E814B9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E814B9" w:rsidRDefault="00E814B9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Жанна ОРОБЕЦЬ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r>
        <w:rPr>
          <w:rFonts w:ascii="Times New Roman" w:hAnsi="Times New Roman"/>
          <w:szCs w:val="24"/>
          <w:lang w:val="uk-UA"/>
        </w:rPr>
        <w:t>Шипинецької</w:t>
      </w:r>
      <w:r w:rsidRPr="00723384">
        <w:rPr>
          <w:rFonts w:ascii="Times New Roman" w:hAnsi="Times New Roman"/>
          <w:szCs w:val="24"/>
          <w:lang w:val="uk-UA"/>
        </w:rPr>
        <w:t xml:space="preserve"> АЗПСМ</w:t>
      </w:r>
      <w:r>
        <w:rPr>
          <w:rFonts w:ascii="Times New Roman" w:hAnsi="Times New Roman"/>
          <w:szCs w:val="24"/>
          <w:lang w:val="uk-UA"/>
        </w:rPr>
        <w:t>;</w:t>
      </w:r>
    </w:p>
    <w:p w:rsidR="00E814B9" w:rsidRPr="00723384" w:rsidRDefault="00E814B9" w:rsidP="00796A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Віктор АБРАМОВИЧ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директор Шипинецького ЗЗСО І-ІІІ ст.;</w:t>
      </w:r>
    </w:p>
    <w:p w:rsidR="00E814B9" w:rsidRPr="00723384" w:rsidRDefault="00E814B9" w:rsidP="00796A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Шипинецького старостинського округу.</w:t>
      </w:r>
    </w:p>
    <w:p w:rsidR="00E814B9" w:rsidRDefault="00E814B9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E814B9" w:rsidRPr="00723384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 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3, ***2013 року народження, мешканця с. Лашківка, вул.АДРЕСА 3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E814B9" w:rsidRPr="00723384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814B9" w:rsidRPr="00723384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814B9" w:rsidRPr="00796A8A" w:rsidRDefault="00E814B9" w:rsidP="00796A8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814B9" w:rsidRPr="004E3DF4" w:rsidRDefault="00E814B9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E814B9" w:rsidRDefault="00E814B9" w:rsidP="00796A8A">
      <w:pPr>
        <w:pStyle w:val="ListParagraph"/>
        <w:ind w:left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Наталія СЛИВКА</w:t>
      </w:r>
      <w:r w:rsidRPr="00723384">
        <w:rPr>
          <w:rFonts w:ascii="Times New Roman" w:hAnsi="Times New Roman" w:cs="Times New Roman"/>
          <w:szCs w:val="24"/>
        </w:rPr>
        <w:t xml:space="preserve"> – сімейний лікар Кіцманської АЗПСМ;</w:t>
      </w:r>
    </w:p>
    <w:p w:rsidR="00E814B9" w:rsidRPr="00026DC9" w:rsidRDefault="00E814B9" w:rsidP="00026D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DC9">
        <w:rPr>
          <w:rFonts w:ascii="Times New Roman" w:hAnsi="Times New Roman"/>
          <w:b/>
          <w:sz w:val="24"/>
          <w:szCs w:val="24"/>
          <w:lang w:val="uk-UA"/>
        </w:rPr>
        <w:t>Зоя ТАРНОВЕЦЬКА</w:t>
      </w:r>
      <w:r w:rsidRPr="00026DC9">
        <w:rPr>
          <w:rFonts w:ascii="Times New Roman" w:hAnsi="Times New Roman"/>
          <w:sz w:val="24"/>
          <w:szCs w:val="24"/>
          <w:lang w:val="uk-UA"/>
        </w:rPr>
        <w:t xml:space="preserve"> - </w:t>
      </w:r>
      <w:r w:rsidRPr="00026DC9">
        <w:rPr>
          <w:rFonts w:ascii="Times New Roman" w:hAnsi="Times New Roman"/>
          <w:sz w:val="24"/>
          <w:szCs w:val="24"/>
        </w:rPr>
        <w:t>директор Лашківського ЗЗСО І-ІІ ст.;</w:t>
      </w:r>
    </w:p>
    <w:p w:rsidR="00E814B9" w:rsidRPr="00723384" w:rsidRDefault="00E814B9" w:rsidP="00026DC9">
      <w:pPr>
        <w:pStyle w:val="ListParagraph"/>
        <w:ind w:left="0"/>
        <w:jc w:val="both"/>
        <w:rPr>
          <w:rFonts w:ascii="Times New Roman" w:hAnsi="Times New Roman" w:cs="Times New Roman"/>
          <w:szCs w:val="24"/>
        </w:rPr>
      </w:pPr>
      <w:r w:rsidRPr="00723384">
        <w:rPr>
          <w:rFonts w:ascii="Times New Roman" w:hAnsi="Times New Roman" w:cs="Times New Roman"/>
          <w:b/>
          <w:szCs w:val="24"/>
        </w:rPr>
        <w:t>Іван ТАРНОВЕЦЬКИЙ</w:t>
      </w:r>
      <w:r w:rsidRPr="00723384">
        <w:rPr>
          <w:rFonts w:ascii="Times New Roman" w:hAnsi="Times New Roman" w:cs="Times New Roman"/>
          <w:szCs w:val="24"/>
        </w:rPr>
        <w:t xml:space="preserve"> – староста Лашківського старостинського округу.</w:t>
      </w:r>
    </w:p>
    <w:p w:rsidR="00E814B9" w:rsidRPr="00723384" w:rsidRDefault="00E814B9" w:rsidP="008242A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814B9" w:rsidRPr="00723384" w:rsidRDefault="00E814B9" w:rsidP="00026DC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4. 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неповнолітньої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4, ***2008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>
        <w:rPr>
          <w:rFonts w:ascii="Times New Roman" w:hAnsi="Times New Roman"/>
          <w:sz w:val="24"/>
          <w:szCs w:val="24"/>
          <w:lang w:val="uk-UA"/>
        </w:rPr>
        <w:t xml:space="preserve"> народження, мешканки с. Лашківка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, вул. </w:t>
      </w:r>
      <w:r>
        <w:rPr>
          <w:rFonts w:ascii="Times New Roman" w:hAnsi="Times New Roman"/>
          <w:sz w:val="24"/>
          <w:szCs w:val="24"/>
          <w:lang w:val="uk-UA"/>
        </w:rPr>
        <w:t>АДРЕСА 4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E814B9" w:rsidRPr="00723384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814B9" w:rsidRPr="00723384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E814B9" w:rsidRPr="00796A8A" w:rsidRDefault="00E814B9" w:rsidP="00026DC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E814B9" w:rsidRPr="004E3DF4" w:rsidRDefault="00E814B9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E814B9" w:rsidRDefault="00E814B9" w:rsidP="00026DC9">
      <w:pPr>
        <w:pStyle w:val="ListParagraph"/>
        <w:ind w:left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Наталія СЛИВКА</w:t>
      </w:r>
      <w:r w:rsidRPr="00723384">
        <w:rPr>
          <w:rFonts w:ascii="Times New Roman" w:hAnsi="Times New Roman" w:cs="Times New Roman"/>
          <w:szCs w:val="24"/>
        </w:rPr>
        <w:t xml:space="preserve"> – сімейний лікар Кіцманської АЗПСМ;</w:t>
      </w:r>
    </w:p>
    <w:p w:rsidR="00E814B9" w:rsidRPr="00026DC9" w:rsidRDefault="00E814B9" w:rsidP="00026D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DC9">
        <w:rPr>
          <w:rFonts w:ascii="Times New Roman" w:hAnsi="Times New Roman"/>
          <w:b/>
          <w:sz w:val="24"/>
          <w:szCs w:val="24"/>
          <w:lang w:val="uk-UA"/>
        </w:rPr>
        <w:t>Зоя ТАРНОВЕЦЬКА</w:t>
      </w:r>
      <w:r w:rsidRPr="00026DC9">
        <w:rPr>
          <w:rFonts w:ascii="Times New Roman" w:hAnsi="Times New Roman"/>
          <w:sz w:val="24"/>
          <w:szCs w:val="24"/>
          <w:lang w:val="uk-UA"/>
        </w:rPr>
        <w:t xml:space="preserve"> - </w:t>
      </w:r>
      <w:r w:rsidRPr="00026DC9">
        <w:rPr>
          <w:rFonts w:ascii="Times New Roman" w:hAnsi="Times New Roman"/>
          <w:sz w:val="24"/>
          <w:szCs w:val="24"/>
        </w:rPr>
        <w:t>директор Лашківського ЗЗСО І-ІІ ст.;</w:t>
      </w:r>
    </w:p>
    <w:p w:rsidR="00E814B9" w:rsidRPr="00723384" w:rsidRDefault="00E814B9" w:rsidP="00026DC9">
      <w:pPr>
        <w:pStyle w:val="ListParagraph"/>
        <w:ind w:left="0"/>
        <w:jc w:val="both"/>
        <w:rPr>
          <w:rFonts w:ascii="Times New Roman" w:hAnsi="Times New Roman" w:cs="Times New Roman"/>
          <w:szCs w:val="24"/>
        </w:rPr>
      </w:pPr>
      <w:r w:rsidRPr="00723384">
        <w:rPr>
          <w:rFonts w:ascii="Times New Roman" w:hAnsi="Times New Roman" w:cs="Times New Roman"/>
          <w:b/>
          <w:szCs w:val="24"/>
        </w:rPr>
        <w:t>Іван ТАРНОВЕЦЬКИЙ</w:t>
      </w:r>
      <w:r w:rsidRPr="00723384">
        <w:rPr>
          <w:rFonts w:ascii="Times New Roman" w:hAnsi="Times New Roman" w:cs="Times New Roman"/>
          <w:szCs w:val="24"/>
        </w:rPr>
        <w:t xml:space="preserve"> – староста Лашківського старостинського округу.</w:t>
      </w:r>
    </w:p>
    <w:p w:rsidR="00E814B9" w:rsidRPr="00723384" w:rsidRDefault="00E814B9" w:rsidP="00026DC9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814B9" w:rsidRPr="00723384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Pr="00723384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Pr="00723384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814B9" w:rsidRDefault="00E814B9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E814B9" w:rsidSect="00B713D5">
      <w:pgSz w:w="11906" w:h="16838"/>
      <w:pgMar w:top="568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6DC9"/>
    <w:rsid w:val="00046ADD"/>
    <w:rsid w:val="00052EA5"/>
    <w:rsid w:val="000879E5"/>
    <w:rsid w:val="000F43CC"/>
    <w:rsid w:val="0017156F"/>
    <w:rsid w:val="00284310"/>
    <w:rsid w:val="002A01FA"/>
    <w:rsid w:val="002C30DA"/>
    <w:rsid w:val="00381721"/>
    <w:rsid w:val="0040556E"/>
    <w:rsid w:val="004136C8"/>
    <w:rsid w:val="004209FA"/>
    <w:rsid w:val="004458F3"/>
    <w:rsid w:val="00454D63"/>
    <w:rsid w:val="00455C4C"/>
    <w:rsid w:val="004665D3"/>
    <w:rsid w:val="004C4C51"/>
    <w:rsid w:val="004D3A16"/>
    <w:rsid w:val="004E3DF4"/>
    <w:rsid w:val="004F5016"/>
    <w:rsid w:val="00521989"/>
    <w:rsid w:val="00531593"/>
    <w:rsid w:val="0054505F"/>
    <w:rsid w:val="005C40CB"/>
    <w:rsid w:val="005C4831"/>
    <w:rsid w:val="00624139"/>
    <w:rsid w:val="00624348"/>
    <w:rsid w:val="00663914"/>
    <w:rsid w:val="006F22D4"/>
    <w:rsid w:val="00723384"/>
    <w:rsid w:val="00796A8A"/>
    <w:rsid w:val="007A0653"/>
    <w:rsid w:val="00804B30"/>
    <w:rsid w:val="008127E2"/>
    <w:rsid w:val="008242A6"/>
    <w:rsid w:val="00842934"/>
    <w:rsid w:val="00896D7A"/>
    <w:rsid w:val="008E1DAB"/>
    <w:rsid w:val="008E2141"/>
    <w:rsid w:val="008F539B"/>
    <w:rsid w:val="009678EC"/>
    <w:rsid w:val="009A6284"/>
    <w:rsid w:val="009B67C2"/>
    <w:rsid w:val="00A05931"/>
    <w:rsid w:val="00AE0D93"/>
    <w:rsid w:val="00AF7035"/>
    <w:rsid w:val="00B029CD"/>
    <w:rsid w:val="00B04053"/>
    <w:rsid w:val="00B0463B"/>
    <w:rsid w:val="00B165A2"/>
    <w:rsid w:val="00B2680E"/>
    <w:rsid w:val="00B713D5"/>
    <w:rsid w:val="00B75009"/>
    <w:rsid w:val="00C02993"/>
    <w:rsid w:val="00C95903"/>
    <w:rsid w:val="00CB3847"/>
    <w:rsid w:val="00CC5E09"/>
    <w:rsid w:val="00D73516"/>
    <w:rsid w:val="00E23AFA"/>
    <w:rsid w:val="00E264EB"/>
    <w:rsid w:val="00E77E6E"/>
    <w:rsid w:val="00E814B9"/>
    <w:rsid w:val="00F63464"/>
    <w:rsid w:val="00FE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664</TotalTime>
  <Pages>3</Pages>
  <Words>870</Words>
  <Characters>4960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пк</cp:lastModifiedBy>
  <cp:revision>24</cp:revision>
  <cp:lastPrinted>2023-03-08T09:11:00Z</cp:lastPrinted>
  <dcterms:created xsi:type="dcterms:W3CDTF">2022-04-06T07:52:00Z</dcterms:created>
  <dcterms:modified xsi:type="dcterms:W3CDTF">2023-03-16T15:24:00Z</dcterms:modified>
</cp:coreProperties>
</file>