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06CC0" w:rsidRPr="00BC40F0" w:rsidRDefault="00B06CC0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233346" r:id="rId6"/>
        </w:object>
      </w:r>
      <w:bookmarkEnd w:id="0"/>
    </w:p>
    <w:p w:rsidR="00B06CC0" w:rsidRPr="00BC40F0" w:rsidRDefault="00B06CC0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B06CC0" w:rsidRPr="00BC40F0" w:rsidRDefault="00B06CC0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B06CC0" w:rsidRPr="00BC40F0" w:rsidRDefault="00B06CC0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B06CC0" w:rsidRPr="00BC40F0" w:rsidRDefault="00B06CC0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06CC0" w:rsidRPr="00BC40F0" w:rsidRDefault="00B06CC0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B06CC0" w:rsidRDefault="00B06CC0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B06CC0" w:rsidRPr="00F72909" w:rsidRDefault="00B06CC0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B06CC0" w:rsidRPr="000B22C9" w:rsidRDefault="00B06CC0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B06CC0" w:rsidRDefault="00B06CC0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B06CC0" w:rsidRDefault="00B06CC0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B06CC0" w:rsidRPr="00E82FEF" w:rsidRDefault="00B06CC0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B06CC0" w:rsidRDefault="00B06CC0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54/3</w:t>
      </w:r>
    </w:p>
    <w:p w:rsidR="00B06CC0" w:rsidRPr="00BC40F0" w:rsidRDefault="00B06CC0" w:rsidP="00D81B58">
      <w:pPr>
        <w:pStyle w:val="Title"/>
      </w:pPr>
    </w:p>
    <w:p w:rsidR="00B06CC0" w:rsidRPr="00BC40F0" w:rsidRDefault="00B06CC0" w:rsidP="00D81B58">
      <w:pPr>
        <w:rPr>
          <w:sz w:val="24"/>
          <w:lang w:val="uk-UA"/>
        </w:rPr>
      </w:pPr>
      <w:r>
        <w:rPr>
          <w:sz w:val="24"/>
          <w:lang w:val="uk-UA"/>
        </w:rPr>
        <w:t>08 березня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</w:t>
      </w:r>
      <w:r>
        <w:rPr>
          <w:sz w:val="24"/>
          <w:lang w:val="uk-UA"/>
        </w:rPr>
        <w:t xml:space="preserve">           </w:t>
      </w:r>
      <w:r w:rsidRPr="00BC40F0">
        <w:rPr>
          <w:sz w:val="24"/>
          <w:lang w:val="uk-UA"/>
        </w:rPr>
        <w:t>м. Кіцмань</w:t>
      </w:r>
    </w:p>
    <w:p w:rsidR="00B06CC0" w:rsidRDefault="00B06CC0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B06CC0" w:rsidRDefault="00B06CC0" w:rsidP="006F2A3A">
      <w:pPr>
        <w:ind w:right="4535"/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Про надання дозволу </w:t>
      </w:r>
      <w:r>
        <w:rPr>
          <w:b/>
          <w:sz w:val="24"/>
          <w:lang w:val="uk-UA"/>
        </w:rPr>
        <w:t xml:space="preserve">Бузі Наталії Євгенівні </w:t>
      </w:r>
    </w:p>
    <w:p w:rsidR="00B06CC0" w:rsidRDefault="00B06CC0" w:rsidP="008358A3">
      <w:pPr>
        <w:ind w:right="4295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на розміщення стаціонарної тимчасової споруди для провадження підприємницької діяльності по вул. Л. </w:t>
      </w:r>
      <w:bookmarkStart w:id="1" w:name="_GoBack"/>
      <w:bookmarkEnd w:id="1"/>
      <w:r>
        <w:rPr>
          <w:b/>
          <w:sz w:val="24"/>
          <w:lang w:val="uk-UA"/>
        </w:rPr>
        <w:t>Українки, 20 в с. Шипинці</w:t>
      </w:r>
    </w:p>
    <w:p w:rsidR="00B06CC0" w:rsidRPr="00DE2C1F" w:rsidRDefault="00B06CC0" w:rsidP="006F2A3A">
      <w:pPr>
        <w:rPr>
          <w:b/>
          <w:sz w:val="24"/>
          <w:lang w:val="uk-UA"/>
        </w:rPr>
      </w:pPr>
    </w:p>
    <w:p w:rsidR="00B06CC0" w:rsidRPr="0099080B" w:rsidRDefault="00B06CC0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 3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1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гр. Буги Наталії Євгенівни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по </w:t>
      </w:r>
      <w:r>
        <w:rPr>
          <w:sz w:val="24"/>
          <w:lang w:val="uk-UA"/>
        </w:rPr>
        <w:t xml:space="preserve">вул. Лесі Українки, 20 </w:t>
      </w:r>
      <w:r w:rsidRPr="0099080B">
        <w:rPr>
          <w:sz w:val="24"/>
          <w:lang w:val="uk-UA"/>
        </w:rPr>
        <w:t xml:space="preserve">в с. </w:t>
      </w:r>
      <w:r>
        <w:rPr>
          <w:sz w:val="24"/>
          <w:lang w:val="uk-UA"/>
        </w:rPr>
        <w:t>Шипинці</w:t>
      </w:r>
      <w:r w:rsidRPr="0099080B">
        <w:rPr>
          <w:sz w:val="24"/>
          <w:lang w:val="uk-UA"/>
        </w:rPr>
        <w:t>,</w:t>
      </w:r>
      <w:r>
        <w:rPr>
          <w:sz w:val="24"/>
          <w:lang w:val="uk-UA"/>
        </w:rPr>
        <w:t xml:space="preserve"> план розміщення тимчасової споруди, </w:t>
      </w:r>
      <w:r w:rsidRPr="00587554">
        <w:rPr>
          <w:sz w:val="24"/>
          <w:szCs w:val="24"/>
          <w:lang w:val="uk-UA"/>
        </w:rPr>
        <w:t>керуючись 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B06CC0" w:rsidRPr="00587554" w:rsidRDefault="00B06CC0" w:rsidP="006F2A3A">
      <w:pPr>
        <w:jc w:val="both"/>
        <w:rPr>
          <w:sz w:val="24"/>
          <w:lang w:val="uk-UA"/>
        </w:rPr>
      </w:pPr>
    </w:p>
    <w:p w:rsidR="00B06CC0" w:rsidRPr="00587554" w:rsidRDefault="00B06CC0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B06CC0" w:rsidRPr="001147F0" w:rsidRDefault="00B06CC0" w:rsidP="006F2A3A">
      <w:pPr>
        <w:jc w:val="center"/>
        <w:rPr>
          <w:sz w:val="24"/>
          <w:highlight w:val="yellow"/>
          <w:lang w:val="uk-UA"/>
        </w:rPr>
      </w:pPr>
    </w:p>
    <w:p w:rsidR="00B06CC0" w:rsidRPr="00734CC9" w:rsidRDefault="00B06C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Бузі Наталії Євгенівні </w:t>
      </w:r>
      <w:r w:rsidRPr="00734CC9">
        <w:rPr>
          <w:sz w:val="24"/>
          <w:szCs w:val="24"/>
        </w:rPr>
        <w:t xml:space="preserve">на розміщення </w:t>
      </w:r>
      <w:r>
        <w:rPr>
          <w:sz w:val="24"/>
          <w:szCs w:val="24"/>
        </w:rPr>
        <w:t xml:space="preserve">стаціонарної </w:t>
      </w:r>
      <w:r w:rsidRPr="00734CC9">
        <w:rPr>
          <w:sz w:val="24"/>
          <w:szCs w:val="24"/>
        </w:rPr>
        <w:t>тимчасової споруди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для провадження підприємницької діяльності</w:t>
      </w:r>
      <w:r>
        <w:rPr>
          <w:sz w:val="24"/>
          <w:szCs w:val="24"/>
        </w:rPr>
        <w:t xml:space="preserve"> за адресою: Чернівецька область, Чернівецький район, с. Шипинці, вул. Л. Українки, буд. 20 </w:t>
      </w:r>
      <w:r>
        <w:rPr>
          <w:sz w:val="24"/>
        </w:rPr>
        <w:t>на земельній ділянці площею 0,2500 га (кадастровий номер 7322589000:01:003:0073).</w:t>
      </w:r>
    </w:p>
    <w:p w:rsidR="00B06CC0" w:rsidRPr="00734CC9" w:rsidRDefault="00B06C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Зобов’язати </w:t>
      </w:r>
      <w:r w:rsidRPr="00734CC9">
        <w:rPr>
          <w:sz w:val="24"/>
          <w:szCs w:val="24"/>
        </w:rPr>
        <w:t xml:space="preserve">гр. </w:t>
      </w:r>
      <w:r>
        <w:rPr>
          <w:sz w:val="24"/>
          <w:szCs w:val="24"/>
        </w:rPr>
        <w:t>Бугу Наталію Євгенівну</w:t>
      </w:r>
      <w:r w:rsidRPr="00734CC9">
        <w:rPr>
          <w:sz w:val="24"/>
          <w:szCs w:val="24"/>
        </w:rPr>
        <w:t>:</w:t>
      </w:r>
    </w:p>
    <w:p w:rsidR="00B06CC0" w:rsidRPr="00622703" w:rsidRDefault="00B06CC0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B06CC0" w:rsidRPr="00734CC9" w:rsidRDefault="00B06CC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B06CC0" w:rsidRPr="00734CC9" w:rsidRDefault="00B06CC0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B06CC0" w:rsidRPr="00734CC9" w:rsidRDefault="00B06CC0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B06CC0" w:rsidRPr="00622703" w:rsidRDefault="00B06CC0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B06CC0" w:rsidRDefault="00B06CC0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B06CC0" w:rsidRPr="001147F0" w:rsidRDefault="00B06CC0" w:rsidP="006F2A3A">
      <w:pPr>
        <w:autoSpaceDE/>
        <w:autoSpaceDN/>
        <w:ind w:left="720"/>
        <w:jc w:val="both"/>
        <w:rPr>
          <w:sz w:val="24"/>
          <w:highlight w:val="yellow"/>
          <w:lang w:val="uk-UA"/>
        </w:rPr>
      </w:pPr>
    </w:p>
    <w:p w:rsidR="00B06CC0" w:rsidRDefault="00B06CC0" w:rsidP="00881E89">
      <w:pPr>
        <w:rPr>
          <w:b/>
          <w:sz w:val="24"/>
          <w:szCs w:val="24"/>
          <w:lang w:val="uk-UA"/>
        </w:rPr>
      </w:pPr>
      <w:r>
        <w:rPr>
          <w:b/>
          <w:sz w:val="24"/>
          <w:lang w:val="uk-UA"/>
        </w:rPr>
        <w:t xml:space="preserve">Міський голова </w:t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</w:r>
      <w:r w:rsidRPr="00587554">
        <w:rPr>
          <w:b/>
          <w:sz w:val="24"/>
          <w:lang w:val="uk-UA"/>
        </w:rPr>
        <w:tab/>
        <w:t xml:space="preserve">         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Сергій БУЛЕГА</w:t>
      </w:r>
    </w:p>
    <w:sectPr w:rsidR="00B06CC0" w:rsidSect="00881E89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453BF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342DF"/>
    <w:rsid w:val="001349E2"/>
    <w:rsid w:val="001562CF"/>
    <w:rsid w:val="0018598B"/>
    <w:rsid w:val="001862AE"/>
    <w:rsid w:val="001A4634"/>
    <w:rsid w:val="001B2D66"/>
    <w:rsid w:val="001B3352"/>
    <w:rsid w:val="001E5A6C"/>
    <w:rsid w:val="001F5BC3"/>
    <w:rsid w:val="0020277B"/>
    <w:rsid w:val="002069CF"/>
    <w:rsid w:val="00206C69"/>
    <w:rsid w:val="002139B2"/>
    <w:rsid w:val="00221755"/>
    <w:rsid w:val="00251A7E"/>
    <w:rsid w:val="002634A4"/>
    <w:rsid w:val="00266153"/>
    <w:rsid w:val="00270253"/>
    <w:rsid w:val="002C2139"/>
    <w:rsid w:val="002E0A8C"/>
    <w:rsid w:val="002E4F1B"/>
    <w:rsid w:val="002F5DAA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194F"/>
    <w:rsid w:val="00622703"/>
    <w:rsid w:val="006266C9"/>
    <w:rsid w:val="00640810"/>
    <w:rsid w:val="0064671B"/>
    <w:rsid w:val="0066006E"/>
    <w:rsid w:val="00660942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358A3"/>
    <w:rsid w:val="008405BB"/>
    <w:rsid w:val="0084582D"/>
    <w:rsid w:val="00854717"/>
    <w:rsid w:val="00855820"/>
    <w:rsid w:val="00874BAC"/>
    <w:rsid w:val="00876024"/>
    <w:rsid w:val="00881E89"/>
    <w:rsid w:val="00885874"/>
    <w:rsid w:val="00895942"/>
    <w:rsid w:val="00897073"/>
    <w:rsid w:val="008B58E2"/>
    <w:rsid w:val="008B6599"/>
    <w:rsid w:val="008E41B1"/>
    <w:rsid w:val="008F0F25"/>
    <w:rsid w:val="008F3E27"/>
    <w:rsid w:val="00912879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06CC0"/>
    <w:rsid w:val="00B3011A"/>
    <w:rsid w:val="00B41139"/>
    <w:rsid w:val="00B43A3F"/>
    <w:rsid w:val="00B82840"/>
    <w:rsid w:val="00BA1BD3"/>
    <w:rsid w:val="00BA33B0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D20E9"/>
    <w:rsid w:val="00D164C9"/>
    <w:rsid w:val="00D36EEC"/>
    <w:rsid w:val="00D41066"/>
    <w:rsid w:val="00D4223B"/>
    <w:rsid w:val="00D46478"/>
    <w:rsid w:val="00D50ADA"/>
    <w:rsid w:val="00D532BB"/>
    <w:rsid w:val="00D575A7"/>
    <w:rsid w:val="00D6553C"/>
    <w:rsid w:val="00D66E91"/>
    <w:rsid w:val="00D75995"/>
    <w:rsid w:val="00D81B58"/>
    <w:rsid w:val="00D86FA6"/>
    <w:rsid w:val="00DC0BAA"/>
    <w:rsid w:val="00DC0DBE"/>
    <w:rsid w:val="00DE2C1F"/>
    <w:rsid w:val="00DF1277"/>
    <w:rsid w:val="00E04387"/>
    <w:rsid w:val="00E0687D"/>
    <w:rsid w:val="00E26AF1"/>
    <w:rsid w:val="00E31A68"/>
    <w:rsid w:val="00E358D3"/>
    <w:rsid w:val="00E402AB"/>
    <w:rsid w:val="00E73E98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61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347</Words>
  <Characters>1984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2023-03-13T15:20:00Z</cp:lastPrinted>
  <dcterms:created xsi:type="dcterms:W3CDTF">2023-03-02T14:12:00Z</dcterms:created>
  <dcterms:modified xsi:type="dcterms:W3CDTF">2023-03-13T15:23:00Z</dcterms:modified>
</cp:coreProperties>
</file>