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161B3" w:rsidRPr="00703737" w:rsidRDefault="005161B3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319946" r:id="rId6"/>
        </w:object>
      </w:r>
      <w:bookmarkEnd w:id="0"/>
    </w:p>
    <w:p w:rsidR="005161B3" w:rsidRPr="00703737" w:rsidRDefault="005161B3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5161B3" w:rsidRPr="00703737" w:rsidRDefault="005161B3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5161B3" w:rsidRPr="00703737" w:rsidRDefault="005161B3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5161B3" w:rsidRPr="00703737" w:rsidRDefault="005161B3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5161B3" w:rsidRPr="00703737" w:rsidRDefault="005161B3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161B3" w:rsidRPr="00703737" w:rsidRDefault="005161B3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5161B3" w:rsidRPr="00703E0E" w:rsidRDefault="005161B3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5161B3" w:rsidRPr="00703E0E" w:rsidRDefault="005161B3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5161B3" w:rsidRPr="00703E0E" w:rsidRDefault="005161B3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5161B3" w:rsidRDefault="005161B3" w:rsidP="000910EF">
      <w:pPr>
        <w:pStyle w:val="Title"/>
        <w:rPr>
          <w:rFonts w:ascii="Times New Roman" w:hAnsi="Times New Roman"/>
          <w:b/>
          <w:szCs w:val="24"/>
        </w:rPr>
      </w:pPr>
    </w:p>
    <w:p w:rsidR="005161B3" w:rsidRDefault="005161B3" w:rsidP="000910EF">
      <w:pPr>
        <w:pStyle w:val="Title"/>
        <w:rPr>
          <w:rFonts w:ascii="Times New Roman" w:hAnsi="Times New Roman"/>
          <w:b/>
          <w:szCs w:val="24"/>
        </w:rPr>
      </w:pPr>
    </w:p>
    <w:p w:rsidR="005161B3" w:rsidRDefault="005161B3" w:rsidP="000910EF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№ 50/3</w:t>
      </w:r>
    </w:p>
    <w:p w:rsidR="005161B3" w:rsidRPr="00703E0E" w:rsidRDefault="005161B3" w:rsidP="000910EF">
      <w:pPr>
        <w:pStyle w:val="Title"/>
        <w:rPr>
          <w:rFonts w:ascii="Times New Roman" w:hAnsi="Times New Roman"/>
        </w:rPr>
      </w:pPr>
    </w:p>
    <w:p w:rsidR="005161B3" w:rsidRPr="00703737" w:rsidRDefault="005161B3" w:rsidP="000910EF">
      <w:pPr>
        <w:jc w:val="both"/>
        <w:rPr>
          <w:sz w:val="24"/>
          <w:lang w:val="uk-UA"/>
        </w:rPr>
      </w:pPr>
      <w:r>
        <w:rPr>
          <w:sz w:val="24"/>
          <w:lang w:val="uk-UA"/>
        </w:rPr>
        <w:t>08 березня</w:t>
      </w:r>
      <w:r w:rsidRPr="00703737">
        <w:rPr>
          <w:sz w:val="24"/>
          <w:lang w:val="uk-UA"/>
        </w:rPr>
        <w:t xml:space="preserve"> 202</w:t>
      </w:r>
      <w:r>
        <w:rPr>
          <w:sz w:val="24"/>
          <w:lang w:val="uk-UA"/>
        </w:rPr>
        <w:t>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  </w:t>
      </w:r>
      <w:r>
        <w:rPr>
          <w:sz w:val="24"/>
          <w:lang w:val="uk-UA"/>
        </w:rPr>
        <w:tab/>
      </w:r>
      <w:r w:rsidRPr="00703737">
        <w:rPr>
          <w:sz w:val="24"/>
          <w:lang w:val="uk-UA"/>
        </w:rPr>
        <w:t>м. Кіцмань</w:t>
      </w:r>
    </w:p>
    <w:p w:rsidR="005161B3" w:rsidRPr="00703737" w:rsidRDefault="005161B3" w:rsidP="000910EF">
      <w:pPr>
        <w:pStyle w:val="Normal1"/>
        <w:rPr>
          <w:rFonts w:ascii="Times New Roman" w:hAnsi="Times New Roman"/>
          <w:b/>
          <w:szCs w:val="24"/>
        </w:rPr>
      </w:pPr>
    </w:p>
    <w:p w:rsidR="005161B3" w:rsidRDefault="005161B3" w:rsidP="000910E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5161B3" w:rsidRDefault="005161B3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:rsidR="005161B3" w:rsidRDefault="005161B3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гр. ОСОБА 1</w:t>
      </w:r>
    </w:p>
    <w:p w:rsidR="005161B3" w:rsidRDefault="005161B3" w:rsidP="000910E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жителя м. Кіцмань, вул. АДРЕСА 1</w:t>
      </w:r>
    </w:p>
    <w:p w:rsidR="005161B3" w:rsidRDefault="005161B3" w:rsidP="000910EF">
      <w:pPr>
        <w:ind w:right="4819"/>
        <w:rPr>
          <w:b/>
          <w:sz w:val="24"/>
          <w:szCs w:val="24"/>
          <w:lang w:val="uk-UA"/>
        </w:rPr>
      </w:pPr>
    </w:p>
    <w:p w:rsidR="005161B3" w:rsidRDefault="005161B3" w:rsidP="004840AF">
      <w:pPr>
        <w:rPr>
          <w:b/>
          <w:sz w:val="24"/>
          <w:szCs w:val="24"/>
          <w:lang w:val="uk-UA"/>
        </w:rPr>
      </w:pPr>
    </w:p>
    <w:p w:rsidR="005161B3" w:rsidRPr="00870E54" w:rsidRDefault="005161B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№32 від 20.02</w:t>
      </w:r>
      <w:bookmarkStart w:id="1" w:name="_GoBack"/>
      <w:bookmarkEnd w:id="1"/>
      <w:r>
        <w:rPr>
          <w:sz w:val="24"/>
          <w:szCs w:val="24"/>
          <w:lang w:val="uk-UA"/>
        </w:rPr>
        <w:t>.2023 р. гр. ОСОБА 2, опікуна неповнолітнього ОСОБА 1, 2007 року народження, як «дитина, позбавлена батьківського піклування», які зареєстровані та проживають по вул. АДРЕСА 1 в м. Кіцмань про взяття на квартирний облік для поліпшення житлових умов, розпорядження Кіцманської районної державної адміністрації від 28.08.2014 р. №259 «Про надання статусу «дитина, позбавлена батьківського піклування» ОСОБІ 1»,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2 від 06.03.2023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161B3" w:rsidRDefault="005161B3" w:rsidP="004840AF">
      <w:pPr>
        <w:ind w:firstLine="567"/>
        <w:jc w:val="both"/>
        <w:rPr>
          <w:sz w:val="24"/>
          <w:szCs w:val="24"/>
          <w:lang w:val="uk-UA"/>
        </w:rPr>
      </w:pPr>
    </w:p>
    <w:p w:rsidR="005161B3" w:rsidRPr="00571C01" w:rsidRDefault="005161B3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161B3" w:rsidRDefault="005161B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161B3" w:rsidRPr="00CC00B6" w:rsidRDefault="005161B3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CC00B6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                  гр</w:t>
      </w:r>
      <w:r w:rsidRPr="00CC00B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1</w:t>
      </w:r>
      <w:r w:rsidRPr="00051C47">
        <w:rPr>
          <w:rFonts w:ascii="Times New Roman" w:hAnsi="Times New Roman"/>
          <w:szCs w:val="24"/>
        </w:rPr>
        <w:t>, 2007 року</w:t>
      </w:r>
      <w:r>
        <w:rPr>
          <w:rFonts w:ascii="Times New Roman" w:hAnsi="Times New Roman"/>
          <w:szCs w:val="24"/>
        </w:rPr>
        <w:t xml:space="preserve"> народження, жителя м. Кіцмань, </w:t>
      </w:r>
      <w:r w:rsidRPr="00CC00B6">
        <w:rPr>
          <w:rFonts w:ascii="Times New Roman" w:hAnsi="Times New Roman"/>
          <w:szCs w:val="24"/>
        </w:rPr>
        <w:t>як «дитину, позбавлену батьківського піклування</w:t>
      </w:r>
      <w:r>
        <w:rPr>
          <w:rFonts w:ascii="Times New Roman" w:hAnsi="Times New Roman"/>
          <w:szCs w:val="24"/>
        </w:rPr>
        <w:t xml:space="preserve">». </w:t>
      </w:r>
    </w:p>
    <w:p w:rsidR="005161B3" w:rsidRDefault="005161B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1</w:t>
      </w:r>
      <w:r w:rsidRPr="00051C47">
        <w:rPr>
          <w:rFonts w:ascii="Times New Roman" w:hAnsi="Times New Roman"/>
          <w:szCs w:val="24"/>
        </w:rPr>
        <w:t>, 2007 року народження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5161B3" w:rsidRPr="00BB6FBA" w:rsidRDefault="005161B3" w:rsidP="00051C47">
      <w:pPr>
        <w:pStyle w:val="1"/>
        <w:ind w:firstLine="708"/>
        <w:jc w:val="both"/>
        <w:rPr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Cs w:val="24"/>
        </w:rPr>
        <w:t xml:space="preserve">діяльності виконавчих органів Юрія КОСАРА. </w:t>
      </w:r>
    </w:p>
    <w:p w:rsidR="005161B3" w:rsidRDefault="005161B3" w:rsidP="006E4D4B">
      <w:pPr>
        <w:rPr>
          <w:b/>
          <w:sz w:val="24"/>
          <w:szCs w:val="24"/>
          <w:lang w:val="uk-UA"/>
        </w:rPr>
      </w:pPr>
    </w:p>
    <w:p w:rsidR="005161B3" w:rsidRDefault="005161B3" w:rsidP="006E4D4B">
      <w:pPr>
        <w:rPr>
          <w:b/>
          <w:sz w:val="24"/>
          <w:szCs w:val="24"/>
          <w:lang w:val="uk-UA"/>
        </w:rPr>
      </w:pPr>
    </w:p>
    <w:p w:rsidR="005161B3" w:rsidRDefault="005161B3" w:rsidP="006E4D4B">
      <w:pPr>
        <w:rPr>
          <w:b/>
          <w:sz w:val="24"/>
          <w:szCs w:val="24"/>
          <w:lang w:val="uk-UA"/>
        </w:rPr>
      </w:pPr>
    </w:p>
    <w:p w:rsidR="005161B3" w:rsidRDefault="005161B3" w:rsidP="006E4D4B">
      <w:pPr>
        <w:rPr>
          <w:b/>
          <w:sz w:val="24"/>
          <w:szCs w:val="24"/>
          <w:lang w:val="uk-UA"/>
        </w:rPr>
      </w:pPr>
    </w:p>
    <w:p w:rsidR="005161B3" w:rsidRPr="00BC40F0" w:rsidRDefault="005161B3" w:rsidP="00820341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Сергій БУЛЕГА</w:t>
      </w:r>
    </w:p>
    <w:sectPr w:rsidR="005161B3" w:rsidRPr="00BC40F0" w:rsidSect="00820341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317"/>
    <w:rsid w:val="00051C47"/>
    <w:rsid w:val="00064A56"/>
    <w:rsid w:val="000660F3"/>
    <w:rsid w:val="00067D15"/>
    <w:rsid w:val="00075CD0"/>
    <w:rsid w:val="0008018A"/>
    <w:rsid w:val="000910EF"/>
    <w:rsid w:val="0009366D"/>
    <w:rsid w:val="000A4241"/>
    <w:rsid w:val="000B22C9"/>
    <w:rsid w:val="000B6F00"/>
    <w:rsid w:val="000C5EC3"/>
    <w:rsid w:val="000D6AA1"/>
    <w:rsid w:val="000E07BB"/>
    <w:rsid w:val="000E2B9E"/>
    <w:rsid w:val="000F7091"/>
    <w:rsid w:val="001048C8"/>
    <w:rsid w:val="0013155B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3B8E"/>
    <w:rsid w:val="001E5A6C"/>
    <w:rsid w:val="001F5BC3"/>
    <w:rsid w:val="00206C69"/>
    <w:rsid w:val="002157F5"/>
    <w:rsid w:val="00221755"/>
    <w:rsid w:val="0023606B"/>
    <w:rsid w:val="002407DC"/>
    <w:rsid w:val="00247E7D"/>
    <w:rsid w:val="00251A7E"/>
    <w:rsid w:val="00266153"/>
    <w:rsid w:val="00270253"/>
    <w:rsid w:val="002A2135"/>
    <w:rsid w:val="002C2139"/>
    <w:rsid w:val="002E0A8C"/>
    <w:rsid w:val="00332764"/>
    <w:rsid w:val="00343E3C"/>
    <w:rsid w:val="003452AD"/>
    <w:rsid w:val="00360CD7"/>
    <w:rsid w:val="003723B8"/>
    <w:rsid w:val="003917EF"/>
    <w:rsid w:val="00397F44"/>
    <w:rsid w:val="003A2AA1"/>
    <w:rsid w:val="003C5E4E"/>
    <w:rsid w:val="003C6E62"/>
    <w:rsid w:val="003D11AD"/>
    <w:rsid w:val="003F09B3"/>
    <w:rsid w:val="003F3C5D"/>
    <w:rsid w:val="004041D8"/>
    <w:rsid w:val="004054FD"/>
    <w:rsid w:val="00420D0C"/>
    <w:rsid w:val="004215D4"/>
    <w:rsid w:val="00425646"/>
    <w:rsid w:val="00435CF8"/>
    <w:rsid w:val="004365BD"/>
    <w:rsid w:val="0045426F"/>
    <w:rsid w:val="00463710"/>
    <w:rsid w:val="00474B92"/>
    <w:rsid w:val="00483B39"/>
    <w:rsid w:val="004840AF"/>
    <w:rsid w:val="004861E9"/>
    <w:rsid w:val="004A1455"/>
    <w:rsid w:val="004B1756"/>
    <w:rsid w:val="004B71FC"/>
    <w:rsid w:val="004C24B5"/>
    <w:rsid w:val="004D67C5"/>
    <w:rsid w:val="005140A8"/>
    <w:rsid w:val="005161B3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75796"/>
    <w:rsid w:val="006803C6"/>
    <w:rsid w:val="006845B5"/>
    <w:rsid w:val="006879E0"/>
    <w:rsid w:val="006C304A"/>
    <w:rsid w:val="006E4D4B"/>
    <w:rsid w:val="00703737"/>
    <w:rsid w:val="00703E0E"/>
    <w:rsid w:val="00764F42"/>
    <w:rsid w:val="007705A6"/>
    <w:rsid w:val="00790BEF"/>
    <w:rsid w:val="007F27E8"/>
    <w:rsid w:val="008051ED"/>
    <w:rsid w:val="008134C5"/>
    <w:rsid w:val="008179C0"/>
    <w:rsid w:val="00820341"/>
    <w:rsid w:val="008313A4"/>
    <w:rsid w:val="00835026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40358"/>
    <w:rsid w:val="00954DB6"/>
    <w:rsid w:val="009666FF"/>
    <w:rsid w:val="00977CC3"/>
    <w:rsid w:val="00981FB4"/>
    <w:rsid w:val="009C094C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97ECE"/>
    <w:rsid w:val="00AA2A50"/>
    <w:rsid w:val="00AA70E1"/>
    <w:rsid w:val="00AB06E9"/>
    <w:rsid w:val="00AB608F"/>
    <w:rsid w:val="00AB60CE"/>
    <w:rsid w:val="00B01166"/>
    <w:rsid w:val="00B3011A"/>
    <w:rsid w:val="00B37577"/>
    <w:rsid w:val="00B41139"/>
    <w:rsid w:val="00B43A3F"/>
    <w:rsid w:val="00B50F1B"/>
    <w:rsid w:val="00BA0FF5"/>
    <w:rsid w:val="00BA1BD3"/>
    <w:rsid w:val="00BA4F82"/>
    <w:rsid w:val="00BB6FBA"/>
    <w:rsid w:val="00BC40F0"/>
    <w:rsid w:val="00C01D53"/>
    <w:rsid w:val="00C037CF"/>
    <w:rsid w:val="00C214B7"/>
    <w:rsid w:val="00C27983"/>
    <w:rsid w:val="00C306E5"/>
    <w:rsid w:val="00C41C38"/>
    <w:rsid w:val="00C4342C"/>
    <w:rsid w:val="00C45065"/>
    <w:rsid w:val="00C76F47"/>
    <w:rsid w:val="00C8246A"/>
    <w:rsid w:val="00C83AC9"/>
    <w:rsid w:val="00C86362"/>
    <w:rsid w:val="00CC00B6"/>
    <w:rsid w:val="00CD20E9"/>
    <w:rsid w:val="00D164C9"/>
    <w:rsid w:val="00D20C95"/>
    <w:rsid w:val="00D23B7C"/>
    <w:rsid w:val="00D3180B"/>
    <w:rsid w:val="00D4223B"/>
    <w:rsid w:val="00D50ADA"/>
    <w:rsid w:val="00D532BB"/>
    <w:rsid w:val="00D66E91"/>
    <w:rsid w:val="00D7290E"/>
    <w:rsid w:val="00D75995"/>
    <w:rsid w:val="00D86FA6"/>
    <w:rsid w:val="00DC0BAA"/>
    <w:rsid w:val="00DC4FDD"/>
    <w:rsid w:val="00DE08EE"/>
    <w:rsid w:val="00DF1277"/>
    <w:rsid w:val="00DF5455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4C76"/>
    <w:rsid w:val="00EC319C"/>
    <w:rsid w:val="00ED286B"/>
    <w:rsid w:val="00ED480B"/>
    <w:rsid w:val="00EF5CFE"/>
    <w:rsid w:val="00F115E7"/>
    <w:rsid w:val="00F26D3A"/>
    <w:rsid w:val="00F647FC"/>
    <w:rsid w:val="00F72909"/>
    <w:rsid w:val="00FA6BC6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54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281</Words>
  <Characters>1606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9</cp:revision>
  <cp:lastPrinted>2023-03-13T14:33:00Z</cp:lastPrinted>
  <dcterms:created xsi:type="dcterms:W3CDTF">2023-03-02T14:13:00Z</dcterms:created>
  <dcterms:modified xsi:type="dcterms:W3CDTF">2023-03-14T15:26:00Z</dcterms:modified>
</cp:coreProperties>
</file>