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02A1B" w:rsidRPr="00BC40F0" w:rsidRDefault="00302A1B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319844" r:id="rId6"/>
        </w:object>
      </w:r>
      <w:bookmarkEnd w:id="0"/>
    </w:p>
    <w:p w:rsidR="00302A1B" w:rsidRPr="00BC40F0" w:rsidRDefault="00302A1B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302A1B" w:rsidRPr="00BC40F0" w:rsidRDefault="00302A1B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302A1B" w:rsidRPr="00BC40F0" w:rsidRDefault="00302A1B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302A1B" w:rsidRPr="00BC40F0" w:rsidRDefault="00302A1B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02A1B" w:rsidRPr="00BC40F0" w:rsidRDefault="00302A1B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302A1B" w:rsidRDefault="00302A1B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302A1B" w:rsidRPr="00F72909" w:rsidRDefault="00302A1B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302A1B" w:rsidRPr="00B17508" w:rsidRDefault="00302A1B" w:rsidP="00221755">
      <w:pPr>
        <w:pStyle w:val="Title"/>
        <w:rPr>
          <w:rFonts w:ascii="Times New Roman" w:hAnsi="Times New Roman"/>
          <w:b/>
          <w:sz w:val="20"/>
          <w:szCs w:val="28"/>
        </w:rPr>
      </w:pPr>
    </w:p>
    <w:p w:rsidR="00302A1B" w:rsidRDefault="00302A1B" w:rsidP="00F72909">
      <w:pPr>
        <w:pStyle w:val="Title"/>
        <w:rPr>
          <w:rFonts w:ascii="Times New Roman" w:hAnsi="Times New Roman"/>
          <w:b/>
          <w:szCs w:val="24"/>
        </w:rPr>
      </w:pPr>
    </w:p>
    <w:p w:rsidR="00302A1B" w:rsidRDefault="00302A1B" w:rsidP="00F7290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49/3</w:t>
      </w:r>
    </w:p>
    <w:p w:rsidR="00302A1B" w:rsidRPr="00BC40F0" w:rsidRDefault="00302A1B" w:rsidP="00F72909">
      <w:pPr>
        <w:pStyle w:val="Title"/>
      </w:pPr>
    </w:p>
    <w:p w:rsidR="00302A1B" w:rsidRPr="00BC40F0" w:rsidRDefault="00302A1B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08 березня </w:t>
      </w:r>
      <w:r w:rsidRPr="00BC40F0">
        <w:rPr>
          <w:sz w:val="24"/>
          <w:lang w:val="uk-UA"/>
        </w:rPr>
        <w:t>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</w:t>
      </w:r>
      <w:r>
        <w:rPr>
          <w:sz w:val="24"/>
          <w:lang w:val="uk-UA"/>
        </w:rPr>
        <w:t xml:space="preserve">                </w:t>
      </w:r>
      <w:r w:rsidRPr="00BC40F0">
        <w:rPr>
          <w:sz w:val="24"/>
          <w:lang w:val="uk-UA"/>
        </w:rPr>
        <w:t xml:space="preserve">  м. Кіцмань</w:t>
      </w:r>
    </w:p>
    <w:p w:rsidR="00302A1B" w:rsidRDefault="00302A1B" w:rsidP="00B358CA">
      <w:pPr>
        <w:pStyle w:val="NoSpacing"/>
        <w:rPr>
          <w:b/>
          <w:sz w:val="24"/>
        </w:rPr>
      </w:pPr>
    </w:p>
    <w:p w:rsidR="00302A1B" w:rsidRDefault="00302A1B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</w:t>
      </w:r>
    </w:p>
    <w:p w:rsidR="00302A1B" w:rsidRPr="009026A9" w:rsidRDefault="00302A1B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санітарної очистки на території м.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9026A9">
        <w:rPr>
          <w:b/>
          <w:color w:val="000000"/>
          <w:sz w:val="24"/>
          <w:szCs w:val="24"/>
          <w:lang w:val="uk-UA"/>
        </w:rPr>
        <w:t xml:space="preserve">Кіцмань </w:t>
      </w:r>
    </w:p>
    <w:p w:rsidR="00302A1B" w:rsidRDefault="00302A1B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та</w:t>
      </w:r>
      <w:r>
        <w:rPr>
          <w:b/>
          <w:color w:val="000000"/>
          <w:sz w:val="24"/>
          <w:szCs w:val="24"/>
          <w:lang w:val="uk-UA"/>
        </w:rPr>
        <w:t xml:space="preserve"> населених пунктів Кіцманської </w:t>
      </w:r>
    </w:p>
    <w:p w:rsidR="00302A1B" w:rsidRDefault="00302A1B" w:rsidP="009026A9">
      <w:pPr>
        <w:pStyle w:val="NoSpacing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міської територіальної громади </w:t>
      </w:r>
    </w:p>
    <w:p w:rsidR="00302A1B" w:rsidRPr="00AF7A5E" w:rsidRDefault="00302A1B" w:rsidP="009026A9">
      <w:pPr>
        <w:pStyle w:val="NoSpacing"/>
        <w:rPr>
          <w:b/>
          <w:sz w:val="24"/>
          <w:lang w:val="uk-UA"/>
        </w:rPr>
      </w:pPr>
    </w:p>
    <w:p w:rsidR="00302A1B" w:rsidRPr="00AF7A5E" w:rsidRDefault="00302A1B" w:rsidP="009026A9">
      <w:pPr>
        <w:rPr>
          <w:b/>
          <w:sz w:val="24"/>
          <w:szCs w:val="24"/>
          <w:lang w:val="uk-UA"/>
        </w:rPr>
      </w:pPr>
    </w:p>
    <w:p w:rsidR="00302A1B" w:rsidRDefault="00302A1B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 w:rsidRPr="00871C29">
        <w:rPr>
          <w:color w:val="000000"/>
          <w:sz w:val="24"/>
          <w:szCs w:val="24"/>
          <w:lang w:val="uk-UA"/>
        </w:rPr>
        <w:t xml:space="preserve">Заслухавши та обговоривши інформацію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7F6E95">
        <w:rPr>
          <w:color w:val="000000"/>
          <w:sz w:val="24"/>
          <w:szCs w:val="24"/>
          <w:lang w:val="uk-UA"/>
        </w:rPr>
        <w:t xml:space="preserve">Про заходи з благоустрою та санітарної очистки на території населених пунктів Кіцманської </w:t>
      </w:r>
      <w:r>
        <w:rPr>
          <w:color w:val="000000"/>
          <w:sz w:val="24"/>
          <w:szCs w:val="24"/>
          <w:lang w:val="uk-UA"/>
        </w:rPr>
        <w:t>міської територіальної громади», 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 w:rsidRPr="00D8311F">
        <w:rPr>
          <w:sz w:val="24"/>
          <w:lang w:val="uk-UA"/>
        </w:rPr>
        <w:t>абзацу третього</w:t>
      </w:r>
      <w:r>
        <w:rPr>
          <w:sz w:val="24"/>
          <w:lang w:val="uk-UA"/>
        </w:rPr>
        <w:t xml:space="preserve"> 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з метою наведення належного санітарного стану на території населених пунктів  Кіцманської міської територіальної громади та забезпечення  санітарно-екологічного благополуччя  мешканців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302A1B" w:rsidRDefault="00302A1B" w:rsidP="009026A9">
      <w:pPr>
        <w:ind w:left="660"/>
        <w:rPr>
          <w:b/>
          <w:sz w:val="24"/>
          <w:szCs w:val="24"/>
          <w:lang w:val="uk-UA"/>
        </w:rPr>
      </w:pPr>
    </w:p>
    <w:p w:rsidR="00302A1B" w:rsidRDefault="00302A1B" w:rsidP="00D974C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302A1B" w:rsidRDefault="00302A1B" w:rsidP="00D974CB">
      <w:pPr>
        <w:rPr>
          <w:b/>
          <w:sz w:val="24"/>
          <w:szCs w:val="24"/>
          <w:lang w:val="uk-UA"/>
        </w:rPr>
      </w:pPr>
    </w:p>
    <w:p w:rsidR="00302A1B" w:rsidRPr="005A648A" w:rsidRDefault="00302A1B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871C29">
        <w:rPr>
          <w:color w:val="000000"/>
          <w:sz w:val="24"/>
          <w:szCs w:val="24"/>
          <w:lang w:val="uk-UA"/>
        </w:rPr>
        <w:t xml:space="preserve">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7F6E95">
        <w:rPr>
          <w:color w:val="000000"/>
          <w:sz w:val="24"/>
          <w:szCs w:val="24"/>
          <w:lang w:val="uk-UA"/>
        </w:rPr>
        <w:t>Про заходи з благоустрою та с</w:t>
      </w:r>
      <w:r>
        <w:rPr>
          <w:color w:val="000000"/>
          <w:sz w:val="24"/>
          <w:szCs w:val="24"/>
          <w:lang w:val="uk-UA"/>
        </w:rPr>
        <w:t xml:space="preserve">анітарної очистки на території  населених пунктів </w:t>
      </w:r>
      <w:r w:rsidRPr="007F6E95">
        <w:rPr>
          <w:color w:val="000000"/>
          <w:sz w:val="24"/>
          <w:szCs w:val="24"/>
          <w:lang w:val="uk-UA"/>
        </w:rPr>
        <w:t xml:space="preserve">Кіцманської </w:t>
      </w:r>
      <w:r>
        <w:rPr>
          <w:color w:val="000000"/>
          <w:sz w:val="24"/>
          <w:szCs w:val="24"/>
          <w:lang w:val="uk-UA"/>
        </w:rPr>
        <w:t xml:space="preserve">міської територіальної громади» прийняти до відома (додається). </w:t>
      </w:r>
    </w:p>
    <w:p w:rsidR="00302A1B" w:rsidRDefault="00302A1B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міської ради організувати проведення весняного – з </w:t>
      </w:r>
      <w:r>
        <w:rPr>
          <w:sz w:val="24"/>
          <w:szCs w:val="24"/>
          <w:lang w:val="uk-UA"/>
        </w:rPr>
        <w:t xml:space="preserve">                 15 березня </w:t>
      </w:r>
      <w:r w:rsidRPr="0096435D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15</w:t>
      </w:r>
      <w:r w:rsidRPr="0096435D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осіннього </w:t>
      </w:r>
      <w:r>
        <w:rPr>
          <w:sz w:val="24"/>
          <w:szCs w:val="24"/>
          <w:lang w:val="uk-UA"/>
        </w:rPr>
        <w:t>– з 1 жовтня до 1 листопада 2023</w:t>
      </w:r>
      <w:r w:rsidRPr="00733F2B">
        <w:rPr>
          <w:sz w:val="24"/>
          <w:szCs w:val="24"/>
          <w:lang w:val="uk-UA"/>
        </w:rPr>
        <w:t xml:space="preserve"> року місячників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15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3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302A1B" w:rsidRPr="00B17508" w:rsidRDefault="00302A1B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міської територіальної громади, що додаються. </w:t>
      </w:r>
    </w:p>
    <w:p w:rsidR="00302A1B" w:rsidRDefault="00302A1B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302A1B" w:rsidRPr="00C637F8" w:rsidRDefault="00302A1B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C637F8">
        <w:rPr>
          <w:sz w:val="24"/>
          <w:szCs w:val="24"/>
          <w:lang w:val="uk-UA"/>
        </w:rPr>
        <w:t>Керівництву Кіцманської ТГ здійснити об’їзд населених пунктів громади з метою підведення  підсумків виконання заходів з благоустрою та санітарної очистки, огляду доріг -   травень 2023 року.</w:t>
      </w:r>
    </w:p>
    <w:p w:rsidR="00302A1B" w:rsidRDefault="00302A1B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червні 2023 року.</w:t>
      </w:r>
    </w:p>
    <w:p w:rsidR="00302A1B" w:rsidRDefault="00302A1B" w:rsidP="00884CCB">
      <w:pPr>
        <w:pStyle w:val="ListParagraph"/>
        <w:jc w:val="both"/>
        <w:rPr>
          <w:sz w:val="24"/>
          <w:szCs w:val="24"/>
          <w:lang w:val="uk-UA"/>
        </w:rPr>
      </w:pPr>
    </w:p>
    <w:p w:rsidR="00302A1B" w:rsidRDefault="00302A1B" w:rsidP="00884CCB">
      <w:pPr>
        <w:pStyle w:val="ListParagraph"/>
        <w:jc w:val="both"/>
        <w:rPr>
          <w:sz w:val="24"/>
          <w:szCs w:val="24"/>
          <w:lang w:val="uk-UA"/>
        </w:rPr>
      </w:pPr>
    </w:p>
    <w:p w:rsidR="00302A1B" w:rsidRDefault="00302A1B" w:rsidP="00106B2F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контроль за виконанням  заходів санітарної очистки, надання приписів та притягнення до відповідальності за порушення правил благоустрою заслухати Гончарука О.В., інспектора відділу житлово комунального господарства та охорони довкілля  – до 31 жовтня 2023 року.</w:t>
      </w:r>
    </w:p>
    <w:p w:rsidR="00302A1B" w:rsidRPr="00F27911" w:rsidRDefault="00302A1B" w:rsidP="00F27911">
      <w:pPr>
        <w:tabs>
          <w:tab w:val="left" w:pos="2160"/>
        </w:tabs>
        <w:jc w:val="both"/>
        <w:rPr>
          <w:sz w:val="24"/>
          <w:szCs w:val="24"/>
          <w:lang w:val="uk-UA"/>
        </w:rPr>
      </w:pPr>
      <w:r w:rsidRPr="00F27911">
        <w:rPr>
          <w:sz w:val="24"/>
          <w:szCs w:val="24"/>
          <w:lang w:val="uk-UA"/>
        </w:rPr>
        <w:t xml:space="preserve">          8. </w:t>
      </w:r>
      <w:r w:rsidRPr="00F27911">
        <w:rPr>
          <w:sz w:val="24"/>
          <w:szCs w:val="24"/>
        </w:rPr>
        <w:t xml:space="preserve">Контроль </w:t>
      </w:r>
      <w:r w:rsidRPr="00F27911">
        <w:rPr>
          <w:sz w:val="24"/>
          <w:szCs w:val="24"/>
          <w:lang w:val="uk-UA"/>
        </w:rPr>
        <w:t xml:space="preserve"> </w:t>
      </w:r>
      <w:r w:rsidRPr="00F27911">
        <w:rPr>
          <w:sz w:val="24"/>
          <w:szCs w:val="24"/>
        </w:rPr>
        <w:t xml:space="preserve">за </w:t>
      </w:r>
      <w:r w:rsidRPr="00F27911">
        <w:rPr>
          <w:sz w:val="24"/>
          <w:szCs w:val="24"/>
          <w:lang w:val="uk-UA"/>
        </w:rPr>
        <w:t xml:space="preserve"> </w:t>
      </w:r>
      <w:r w:rsidRPr="00F27911">
        <w:rPr>
          <w:sz w:val="24"/>
          <w:szCs w:val="24"/>
        </w:rPr>
        <w:t xml:space="preserve">виконанням </w:t>
      </w:r>
      <w:r w:rsidRPr="00F27911">
        <w:rPr>
          <w:sz w:val="24"/>
          <w:szCs w:val="24"/>
          <w:lang w:val="uk-UA"/>
        </w:rPr>
        <w:t xml:space="preserve"> </w:t>
      </w:r>
      <w:r w:rsidRPr="00F27911">
        <w:rPr>
          <w:sz w:val="24"/>
          <w:szCs w:val="24"/>
        </w:rPr>
        <w:t xml:space="preserve">даного </w:t>
      </w:r>
      <w:r w:rsidRPr="00F27911">
        <w:rPr>
          <w:sz w:val="24"/>
          <w:szCs w:val="24"/>
          <w:lang w:val="uk-UA"/>
        </w:rPr>
        <w:t xml:space="preserve"> </w:t>
      </w:r>
      <w:r w:rsidRPr="00F27911">
        <w:rPr>
          <w:sz w:val="24"/>
          <w:szCs w:val="24"/>
        </w:rPr>
        <w:t xml:space="preserve">рішення </w:t>
      </w:r>
      <w:r w:rsidRPr="00F27911">
        <w:rPr>
          <w:sz w:val="24"/>
          <w:szCs w:val="24"/>
          <w:lang w:val="uk-UA"/>
        </w:rPr>
        <w:t xml:space="preserve"> покласти  на  заступника міського голови  з  питань  діяльності виконавчих органів Юрія КОСАРА. </w:t>
      </w:r>
    </w:p>
    <w:p w:rsidR="00302A1B" w:rsidRDefault="00302A1B" w:rsidP="00C637F8">
      <w:pPr>
        <w:pStyle w:val="ListParagraph"/>
        <w:jc w:val="both"/>
        <w:rPr>
          <w:color w:val="000000"/>
          <w:sz w:val="24"/>
          <w:szCs w:val="24"/>
          <w:lang w:val="uk-UA"/>
        </w:rPr>
      </w:pPr>
    </w:p>
    <w:p w:rsidR="00302A1B" w:rsidRPr="00816352" w:rsidRDefault="00302A1B" w:rsidP="00C637F8">
      <w:pPr>
        <w:pStyle w:val="ListParagraph"/>
        <w:jc w:val="both"/>
        <w:rPr>
          <w:sz w:val="24"/>
          <w:szCs w:val="24"/>
          <w:lang w:val="uk-UA"/>
        </w:rPr>
      </w:pPr>
    </w:p>
    <w:p w:rsidR="00302A1B" w:rsidRDefault="00302A1B" w:rsidP="00B27FEC">
      <w:pPr>
        <w:rPr>
          <w:b/>
          <w:sz w:val="24"/>
          <w:szCs w:val="24"/>
          <w:lang w:val="uk-UA"/>
        </w:rPr>
      </w:pPr>
    </w:p>
    <w:p w:rsidR="00302A1B" w:rsidRDefault="00302A1B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302A1B" w:rsidRDefault="00302A1B" w:rsidP="00C76F47">
      <w:pPr>
        <w:ind w:left="660"/>
        <w:rPr>
          <w:b/>
          <w:sz w:val="24"/>
          <w:szCs w:val="24"/>
          <w:lang w:val="uk-UA"/>
        </w:rPr>
      </w:pPr>
    </w:p>
    <w:p w:rsidR="00302A1B" w:rsidRDefault="00302A1B" w:rsidP="000248CD">
      <w:pPr>
        <w:ind w:left="660"/>
        <w:jc w:val="right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  <w:t xml:space="preserve">Виконавчому комітету </w:t>
      </w:r>
    </w:p>
    <w:p w:rsidR="00302A1B" w:rsidRDefault="00302A1B" w:rsidP="000248CD">
      <w:pPr>
        <w:ind w:left="660"/>
        <w:jc w:val="right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Кіцманської міської ради </w:t>
      </w:r>
    </w:p>
    <w:p w:rsidR="00302A1B" w:rsidRDefault="00302A1B" w:rsidP="00F4427B">
      <w:pPr>
        <w:ind w:left="660"/>
        <w:rPr>
          <w:b/>
          <w:sz w:val="24"/>
          <w:szCs w:val="24"/>
          <w:lang w:val="uk-UA"/>
        </w:rPr>
      </w:pPr>
    </w:p>
    <w:p w:rsidR="00302A1B" w:rsidRDefault="00302A1B" w:rsidP="00F4427B">
      <w:pPr>
        <w:ind w:left="660"/>
        <w:rPr>
          <w:b/>
          <w:sz w:val="24"/>
          <w:szCs w:val="24"/>
          <w:lang w:val="uk-UA"/>
        </w:rPr>
      </w:pPr>
    </w:p>
    <w:p w:rsidR="00302A1B" w:rsidRPr="0008353D" w:rsidRDefault="00302A1B" w:rsidP="00F4427B">
      <w:pPr>
        <w:ind w:left="660"/>
        <w:jc w:val="center"/>
        <w:rPr>
          <w:b/>
          <w:sz w:val="24"/>
          <w:szCs w:val="24"/>
          <w:lang w:val="uk-UA"/>
        </w:rPr>
      </w:pPr>
      <w:r w:rsidRPr="0008353D">
        <w:rPr>
          <w:b/>
          <w:sz w:val="24"/>
          <w:szCs w:val="24"/>
          <w:lang w:val="uk-UA"/>
        </w:rPr>
        <w:t xml:space="preserve">ІНФОРМАЦІЯ </w:t>
      </w:r>
    </w:p>
    <w:p w:rsidR="00302A1B" w:rsidRPr="0008353D" w:rsidRDefault="00302A1B" w:rsidP="00F4427B">
      <w:pPr>
        <w:ind w:firstLine="708"/>
        <w:jc w:val="center"/>
        <w:rPr>
          <w:b/>
          <w:color w:val="000000"/>
          <w:sz w:val="24"/>
          <w:szCs w:val="24"/>
          <w:lang w:val="uk-UA"/>
        </w:rPr>
      </w:pPr>
      <w:r w:rsidRPr="0008353D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на території населених пунктів Кіцманської </w:t>
      </w:r>
      <w:r>
        <w:rPr>
          <w:b/>
          <w:color w:val="000000"/>
          <w:sz w:val="24"/>
          <w:szCs w:val="24"/>
          <w:lang w:val="uk-UA"/>
        </w:rPr>
        <w:t xml:space="preserve">міської </w:t>
      </w:r>
      <w:r w:rsidRPr="0008353D">
        <w:rPr>
          <w:b/>
          <w:color w:val="000000"/>
          <w:sz w:val="24"/>
          <w:szCs w:val="24"/>
          <w:lang w:val="uk-UA"/>
        </w:rPr>
        <w:t>територіальної громади</w:t>
      </w:r>
    </w:p>
    <w:p w:rsidR="00302A1B" w:rsidRDefault="00302A1B" w:rsidP="00F4427B">
      <w:pPr>
        <w:ind w:firstLine="708"/>
        <w:jc w:val="both"/>
        <w:rPr>
          <w:color w:val="000000"/>
          <w:sz w:val="24"/>
          <w:szCs w:val="24"/>
          <w:lang w:val="uk-UA"/>
        </w:rPr>
      </w:pPr>
    </w:p>
    <w:p w:rsidR="00302A1B" w:rsidRDefault="00302A1B" w:rsidP="00F4427B">
      <w:pPr>
        <w:spacing w:line="360" w:lineRule="auto"/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lang w:val="uk-UA"/>
        </w:rPr>
        <w:t>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 та з метою наведення належного санітарного стану на території населених пунктів  Кіцманської територіальної громади, забезпечення  санітарно-екологічного благополуччя  мешканців  громади, фахівцями відділу житлово-комунального господарства та охорони довкілля Кіцманської міської ради спільно із керівниками установ та організацій громади, старостами населених пунктів розроблено план заходів </w:t>
      </w:r>
      <w:r w:rsidRPr="0008353D">
        <w:rPr>
          <w:color w:val="000000"/>
          <w:sz w:val="24"/>
          <w:szCs w:val="24"/>
          <w:lang w:val="uk-UA"/>
        </w:rPr>
        <w:t>з благоустрою та санітарної очистки на території населених пунктів Кіцманської територіальної громади</w:t>
      </w:r>
      <w:r>
        <w:rPr>
          <w:color w:val="000000"/>
          <w:sz w:val="24"/>
          <w:szCs w:val="24"/>
          <w:lang w:val="uk-UA"/>
        </w:rPr>
        <w:t xml:space="preserve">, які планується здійснити в період з 15 березня  по 15 квітня та 1 жовтня по 1 листопада 2023 року, а також взяти участь </w:t>
      </w:r>
      <w:r w:rsidRPr="00733F2B">
        <w:rPr>
          <w:sz w:val="24"/>
          <w:szCs w:val="24"/>
          <w:lang w:val="uk-UA"/>
        </w:rPr>
        <w:t>у проведені Всеукраїнської акції – «День довкілля»</w:t>
      </w:r>
      <w:r>
        <w:rPr>
          <w:sz w:val="24"/>
          <w:szCs w:val="24"/>
          <w:lang w:val="uk-UA"/>
        </w:rPr>
        <w:t xml:space="preserve">, який припадає на 15 квітня 2023 року. </w:t>
      </w:r>
    </w:p>
    <w:p w:rsidR="00302A1B" w:rsidRDefault="00302A1B" w:rsidP="00F4427B">
      <w:pPr>
        <w:pStyle w:val="BodyTextIndent"/>
        <w:spacing w:line="360" w:lineRule="auto"/>
        <w:ind w:left="0" w:firstLine="708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Зокрема, планується о</w:t>
      </w:r>
      <w:r>
        <w:rPr>
          <w:sz w:val="24"/>
          <w:szCs w:val="24"/>
          <w:lang w:val="uk-UA"/>
        </w:rPr>
        <w:t xml:space="preserve">рганізувати та забезпечити </w:t>
      </w:r>
      <w:r w:rsidRPr="00B27FEC">
        <w:rPr>
          <w:sz w:val="24"/>
          <w:szCs w:val="24"/>
          <w:lang w:val="uk-UA"/>
        </w:rPr>
        <w:t xml:space="preserve">роботи щодо приведення в належний санітарний стан, а також санітарну очистку та благоустрій </w:t>
      </w:r>
      <w:r>
        <w:rPr>
          <w:sz w:val="24"/>
          <w:szCs w:val="24"/>
          <w:lang w:val="uk-UA"/>
        </w:rPr>
        <w:t xml:space="preserve">підпорядкованих та прилеглих </w:t>
      </w:r>
      <w:r w:rsidRPr="00B27FEC">
        <w:rPr>
          <w:sz w:val="24"/>
          <w:szCs w:val="24"/>
          <w:lang w:val="uk-UA"/>
        </w:rPr>
        <w:t xml:space="preserve">територій підприємств, установ, організацій незалежно </w:t>
      </w:r>
      <w:r>
        <w:rPr>
          <w:sz w:val="24"/>
          <w:szCs w:val="24"/>
          <w:lang w:val="uk-UA"/>
        </w:rPr>
        <w:t>від форм власності, п</w:t>
      </w:r>
      <w:r w:rsidRPr="00B27FEC">
        <w:rPr>
          <w:sz w:val="24"/>
          <w:szCs w:val="24"/>
          <w:lang w:val="uk-UA"/>
        </w:rPr>
        <w:t>риве</w:t>
      </w:r>
      <w:r>
        <w:rPr>
          <w:sz w:val="24"/>
          <w:szCs w:val="24"/>
          <w:lang w:val="uk-UA"/>
        </w:rPr>
        <w:t xml:space="preserve">сти </w:t>
      </w:r>
      <w:r w:rsidRPr="00B27FEC">
        <w:rPr>
          <w:sz w:val="24"/>
          <w:szCs w:val="24"/>
          <w:lang w:val="uk-UA"/>
        </w:rPr>
        <w:t>в належний санітарний стан територій об’єктів комунальної власності, пам’ятників, обелісків, кладовищ в</w:t>
      </w:r>
      <w:r>
        <w:rPr>
          <w:sz w:val="24"/>
          <w:szCs w:val="24"/>
          <w:lang w:val="uk-UA"/>
        </w:rPr>
        <w:t xml:space="preserve"> сільських </w:t>
      </w:r>
      <w:r w:rsidRPr="00B27FEC">
        <w:rPr>
          <w:sz w:val="24"/>
          <w:szCs w:val="24"/>
          <w:lang w:val="uk-UA"/>
        </w:rPr>
        <w:t>населених пун</w:t>
      </w:r>
      <w:r>
        <w:rPr>
          <w:sz w:val="24"/>
          <w:szCs w:val="24"/>
          <w:lang w:val="uk-UA"/>
        </w:rPr>
        <w:t>к</w:t>
      </w:r>
      <w:r w:rsidRPr="00B27FEC">
        <w:rPr>
          <w:sz w:val="24"/>
          <w:szCs w:val="24"/>
          <w:lang w:val="uk-UA"/>
        </w:rPr>
        <w:t xml:space="preserve">тах </w:t>
      </w:r>
      <w:r>
        <w:rPr>
          <w:sz w:val="24"/>
          <w:szCs w:val="24"/>
          <w:lang w:val="uk-UA"/>
        </w:rPr>
        <w:t>Кіцманської територіальної громади, о</w:t>
      </w:r>
      <w:r w:rsidRPr="00B27FEC">
        <w:rPr>
          <w:sz w:val="24"/>
          <w:szCs w:val="24"/>
          <w:lang w:val="uk-UA"/>
        </w:rPr>
        <w:t>рганізувати роботи по впорядкуванню прибудинкових територій</w:t>
      </w:r>
      <w:r>
        <w:rPr>
          <w:sz w:val="24"/>
          <w:szCs w:val="24"/>
          <w:lang w:val="uk-UA"/>
        </w:rPr>
        <w:t xml:space="preserve"> житлового  фонду, п</w:t>
      </w:r>
      <w:r w:rsidRPr="00B27FEC">
        <w:rPr>
          <w:sz w:val="24"/>
          <w:szCs w:val="24"/>
          <w:lang w:val="uk-UA"/>
        </w:rPr>
        <w:t xml:space="preserve">ровести роботи </w:t>
      </w:r>
      <w:r>
        <w:rPr>
          <w:sz w:val="24"/>
          <w:szCs w:val="24"/>
          <w:lang w:val="uk-UA"/>
        </w:rPr>
        <w:t>по санітарній очистці та</w:t>
      </w:r>
      <w:r w:rsidRPr="00B27FEC">
        <w:rPr>
          <w:sz w:val="24"/>
          <w:szCs w:val="24"/>
          <w:lang w:val="uk-UA"/>
        </w:rPr>
        <w:t xml:space="preserve"> благоустрою на </w:t>
      </w:r>
      <w:r>
        <w:rPr>
          <w:sz w:val="24"/>
          <w:szCs w:val="24"/>
          <w:lang w:val="uk-UA"/>
        </w:rPr>
        <w:t>кладовищах</w:t>
      </w:r>
      <w:r w:rsidRPr="00B27FEC">
        <w:rPr>
          <w:sz w:val="24"/>
          <w:szCs w:val="24"/>
          <w:lang w:val="uk-UA"/>
        </w:rPr>
        <w:t>, парк</w:t>
      </w:r>
      <w:r>
        <w:rPr>
          <w:sz w:val="24"/>
          <w:szCs w:val="24"/>
          <w:lang w:val="uk-UA"/>
        </w:rPr>
        <w:t>ах</w:t>
      </w:r>
      <w:r w:rsidRPr="00B27FEC">
        <w:rPr>
          <w:sz w:val="24"/>
          <w:szCs w:val="24"/>
          <w:lang w:val="uk-UA"/>
        </w:rPr>
        <w:t>, сквер</w:t>
      </w:r>
      <w:r>
        <w:rPr>
          <w:sz w:val="24"/>
          <w:szCs w:val="24"/>
          <w:lang w:val="uk-UA"/>
        </w:rPr>
        <w:t xml:space="preserve">ах та інших об’єктах загального користування в м. Кіцмань  та населених пунктах територіальної громади, 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зупинок, ліквідувати стихійні звалища сміття в придорожніх смугах  на під’їздах до населених пунктів територіальної громади, 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здоров’я, та інші заходи. </w:t>
      </w:r>
    </w:p>
    <w:p w:rsidR="00302A1B" w:rsidRDefault="00302A1B" w:rsidP="00F4427B">
      <w:pPr>
        <w:pStyle w:val="BodyTextIndent"/>
        <w:spacing w:line="360" w:lineRule="auto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Всього планується реалізувати 19 організаційних заходів у всіх населених пунктах громади. </w:t>
      </w:r>
    </w:p>
    <w:p w:rsidR="00302A1B" w:rsidRDefault="00302A1B" w:rsidP="00F4427B">
      <w:pPr>
        <w:pStyle w:val="BodyTextIndent"/>
        <w:spacing w:line="360" w:lineRule="auto"/>
        <w:ind w:left="0"/>
        <w:jc w:val="both"/>
        <w:rPr>
          <w:sz w:val="24"/>
          <w:szCs w:val="24"/>
          <w:lang w:val="uk-UA"/>
        </w:rPr>
      </w:pPr>
    </w:p>
    <w:p w:rsidR="00302A1B" w:rsidRDefault="00302A1B" w:rsidP="00F4427B">
      <w:pPr>
        <w:jc w:val="both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Начальник відділу ЖКГ</w:t>
      </w:r>
    </w:p>
    <w:p w:rsidR="00302A1B" w:rsidRPr="0008353D" w:rsidRDefault="00302A1B" w:rsidP="00F4427B">
      <w:pPr>
        <w:jc w:val="both"/>
        <w:rPr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та охорони довкілля </w:t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  <w:t>Родіон ЛИСАК</w:t>
      </w:r>
    </w:p>
    <w:p w:rsidR="00302A1B" w:rsidRDefault="00302A1B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302A1B" w:rsidRDefault="00302A1B" w:rsidP="00DA0C07">
      <w:pPr>
        <w:ind w:left="660"/>
        <w:jc w:val="center"/>
        <w:rPr>
          <w:b/>
          <w:sz w:val="24"/>
          <w:szCs w:val="24"/>
          <w:lang w:val="uk-UA"/>
        </w:rPr>
        <w:sectPr w:rsidR="00302A1B" w:rsidSect="00F4427B">
          <w:pgSz w:w="11906" w:h="16838"/>
          <w:pgMar w:top="539" w:right="567" w:bottom="720" w:left="1797" w:header="709" w:footer="709" w:gutter="0"/>
          <w:cols w:space="708"/>
          <w:docGrid w:linePitch="360"/>
        </w:sectPr>
      </w:pPr>
    </w:p>
    <w:p w:rsidR="00302A1B" w:rsidRDefault="00302A1B" w:rsidP="00B27FEC">
      <w:pPr>
        <w:ind w:left="66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</w:t>
      </w:r>
    </w:p>
    <w:p w:rsidR="00302A1B" w:rsidRPr="00B27FEC" w:rsidRDefault="00302A1B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302A1B" w:rsidRPr="00B27FEC" w:rsidRDefault="00302A1B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302A1B" w:rsidRDefault="00302A1B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08.03.2023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49/3</w:t>
      </w:r>
    </w:p>
    <w:p w:rsidR="00302A1B" w:rsidRDefault="00302A1B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302A1B" w:rsidRDefault="00302A1B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302A1B" w:rsidRPr="00B27FEC" w:rsidRDefault="00302A1B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302A1B" w:rsidRPr="00B27FEC" w:rsidRDefault="00302A1B" w:rsidP="003D1D14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b/>
          <w:color w:val="000000"/>
          <w:sz w:val="24"/>
          <w:szCs w:val="24"/>
          <w:lang w:val="uk-UA"/>
        </w:rPr>
        <w:t xml:space="preserve">населених пунктів </w:t>
      </w:r>
    </w:p>
    <w:p w:rsidR="00302A1B" w:rsidRDefault="00302A1B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Кіцманської </w:t>
      </w:r>
      <w:r>
        <w:rPr>
          <w:b/>
          <w:color w:val="000000"/>
          <w:sz w:val="24"/>
          <w:szCs w:val="24"/>
          <w:lang w:val="uk-UA"/>
        </w:rPr>
        <w:t xml:space="preserve">міської територіальної громади </w:t>
      </w:r>
    </w:p>
    <w:p w:rsidR="00302A1B" w:rsidRPr="00B27FEC" w:rsidRDefault="00302A1B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302A1B" w:rsidRDefault="00302A1B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302A1B" w:rsidRPr="00B27FEC" w:rsidTr="005E3439">
        <w:tc>
          <w:tcPr>
            <w:tcW w:w="708" w:type="dxa"/>
          </w:tcPr>
          <w:p w:rsidR="00302A1B" w:rsidRPr="005E3439" w:rsidRDefault="00302A1B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302A1B" w:rsidRPr="005E3439" w:rsidRDefault="00302A1B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302A1B" w:rsidRPr="005E3439" w:rsidRDefault="00302A1B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302A1B" w:rsidRPr="005E3439" w:rsidRDefault="00302A1B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302A1B" w:rsidRPr="005E3439" w:rsidRDefault="00302A1B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302A1B" w:rsidRPr="00D06A3D" w:rsidTr="005E3439">
        <w:tc>
          <w:tcPr>
            <w:tcW w:w="708" w:type="dxa"/>
          </w:tcPr>
          <w:p w:rsidR="00302A1B" w:rsidRPr="00B27FEC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Pr="00B27FEC" w:rsidRDefault="00302A1B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власності. </w:t>
            </w:r>
          </w:p>
        </w:tc>
        <w:tc>
          <w:tcPr>
            <w:tcW w:w="2689" w:type="dxa"/>
          </w:tcPr>
          <w:p w:rsidR="00302A1B" w:rsidRPr="00B27FEC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302A1B" w:rsidRPr="00B27FEC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B27FEC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302A1B" w:rsidRPr="00B27FEC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302A1B" w:rsidRPr="00B27FEC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302A1B" w:rsidRDefault="00302A1B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302A1B" w:rsidRDefault="00302A1B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302A1B" w:rsidRDefault="00302A1B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302A1B" w:rsidRDefault="00302A1B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302A1B" w:rsidRDefault="00302A1B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302A1B" w:rsidRDefault="00302A1B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302A1B" w:rsidRPr="00B27FEC" w:rsidRDefault="00302A1B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302A1B" w:rsidRDefault="00302A1B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територій об’єктів комунальної власності, пам’ятників, обелісків, кладовищ в</w:t>
            </w:r>
            <w:r>
              <w:rPr>
                <w:sz w:val="24"/>
                <w:szCs w:val="24"/>
                <w:lang w:val="uk-UA"/>
              </w:rPr>
              <w:t xml:space="preserve"> сільських </w:t>
            </w:r>
            <w:r w:rsidRPr="00B27FEC">
              <w:rPr>
                <w:sz w:val="24"/>
                <w:szCs w:val="24"/>
                <w:lang w:val="uk-UA"/>
              </w:rPr>
              <w:t xml:space="preserve"> 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територіальної громади</w:t>
            </w:r>
          </w:p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населених пунктів </w:t>
            </w:r>
          </w:p>
        </w:tc>
        <w:tc>
          <w:tcPr>
            <w:tcW w:w="2692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Димуряк В.Д.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F05705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302A1B" w:rsidRPr="00E07687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Старости старостинських округів та сіл громади</w:t>
            </w:r>
          </w:p>
        </w:tc>
        <w:tc>
          <w:tcPr>
            <w:tcW w:w="2692" w:type="dxa"/>
          </w:tcPr>
          <w:p w:rsidR="00302A1B" w:rsidRPr="00E07687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E07687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зупинок, </w:t>
            </w:r>
          </w:p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Димуряк В.Д.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звалища сміття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302A1B" w:rsidRPr="00936DDB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із спеціалізованою організацію для проведення профілактичних дезінфекційних, дезінсекційних та дератизаційних робіт, звернувши особливу увагу на навчальні та дошкільні заклади.</w:t>
            </w:r>
          </w:p>
        </w:tc>
        <w:tc>
          <w:tcPr>
            <w:tcW w:w="2689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Чорней І.В.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Палагнюк Л.І.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Королюк І.Ю.</w:t>
            </w:r>
          </w:p>
        </w:tc>
        <w:tc>
          <w:tcPr>
            <w:tcW w:w="2692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A03BF">
        <w:trPr>
          <w:trHeight w:val="1569"/>
        </w:trPr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302A1B" w:rsidRPr="00B46793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</w:rPr>
              <w:t xml:space="preserve">Організувати  роботи  по  приведенню  в  належний  санітарний  стан  доріг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302A1B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старости населених пунктів</w:t>
            </w:r>
          </w:p>
        </w:tc>
        <w:tc>
          <w:tcPr>
            <w:tcW w:w="2692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302A1B" w:rsidRPr="00B27FEC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</w:t>
            </w:r>
          </w:p>
        </w:tc>
        <w:tc>
          <w:tcPr>
            <w:tcW w:w="2689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Тарановська Т.С., Литвинюк О.В., Скорейко О.О.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Хромюк В.В., Косташик Є.П.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302A1B" w:rsidRPr="00EB0AC5" w:rsidRDefault="00302A1B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302A1B" w:rsidRPr="00B92B0D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302A1B" w:rsidRPr="00B27FEC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Pr="00B27FEC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302A1B" w:rsidRPr="00B27FEC" w:rsidRDefault="00302A1B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 територіальної громади</w:t>
            </w:r>
          </w:p>
          <w:p w:rsidR="00302A1B" w:rsidRPr="00B27FEC" w:rsidRDefault="00302A1B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302A1B" w:rsidRPr="0009191E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Мельничук Х.В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692" w:type="dxa"/>
          </w:tcPr>
          <w:p w:rsidR="00302A1B" w:rsidRPr="0009191E" w:rsidRDefault="00302A1B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</w:tc>
        <w:tc>
          <w:tcPr>
            <w:tcW w:w="2266" w:type="dxa"/>
          </w:tcPr>
          <w:p w:rsidR="00302A1B" w:rsidRPr="00B92B0D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302A1B" w:rsidRPr="00B92B0D" w:rsidRDefault="00302A1B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02A1B" w:rsidRPr="00B27FEC" w:rsidTr="005E3439">
        <w:tc>
          <w:tcPr>
            <w:tcW w:w="708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302A1B" w:rsidRDefault="00302A1B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302A1B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302A1B" w:rsidRPr="0009191E" w:rsidRDefault="00302A1B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302A1B" w:rsidRPr="00B27FEC" w:rsidRDefault="00302A1B" w:rsidP="00D97D5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протягом 2023 року</w:t>
            </w:r>
          </w:p>
        </w:tc>
      </w:tr>
    </w:tbl>
    <w:p w:rsidR="00302A1B" w:rsidRDefault="00302A1B" w:rsidP="0025551F">
      <w:pPr>
        <w:rPr>
          <w:b/>
          <w:sz w:val="24"/>
          <w:szCs w:val="24"/>
          <w:lang w:val="uk-UA"/>
        </w:rPr>
      </w:pPr>
    </w:p>
    <w:p w:rsidR="00302A1B" w:rsidRDefault="00302A1B" w:rsidP="0025551F">
      <w:pPr>
        <w:rPr>
          <w:b/>
          <w:sz w:val="24"/>
          <w:szCs w:val="24"/>
          <w:lang w:val="uk-UA"/>
        </w:rPr>
      </w:pPr>
    </w:p>
    <w:p w:rsidR="00302A1B" w:rsidRDefault="00302A1B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302A1B" w:rsidRDefault="00302A1B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302A1B" w:rsidRDefault="00302A1B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302A1B" w:rsidRDefault="00302A1B" w:rsidP="0025551F">
      <w:pPr>
        <w:rPr>
          <w:b/>
          <w:sz w:val="24"/>
          <w:szCs w:val="24"/>
          <w:lang w:val="uk-UA"/>
        </w:rPr>
      </w:pPr>
    </w:p>
    <w:p w:rsidR="00302A1B" w:rsidRDefault="00302A1B" w:rsidP="0025551F">
      <w:pPr>
        <w:rPr>
          <w:b/>
          <w:sz w:val="24"/>
          <w:szCs w:val="24"/>
          <w:lang w:val="uk-UA"/>
        </w:rPr>
      </w:pPr>
    </w:p>
    <w:p w:rsidR="00302A1B" w:rsidRDefault="00302A1B">
      <w:pPr>
        <w:autoSpaceDE/>
        <w:autoSpaceDN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302A1B" w:rsidRDefault="00302A1B" w:rsidP="00C76F47">
      <w:pPr>
        <w:ind w:left="660"/>
        <w:rPr>
          <w:b/>
          <w:sz w:val="24"/>
          <w:szCs w:val="24"/>
          <w:lang w:val="uk-UA"/>
        </w:rPr>
        <w:sectPr w:rsidR="00302A1B" w:rsidSect="00816352">
          <w:pgSz w:w="16838" w:h="11906" w:orient="landscape"/>
          <w:pgMar w:top="1438" w:right="539" w:bottom="748" w:left="720" w:header="709" w:footer="709" w:gutter="0"/>
          <w:cols w:space="708"/>
          <w:docGrid w:linePitch="360"/>
        </w:sectPr>
      </w:pPr>
    </w:p>
    <w:p w:rsidR="00302A1B" w:rsidRDefault="00302A1B" w:rsidP="00C76F47">
      <w:pPr>
        <w:ind w:left="660"/>
        <w:rPr>
          <w:b/>
          <w:sz w:val="24"/>
          <w:szCs w:val="24"/>
          <w:lang w:val="uk-UA"/>
        </w:rPr>
      </w:pPr>
    </w:p>
    <w:p w:rsidR="00302A1B" w:rsidRPr="0008353D" w:rsidRDefault="00302A1B" w:rsidP="000248CD">
      <w:pPr>
        <w:ind w:left="660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sectPr w:rsidR="00302A1B" w:rsidRPr="0008353D" w:rsidSect="00D102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248CD"/>
    <w:rsid w:val="0004234F"/>
    <w:rsid w:val="000660F3"/>
    <w:rsid w:val="00066B96"/>
    <w:rsid w:val="00067D15"/>
    <w:rsid w:val="0008353D"/>
    <w:rsid w:val="0009191E"/>
    <w:rsid w:val="000A69BA"/>
    <w:rsid w:val="000B22C9"/>
    <w:rsid w:val="000C5EC3"/>
    <w:rsid w:val="000F7091"/>
    <w:rsid w:val="001048C8"/>
    <w:rsid w:val="00106B2F"/>
    <w:rsid w:val="00114306"/>
    <w:rsid w:val="00130270"/>
    <w:rsid w:val="001342DF"/>
    <w:rsid w:val="001508A5"/>
    <w:rsid w:val="00184F91"/>
    <w:rsid w:val="001862AE"/>
    <w:rsid w:val="0019583A"/>
    <w:rsid w:val="001B3352"/>
    <w:rsid w:val="001D0FD5"/>
    <w:rsid w:val="001F2F79"/>
    <w:rsid w:val="001F5BC3"/>
    <w:rsid w:val="001F6C58"/>
    <w:rsid w:val="00203926"/>
    <w:rsid w:val="00206C69"/>
    <w:rsid w:val="002116D6"/>
    <w:rsid w:val="00221755"/>
    <w:rsid w:val="00251A7E"/>
    <w:rsid w:val="0025551F"/>
    <w:rsid w:val="00266584"/>
    <w:rsid w:val="00270253"/>
    <w:rsid w:val="002705A1"/>
    <w:rsid w:val="002800CC"/>
    <w:rsid w:val="00284145"/>
    <w:rsid w:val="002C2139"/>
    <w:rsid w:val="002F1F66"/>
    <w:rsid w:val="002F52A2"/>
    <w:rsid w:val="00302A1B"/>
    <w:rsid w:val="003220DC"/>
    <w:rsid w:val="0033059E"/>
    <w:rsid w:val="00343E3C"/>
    <w:rsid w:val="003452AD"/>
    <w:rsid w:val="003A2AA1"/>
    <w:rsid w:val="003C6E62"/>
    <w:rsid w:val="003C7EF7"/>
    <w:rsid w:val="003D1D14"/>
    <w:rsid w:val="003D2F2E"/>
    <w:rsid w:val="003F1447"/>
    <w:rsid w:val="003F4D58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56DB3"/>
    <w:rsid w:val="00483B39"/>
    <w:rsid w:val="004861E9"/>
    <w:rsid w:val="00490D1A"/>
    <w:rsid w:val="004A1455"/>
    <w:rsid w:val="004B3EF7"/>
    <w:rsid w:val="004B479C"/>
    <w:rsid w:val="004B71FC"/>
    <w:rsid w:val="004C2905"/>
    <w:rsid w:val="004E6415"/>
    <w:rsid w:val="005275B2"/>
    <w:rsid w:val="005455B5"/>
    <w:rsid w:val="005542AB"/>
    <w:rsid w:val="005642BC"/>
    <w:rsid w:val="005659A6"/>
    <w:rsid w:val="00582586"/>
    <w:rsid w:val="005A03BF"/>
    <w:rsid w:val="005A648A"/>
    <w:rsid w:val="005B0018"/>
    <w:rsid w:val="005B08EF"/>
    <w:rsid w:val="005B1D7B"/>
    <w:rsid w:val="005C44F3"/>
    <w:rsid w:val="005D1094"/>
    <w:rsid w:val="005E3439"/>
    <w:rsid w:val="00604B63"/>
    <w:rsid w:val="006055B8"/>
    <w:rsid w:val="006074E8"/>
    <w:rsid w:val="006266C9"/>
    <w:rsid w:val="00640810"/>
    <w:rsid w:val="00641A56"/>
    <w:rsid w:val="00645848"/>
    <w:rsid w:val="0066279B"/>
    <w:rsid w:val="00672128"/>
    <w:rsid w:val="00676E07"/>
    <w:rsid w:val="006829A8"/>
    <w:rsid w:val="006845B5"/>
    <w:rsid w:val="006E4D4B"/>
    <w:rsid w:val="00713392"/>
    <w:rsid w:val="007325D9"/>
    <w:rsid w:val="00733F2B"/>
    <w:rsid w:val="00735486"/>
    <w:rsid w:val="007A09D0"/>
    <w:rsid w:val="007A2573"/>
    <w:rsid w:val="007B57A6"/>
    <w:rsid w:val="007F6E95"/>
    <w:rsid w:val="008051ED"/>
    <w:rsid w:val="008134C5"/>
    <w:rsid w:val="00816352"/>
    <w:rsid w:val="00821376"/>
    <w:rsid w:val="008405BB"/>
    <w:rsid w:val="00854717"/>
    <w:rsid w:val="00855820"/>
    <w:rsid w:val="00862A4E"/>
    <w:rsid w:val="00871C29"/>
    <w:rsid w:val="00872BBA"/>
    <w:rsid w:val="0088010F"/>
    <w:rsid w:val="00884CCB"/>
    <w:rsid w:val="00885874"/>
    <w:rsid w:val="00887771"/>
    <w:rsid w:val="008954C9"/>
    <w:rsid w:val="008B58E2"/>
    <w:rsid w:val="008D6E7F"/>
    <w:rsid w:val="008E1389"/>
    <w:rsid w:val="008E41B1"/>
    <w:rsid w:val="008F0F25"/>
    <w:rsid w:val="008F1F21"/>
    <w:rsid w:val="009026A9"/>
    <w:rsid w:val="0092177B"/>
    <w:rsid w:val="00936DDB"/>
    <w:rsid w:val="0094540B"/>
    <w:rsid w:val="00961EE5"/>
    <w:rsid w:val="0096435D"/>
    <w:rsid w:val="00970FC0"/>
    <w:rsid w:val="00982EC8"/>
    <w:rsid w:val="009D123B"/>
    <w:rsid w:val="009D2229"/>
    <w:rsid w:val="009D2268"/>
    <w:rsid w:val="009E352C"/>
    <w:rsid w:val="009F47CB"/>
    <w:rsid w:val="009F5BF1"/>
    <w:rsid w:val="00A106CC"/>
    <w:rsid w:val="00A26D31"/>
    <w:rsid w:val="00A305B8"/>
    <w:rsid w:val="00A448DD"/>
    <w:rsid w:val="00A54208"/>
    <w:rsid w:val="00A56A44"/>
    <w:rsid w:val="00A60BD1"/>
    <w:rsid w:val="00A67911"/>
    <w:rsid w:val="00A93865"/>
    <w:rsid w:val="00AA2A50"/>
    <w:rsid w:val="00AD1DE9"/>
    <w:rsid w:val="00AF7A5E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B0D"/>
    <w:rsid w:val="00BC408A"/>
    <w:rsid w:val="00BC40F0"/>
    <w:rsid w:val="00BD3E9C"/>
    <w:rsid w:val="00C037CF"/>
    <w:rsid w:val="00C047FB"/>
    <w:rsid w:val="00C20BB2"/>
    <w:rsid w:val="00C237D4"/>
    <w:rsid w:val="00C306E5"/>
    <w:rsid w:val="00C3736D"/>
    <w:rsid w:val="00C4342C"/>
    <w:rsid w:val="00C46BBA"/>
    <w:rsid w:val="00C61BD0"/>
    <w:rsid w:val="00C62908"/>
    <w:rsid w:val="00C637F8"/>
    <w:rsid w:val="00C76F47"/>
    <w:rsid w:val="00C95207"/>
    <w:rsid w:val="00CB4898"/>
    <w:rsid w:val="00CD20E9"/>
    <w:rsid w:val="00CD6176"/>
    <w:rsid w:val="00D06A3D"/>
    <w:rsid w:val="00D07ADF"/>
    <w:rsid w:val="00D10239"/>
    <w:rsid w:val="00D164C9"/>
    <w:rsid w:val="00D4223B"/>
    <w:rsid w:val="00D44CB6"/>
    <w:rsid w:val="00D745E4"/>
    <w:rsid w:val="00D8311F"/>
    <w:rsid w:val="00D962CB"/>
    <w:rsid w:val="00D974CB"/>
    <w:rsid w:val="00D97D55"/>
    <w:rsid w:val="00DA0B9E"/>
    <w:rsid w:val="00DA0C07"/>
    <w:rsid w:val="00DC0BAA"/>
    <w:rsid w:val="00DF0C5D"/>
    <w:rsid w:val="00E07687"/>
    <w:rsid w:val="00E102EB"/>
    <w:rsid w:val="00E14043"/>
    <w:rsid w:val="00E26AF1"/>
    <w:rsid w:val="00E31A68"/>
    <w:rsid w:val="00E402AB"/>
    <w:rsid w:val="00E50380"/>
    <w:rsid w:val="00E551A3"/>
    <w:rsid w:val="00E739A8"/>
    <w:rsid w:val="00E8207E"/>
    <w:rsid w:val="00E97D18"/>
    <w:rsid w:val="00EB0AC5"/>
    <w:rsid w:val="00EC4BE9"/>
    <w:rsid w:val="00F05705"/>
    <w:rsid w:val="00F26D3A"/>
    <w:rsid w:val="00F27911"/>
    <w:rsid w:val="00F36DC7"/>
    <w:rsid w:val="00F43A4A"/>
    <w:rsid w:val="00F4427B"/>
    <w:rsid w:val="00F50F1A"/>
    <w:rsid w:val="00F61940"/>
    <w:rsid w:val="00F647FC"/>
    <w:rsid w:val="00F72909"/>
    <w:rsid w:val="00F91A37"/>
    <w:rsid w:val="00F971AC"/>
    <w:rsid w:val="00FB08CB"/>
    <w:rsid w:val="00FB486B"/>
    <w:rsid w:val="00FC0103"/>
    <w:rsid w:val="00FE5D4B"/>
    <w:rsid w:val="00FF0CBF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313</TotalTime>
  <Pages>9</Pages>
  <Words>1537</Words>
  <Characters>8767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10</cp:revision>
  <cp:lastPrinted>2023-03-14T08:46:00Z</cp:lastPrinted>
  <dcterms:created xsi:type="dcterms:W3CDTF">2023-03-02T14:14:00Z</dcterms:created>
  <dcterms:modified xsi:type="dcterms:W3CDTF">2023-03-14T15:24:00Z</dcterms:modified>
</cp:coreProperties>
</file>