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551" w:rsidRPr="00A76546" w:rsidRDefault="00640551" w:rsidP="00A7654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76546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39716538" r:id="rId8"/>
        </w:object>
      </w:r>
    </w:p>
    <w:p w:rsidR="00640551" w:rsidRPr="00A76546" w:rsidRDefault="00640551" w:rsidP="00A76546">
      <w:pPr>
        <w:pStyle w:val="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УКРАЇНА</w:t>
      </w:r>
    </w:p>
    <w:p w:rsidR="00640551" w:rsidRPr="00A76546" w:rsidRDefault="00640551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КІЦМАНСЬКА МІСЬКА РАДА</w:t>
      </w:r>
    </w:p>
    <w:p w:rsidR="00640551" w:rsidRPr="00A76546" w:rsidRDefault="00640551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КІЦМАНСЬКОГО  РАЙОНУ ЧЕРНІВЕЦЬКОЇ ОБЛАСТІ</w:t>
      </w:r>
    </w:p>
    <w:p w:rsidR="00640551" w:rsidRPr="00A76546" w:rsidRDefault="00640551" w:rsidP="00A76546">
      <w:pPr>
        <w:pStyle w:val="Normal2"/>
        <w:rPr>
          <w:rFonts w:ascii="Times New Roman" w:hAnsi="Times New Roman"/>
          <w:b/>
          <w:sz w:val="28"/>
          <w:szCs w:val="28"/>
        </w:rPr>
      </w:pPr>
      <w:r w:rsidRPr="00A76546">
        <w:rPr>
          <w:rFonts w:ascii="Times New Roman" w:hAnsi="Times New Roman"/>
        </w:rPr>
        <w:t xml:space="preserve">                                               </w:t>
      </w:r>
      <w:r w:rsidRPr="00A76546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40551" w:rsidRPr="008C3C5D" w:rsidRDefault="00640551" w:rsidP="00A76546">
      <w:pPr>
        <w:pStyle w:val="Normal2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640551" w:rsidRPr="008C3C5D" w:rsidRDefault="00640551" w:rsidP="00A76546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8C3C5D">
        <w:rPr>
          <w:rFonts w:ascii="Times New Roman" w:hAnsi="Times New Roman"/>
          <w:szCs w:val="24"/>
          <w:lang w:val="en-US"/>
        </w:rPr>
        <w:t>Email</w:t>
      </w:r>
      <w:r w:rsidRPr="008C3C5D">
        <w:rPr>
          <w:rFonts w:ascii="Times New Roman" w:hAnsi="Times New Roman"/>
          <w:szCs w:val="24"/>
        </w:rPr>
        <w:t>:</w:t>
      </w:r>
      <w:r w:rsidRPr="008C3C5D">
        <w:rPr>
          <w:rFonts w:ascii="Times New Roman" w:hAnsi="Times New Roman"/>
          <w:szCs w:val="24"/>
          <w:lang w:val="ru-RU"/>
        </w:rPr>
        <w:t>04062127@</w:t>
      </w:r>
      <w:r w:rsidRPr="008C3C5D">
        <w:rPr>
          <w:rFonts w:ascii="Times New Roman" w:hAnsi="Times New Roman"/>
          <w:szCs w:val="24"/>
          <w:lang w:val="en-US"/>
        </w:rPr>
        <w:t>mail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gov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ua</w:t>
      </w:r>
    </w:p>
    <w:p w:rsidR="00640551" w:rsidRPr="00A76546" w:rsidRDefault="00640551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640551" w:rsidRPr="00A76546" w:rsidRDefault="00640551" w:rsidP="00A76546">
      <w:pPr>
        <w:pStyle w:val="10"/>
        <w:jc w:val="right"/>
        <w:rPr>
          <w:rFonts w:ascii="Times New Roman" w:hAnsi="Times New Roman"/>
          <w:b/>
        </w:rPr>
      </w:pPr>
      <w:r w:rsidRPr="00A76546">
        <w:rPr>
          <w:rFonts w:ascii="Times New Roman" w:hAnsi="Times New Roman"/>
          <w:b/>
        </w:rPr>
        <w:t>ПРОЄКТ</w:t>
      </w:r>
    </w:p>
    <w:p w:rsidR="00640551" w:rsidRDefault="00640551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640551" w:rsidRDefault="00640551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640551" w:rsidRPr="008C3C5D" w:rsidRDefault="00640551" w:rsidP="00A76546">
      <w:pPr>
        <w:pStyle w:val="10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b/>
          <w:szCs w:val="24"/>
        </w:rPr>
        <w:t xml:space="preserve">Р І Ш Е Н Н Я  № </w:t>
      </w:r>
      <w:r w:rsidRPr="008C3C5D">
        <w:rPr>
          <w:rFonts w:ascii="Times New Roman" w:hAnsi="Times New Roman"/>
          <w:szCs w:val="24"/>
        </w:rPr>
        <w:t xml:space="preserve">     </w:t>
      </w:r>
    </w:p>
    <w:p w:rsidR="00640551" w:rsidRPr="00A76546" w:rsidRDefault="00640551" w:rsidP="00A76546">
      <w:pPr>
        <w:pStyle w:val="10"/>
        <w:rPr>
          <w:rFonts w:ascii="Times New Roman" w:hAnsi="Times New Roman"/>
          <w:b/>
          <w:lang w:val="ru-RU"/>
        </w:rPr>
      </w:pPr>
      <w:r w:rsidRPr="00A76546">
        <w:rPr>
          <w:rFonts w:ascii="Times New Roman" w:hAnsi="Times New Roman"/>
        </w:rPr>
        <w:t xml:space="preserve">                               </w:t>
      </w:r>
      <w:r w:rsidRPr="00A76546">
        <w:rPr>
          <w:rFonts w:ascii="Times New Roman" w:hAnsi="Times New Roman"/>
          <w:b/>
        </w:rPr>
        <w:t xml:space="preserve">    </w:t>
      </w:r>
    </w:p>
    <w:p w:rsidR="00640551" w:rsidRPr="00AC52BE" w:rsidRDefault="00640551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 xml:space="preserve">23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року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м. Кіцмань</w:t>
      </w:r>
    </w:p>
    <w:p w:rsidR="00640551" w:rsidRDefault="00640551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списання майна </w:t>
      </w:r>
    </w:p>
    <w:p w:rsidR="00640551" w:rsidRPr="00B17D9A" w:rsidRDefault="00640551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комунальної власності Кіцманського ВУЖКГ</w:t>
      </w:r>
    </w:p>
    <w:p w:rsidR="00640551" w:rsidRPr="00AC52BE" w:rsidRDefault="00640551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640551" w:rsidRPr="00AC52BE" w:rsidRDefault="00640551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Розглянувши клопотання Кіцманського ВУЖКГ №35 від 02.02.2023 року про надання дозволу на списання основних засобів з балансу управління, к</w:t>
      </w:r>
      <w:r w:rsidRPr="00AC52BE">
        <w:rPr>
          <w:sz w:val="24"/>
          <w:szCs w:val="24"/>
        </w:rPr>
        <w:t>еруючись  ст</w:t>
      </w:r>
      <w:r>
        <w:rPr>
          <w:sz w:val="24"/>
          <w:szCs w:val="24"/>
        </w:rPr>
        <w:t>.29, ст.60</w:t>
      </w:r>
      <w:r w:rsidRPr="00AC52BE">
        <w:rPr>
          <w:sz w:val="24"/>
          <w:szCs w:val="24"/>
        </w:rPr>
        <w:t xml:space="preserve"> Закону України “Про місцеве самоврядування в Україні”</w:t>
      </w:r>
      <w:r>
        <w:rPr>
          <w:sz w:val="24"/>
          <w:szCs w:val="24"/>
        </w:rPr>
        <w:t>, згідно п.5 Порядку списання об’єктів державної власності, затвердженого постановою Кабінету Міністрів України від 08.11.2007 року №1314 зі змінами, враховуючи необхідність списання майна комунальної власності, яке перебуває на балансі Кіцманського ВУЖКГ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 зв’язку з його матеріальним зносом і непридатністю для подальшого використання, </w:t>
      </w:r>
      <w:r w:rsidRPr="00AC52BE">
        <w:rPr>
          <w:sz w:val="24"/>
          <w:szCs w:val="24"/>
        </w:rPr>
        <w:t xml:space="preserve"> виконавчий комітет  міської ради </w:t>
      </w:r>
    </w:p>
    <w:p w:rsidR="00640551" w:rsidRPr="00AC52BE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</w:p>
    <w:p w:rsidR="00640551" w:rsidRPr="00AC52BE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AC52BE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І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Ш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В:</w:t>
      </w:r>
    </w:p>
    <w:p w:rsidR="00640551" w:rsidRDefault="00640551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>
        <w:rPr>
          <w:sz w:val="24"/>
          <w:szCs w:val="24"/>
        </w:rPr>
        <w:t>Надати дозвіл  Кіцманському ВУЖКГ (Ярослав ЯРЕМІЙ) на списання з балансу основних засобів у зв’язку із фізичним зносом та неможливістю ремонту,  згідно  переліку, що додається (додаток1).</w:t>
      </w:r>
    </w:p>
    <w:p w:rsidR="00640551" w:rsidRDefault="00640551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Начальнику Кіцманського ВУЖКГ Ярославу ЯРЕМІЮ провести списання комунального майна відповідно до вимог чинного законодавства. </w:t>
      </w:r>
    </w:p>
    <w:p w:rsidR="00640551" w:rsidRPr="008F00A3" w:rsidRDefault="00640551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40551" w:rsidRPr="00AC52BE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Pr="00AC52BE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 xml:space="preserve">ий </w:t>
      </w:r>
      <w:r w:rsidRPr="00AC52BE">
        <w:rPr>
          <w:b/>
          <w:sz w:val="24"/>
          <w:szCs w:val="24"/>
        </w:rPr>
        <w:t xml:space="preserve"> голов</w:t>
      </w:r>
      <w:r>
        <w:rPr>
          <w:b/>
          <w:sz w:val="24"/>
          <w:szCs w:val="24"/>
        </w:rPr>
        <w:t>а</w:t>
      </w:r>
      <w:r w:rsidRPr="00AC52BE">
        <w:rPr>
          <w:b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                          </w:t>
      </w:r>
      <w:r w:rsidRPr="00AC52B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AC52BE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>Сергій БУЛЕГА</w:t>
      </w: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40551" w:rsidRDefault="00640551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640551" w:rsidRDefault="00640551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b/>
          <w:sz w:val="24"/>
          <w:szCs w:val="24"/>
        </w:rPr>
      </w:pPr>
    </w:p>
    <w:p w:rsidR="00640551" w:rsidRDefault="00640551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Додаток №1</w:t>
      </w:r>
    </w:p>
    <w:p w:rsidR="00640551" w:rsidRPr="00A76546" w:rsidRDefault="00640551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640551" w:rsidRPr="00A76546" w:rsidRDefault="00640551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640551" w:rsidRPr="00A76546" w:rsidRDefault="00640551" w:rsidP="00A76546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__</w:t>
      </w:r>
      <w:r w:rsidRPr="00A76546">
        <w:rPr>
          <w:sz w:val="24"/>
          <w:szCs w:val="24"/>
        </w:rPr>
        <w:t>____2023 р. №__</w:t>
      </w:r>
    </w:p>
    <w:p w:rsidR="00640551" w:rsidRDefault="00640551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40551" w:rsidRDefault="00640551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40551" w:rsidRDefault="00640551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40551" w:rsidRDefault="00640551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</w:t>
      </w:r>
    </w:p>
    <w:p w:rsidR="00640551" w:rsidRPr="006053CB" w:rsidRDefault="00640551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основних засобів для списання з балансу  Кіцманського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ВУЖКГ</w:t>
      </w:r>
      <w:r>
        <w:rPr>
          <w:rFonts w:ascii="Times New Roman" w:hAnsi="Times New Roman"/>
          <w:b/>
          <w:sz w:val="24"/>
          <w:szCs w:val="24"/>
          <w:lang w:val="uk-UA"/>
        </w:rPr>
        <w:t>, у зв’язку з фізичним зносом</w:t>
      </w:r>
    </w:p>
    <w:p w:rsidR="00640551" w:rsidRPr="006053CB" w:rsidRDefault="00640551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237"/>
        <w:gridCol w:w="1271"/>
        <w:gridCol w:w="1521"/>
      </w:tblGrid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Кількість, шт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Первісна балансова вартість, грн.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% зносу</w:t>
            </w:r>
          </w:p>
        </w:tc>
      </w:tr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640551" w:rsidRPr="006C7669" w:rsidRDefault="00640551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Насос дренажний 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DTRT 550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17000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833" w:type="dxa"/>
          </w:tcPr>
          <w:p w:rsidR="00640551" w:rsidRPr="006C7669" w:rsidRDefault="00640551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Станція захисту електродвигуна ТК112/1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33" w:type="dxa"/>
          </w:tcPr>
          <w:p w:rsidR="00640551" w:rsidRPr="006C7669" w:rsidRDefault="00640551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Насос фекальний ВСМ 10/5-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кабелем 5м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5500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33" w:type="dxa"/>
          </w:tcPr>
          <w:p w:rsidR="00640551" w:rsidRPr="006C7669" w:rsidRDefault="00640551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Лічильник електронний НІК 2303 АРК ІТ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2083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640551" w:rsidRPr="006C7669" w:rsidTr="006C7669">
        <w:tc>
          <w:tcPr>
            <w:tcW w:w="769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640551" w:rsidRPr="006C7669" w:rsidRDefault="00640551" w:rsidP="00EC4B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27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521" w:type="dxa"/>
          </w:tcPr>
          <w:p w:rsidR="00640551" w:rsidRPr="006C7669" w:rsidRDefault="00640551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640551" w:rsidRDefault="00640551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40551" w:rsidRPr="003823E4" w:rsidRDefault="00640551" w:rsidP="00A74DAE">
      <w:pPr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</w:t>
      </w:r>
    </w:p>
    <w:p w:rsidR="00640551" w:rsidRDefault="00640551" w:rsidP="00A74DAE">
      <w:pPr>
        <w:rPr>
          <w:rFonts w:ascii="Times New Roman" w:hAnsi="Times New Roman"/>
        </w:rPr>
      </w:pPr>
    </w:p>
    <w:p w:rsidR="00640551" w:rsidRPr="00937126" w:rsidRDefault="00640551" w:rsidP="00A74DAE">
      <w:pPr>
        <w:spacing w:line="240" w:lineRule="auto"/>
        <w:rPr>
          <w:rFonts w:ascii="Times New Roman" w:hAnsi="Times New Roman"/>
          <w:b/>
        </w:rPr>
      </w:pPr>
      <w:r w:rsidRPr="00937126">
        <w:rPr>
          <w:rFonts w:ascii="Times New Roman" w:hAnsi="Times New Roman"/>
          <w:b/>
        </w:rPr>
        <w:t>Керуюча справами (секретар)</w:t>
      </w:r>
    </w:p>
    <w:p w:rsidR="00640551" w:rsidRPr="00A74DAE" w:rsidRDefault="00640551" w:rsidP="00A74DAE">
      <w:pPr>
        <w:spacing w:line="240" w:lineRule="auto"/>
        <w:rPr>
          <w:rFonts w:ascii="Times New Roman" w:hAnsi="Times New Roman"/>
          <w:color w:val="000000"/>
        </w:rPr>
      </w:pPr>
      <w:r w:rsidRPr="00937126">
        <w:rPr>
          <w:rFonts w:ascii="Times New Roman" w:hAnsi="Times New Roman"/>
          <w:b/>
        </w:rPr>
        <w:t xml:space="preserve">виконавчого комітету міської  ради                                                           Ярослава  РАКОВІЦА                                                                   </w:t>
      </w:r>
    </w:p>
    <w:p w:rsidR="00640551" w:rsidRDefault="00640551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640551" w:rsidRPr="00A74DAE" w:rsidRDefault="00640551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640551" w:rsidRPr="00A74DAE" w:rsidSect="00E40366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551" w:rsidRDefault="00640551" w:rsidP="00AC52BE">
      <w:pPr>
        <w:spacing w:after="0" w:line="240" w:lineRule="auto"/>
      </w:pPr>
      <w:r>
        <w:separator/>
      </w:r>
    </w:p>
  </w:endnote>
  <w:endnote w:type="continuationSeparator" w:id="0">
    <w:p w:rsidR="00640551" w:rsidRDefault="00640551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551" w:rsidRDefault="00640551" w:rsidP="00AC52BE">
      <w:pPr>
        <w:spacing w:after="0" w:line="240" w:lineRule="auto"/>
      </w:pPr>
      <w:r>
        <w:separator/>
      </w:r>
    </w:p>
  </w:footnote>
  <w:footnote w:type="continuationSeparator" w:id="0">
    <w:p w:rsidR="00640551" w:rsidRDefault="00640551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A7F09"/>
    <w:rsid w:val="00174B3F"/>
    <w:rsid w:val="002222AE"/>
    <w:rsid w:val="003300AC"/>
    <w:rsid w:val="003823E4"/>
    <w:rsid w:val="003D7493"/>
    <w:rsid w:val="003F3BFB"/>
    <w:rsid w:val="004908B3"/>
    <w:rsid w:val="00565E22"/>
    <w:rsid w:val="005727AC"/>
    <w:rsid w:val="005D4F3B"/>
    <w:rsid w:val="006053CB"/>
    <w:rsid w:val="006364B6"/>
    <w:rsid w:val="00640551"/>
    <w:rsid w:val="006C7669"/>
    <w:rsid w:val="006C7893"/>
    <w:rsid w:val="006E5BD6"/>
    <w:rsid w:val="007D7E99"/>
    <w:rsid w:val="008C3C5D"/>
    <w:rsid w:val="008C632E"/>
    <w:rsid w:val="008F00A3"/>
    <w:rsid w:val="00937126"/>
    <w:rsid w:val="009F788E"/>
    <w:rsid w:val="00A26C25"/>
    <w:rsid w:val="00A74DAE"/>
    <w:rsid w:val="00A76546"/>
    <w:rsid w:val="00AC52BE"/>
    <w:rsid w:val="00AF2342"/>
    <w:rsid w:val="00B17D9A"/>
    <w:rsid w:val="00B90EBF"/>
    <w:rsid w:val="00BE1E22"/>
    <w:rsid w:val="00CE1D7B"/>
    <w:rsid w:val="00D01F5B"/>
    <w:rsid w:val="00DE488E"/>
    <w:rsid w:val="00E1285D"/>
    <w:rsid w:val="00E40366"/>
    <w:rsid w:val="00EB12AF"/>
    <w:rsid w:val="00EC194F"/>
    <w:rsid w:val="00EC4BA4"/>
    <w:rsid w:val="00F13C2C"/>
    <w:rsid w:val="00F33ACC"/>
    <w:rsid w:val="00F9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7A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10">
    <w:name w:val="Обычный1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2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182</TotalTime>
  <Pages>2</Pages>
  <Words>363</Words>
  <Characters>2073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13</cp:revision>
  <cp:lastPrinted>2023-02-06T07:50:00Z</cp:lastPrinted>
  <dcterms:created xsi:type="dcterms:W3CDTF">2018-07-18T07:46:00Z</dcterms:created>
  <dcterms:modified xsi:type="dcterms:W3CDTF">2023-03-07T15:49:00Z</dcterms:modified>
</cp:coreProperties>
</file>