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13EA8" w:rsidRPr="00703737" w:rsidRDefault="00713EA8" w:rsidP="000910EF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9343026" r:id="rId6"/>
        </w:object>
      </w:r>
      <w:bookmarkEnd w:id="0"/>
    </w:p>
    <w:p w:rsidR="00713EA8" w:rsidRPr="00703737" w:rsidRDefault="00713EA8" w:rsidP="000910EF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713EA8" w:rsidRPr="00703737" w:rsidRDefault="00713EA8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713EA8" w:rsidRPr="00703737" w:rsidRDefault="00713EA8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713EA8" w:rsidRPr="00703737" w:rsidRDefault="00713EA8" w:rsidP="000910EF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713EA8" w:rsidRPr="00703737" w:rsidRDefault="00713EA8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713EA8" w:rsidRPr="00703737" w:rsidRDefault="00713EA8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713EA8" w:rsidRPr="00703E0E" w:rsidRDefault="00713EA8" w:rsidP="000910EF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713EA8" w:rsidRPr="00703E0E" w:rsidRDefault="00713EA8" w:rsidP="000910EF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703E0E">
        <w:rPr>
          <w:rFonts w:ascii="Times New Roman" w:hAnsi="Times New Roman"/>
          <w:b/>
          <w:szCs w:val="28"/>
        </w:rPr>
        <w:t>Проєкт</w:t>
      </w:r>
    </w:p>
    <w:p w:rsidR="00713EA8" w:rsidRPr="00703E0E" w:rsidRDefault="00713EA8" w:rsidP="000910EF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713EA8" w:rsidRDefault="00713EA8" w:rsidP="000910EF">
      <w:pPr>
        <w:pStyle w:val="Title"/>
        <w:rPr>
          <w:rFonts w:ascii="Times New Roman" w:hAnsi="Times New Roman"/>
          <w:b/>
          <w:szCs w:val="24"/>
        </w:rPr>
      </w:pPr>
    </w:p>
    <w:p w:rsidR="00713EA8" w:rsidRDefault="00713EA8" w:rsidP="000910EF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>Р І Ш Е Н Н Я №______</w:t>
      </w:r>
    </w:p>
    <w:p w:rsidR="00713EA8" w:rsidRPr="00703E0E" w:rsidRDefault="00713EA8" w:rsidP="000910EF">
      <w:pPr>
        <w:pStyle w:val="Title"/>
        <w:rPr>
          <w:rFonts w:ascii="Times New Roman" w:hAnsi="Times New Roman"/>
        </w:rPr>
      </w:pPr>
    </w:p>
    <w:p w:rsidR="00713EA8" w:rsidRPr="00703737" w:rsidRDefault="00713EA8" w:rsidP="000910EF">
      <w:pPr>
        <w:jc w:val="both"/>
        <w:rPr>
          <w:sz w:val="24"/>
          <w:lang w:val="uk-UA"/>
        </w:rPr>
      </w:pPr>
      <w:r w:rsidRPr="00703737">
        <w:rPr>
          <w:sz w:val="24"/>
          <w:lang w:val="uk-UA"/>
        </w:rPr>
        <w:t>___</w:t>
      </w:r>
      <w:r>
        <w:rPr>
          <w:sz w:val="24"/>
          <w:lang w:val="uk-UA"/>
        </w:rPr>
        <w:t xml:space="preserve"> ___________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</w:t>
      </w:r>
      <w:r w:rsidRPr="00703737">
        <w:rPr>
          <w:sz w:val="24"/>
          <w:lang w:val="uk-UA"/>
        </w:rPr>
        <w:t>м. Кіцмань</w:t>
      </w:r>
    </w:p>
    <w:p w:rsidR="00713EA8" w:rsidRPr="00703737" w:rsidRDefault="00713EA8" w:rsidP="000910EF">
      <w:pPr>
        <w:pStyle w:val="Normal1"/>
        <w:rPr>
          <w:rFonts w:ascii="Times New Roman" w:hAnsi="Times New Roman"/>
          <w:b/>
          <w:szCs w:val="24"/>
        </w:rPr>
      </w:pPr>
    </w:p>
    <w:p w:rsidR="00713EA8" w:rsidRDefault="00713EA8" w:rsidP="000910EF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</w:t>
      </w:r>
    </w:p>
    <w:p w:rsidR="00713EA8" w:rsidRDefault="00713EA8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для поліпшення житлових умов </w:t>
      </w:r>
    </w:p>
    <w:p w:rsidR="00713EA8" w:rsidRDefault="00713EA8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гр. ОСОБА 1, </w:t>
      </w:r>
    </w:p>
    <w:p w:rsidR="00713EA8" w:rsidRDefault="00713EA8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жителя м. Кіцмань, АДРЕСА 1</w:t>
      </w:r>
    </w:p>
    <w:p w:rsidR="00713EA8" w:rsidRDefault="00713EA8" w:rsidP="000910EF">
      <w:pPr>
        <w:ind w:right="4819"/>
        <w:rPr>
          <w:b/>
          <w:sz w:val="24"/>
          <w:szCs w:val="24"/>
          <w:lang w:val="uk-UA"/>
        </w:rPr>
      </w:pPr>
    </w:p>
    <w:p w:rsidR="00713EA8" w:rsidRDefault="00713EA8" w:rsidP="004840AF">
      <w:pPr>
        <w:rPr>
          <w:b/>
          <w:sz w:val="24"/>
          <w:szCs w:val="24"/>
          <w:lang w:val="uk-UA"/>
        </w:rPr>
      </w:pPr>
    </w:p>
    <w:p w:rsidR="00713EA8" w:rsidRPr="00870E54" w:rsidRDefault="00713EA8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№36 від 24.02.2023 р. гр. ОСОБА 2, опікуна неповнолітнього ОСОБА 1, 2007 року народження, як «дитина, позбавлена батьківського піклування», які зареєстровані та проживають по вул. АДРЕСА 1 в м. Кіцмань про взяття на квартирний облік для поліпшення житлових умов, рішення виконавчого комітету Кіцманської міської ради від 11.01.2023 р. №10/1 «Про надання статусу «дитина, позбавлена батьківського піклування» неповнолітньому ОСОБА 1, ***2007 року народження»,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 від ___.03.2023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713EA8" w:rsidRDefault="00713EA8" w:rsidP="004840AF">
      <w:pPr>
        <w:ind w:firstLine="567"/>
        <w:jc w:val="both"/>
        <w:rPr>
          <w:sz w:val="24"/>
          <w:szCs w:val="24"/>
          <w:lang w:val="uk-UA"/>
        </w:rPr>
      </w:pPr>
    </w:p>
    <w:p w:rsidR="00713EA8" w:rsidRPr="00571C01" w:rsidRDefault="00713EA8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713EA8" w:rsidRDefault="00713EA8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713EA8" w:rsidRPr="00CC00B6" w:rsidRDefault="00713EA8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 xml:space="preserve">1. </w:t>
      </w:r>
      <w:r w:rsidRPr="00CC00B6">
        <w:rPr>
          <w:rFonts w:ascii="Times New Roman" w:hAnsi="Times New Roman"/>
          <w:szCs w:val="24"/>
        </w:rPr>
        <w:t>Взяти на квартирний облік для поліпшення житлових умов в позачергову чергу                  гр</w:t>
      </w:r>
      <w:r w:rsidRPr="00CC00B6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ОСОБА 1</w:t>
      </w:r>
      <w:r w:rsidRPr="00051C47">
        <w:rPr>
          <w:rFonts w:ascii="Times New Roman" w:hAnsi="Times New Roman"/>
          <w:szCs w:val="24"/>
        </w:rPr>
        <w:t>, 2007 року</w:t>
      </w:r>
      <w:r>
        <w:rPr>
          <w:rFonts w:ascii="Times New Roman" w:hAnsi="Times New Roman"/>
          <w:szCs w:val="24"/>
        </w:rPr>
        <w:t xml:space="preserve"> народження, жителя м. Кіцмань, </w:t>
      </w:r>
      <w:r w:rsidRPr="00CC00B6">
        <w:rPr>
          <w:rFonts w:ascii="Times New Roman" w:hAnsi="Times New Roman"/>
          <w:szCs w:val="24"/>
        </w:rPr>
        <w:t>як «дитину, позбавлену батьківського піклува</w:t>
      </w:r>
      <w:bookmarkStart w:id="1" w:name="_GoBack"/>
      <w:bookmarkEnd w:id="1"/>
      <w:r w:rsidRPr="00CC00B6">
        <w:rPr>
          <w:rFonts w:ascii="Times New Roman" w:hAnsi="Times New Roman"/>
          <w:szCs w:val="24"/>
        </w:rPr>
        <w:t>ння</w:t>
      </w:r>
      <w:r>
        <w:rPr>
          <w:rFonts w:ascii="Times New Roman" w:hAnsi="Times New Roman"/>
          <w:szCs w:val="24"/>
        </w:rPr>
        <w:t xml:space="preserve">». </w:t>
      </w:r>
    </w:p>
    <w:p w:rsidR="00713EA8" w:rsidRDefault="00713EA8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ОСОБА 1</w:t>
      </w:r>
      <w:r w:rsidRPr="00051C47">
        <w:rPr>
          <w:rFonts w:ascii="Times New Roman" w:hAnsi="Times New Roman"/>
          <w:szCs w:val="24"/>
        </w:rPr>
        <w:t>, 2007 року народження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713EA8" w:rsidRPr="00BB6FBA" w:rsidRDefault="00713EA8" w:rsidP="00051C47">
      <w:pPr>
        <w:pStyle w:val="1"/>
        <w:ind w:firstLine="708"/>
        <w:jc w:val="both"/>
        <w:rPr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Cs w:val="24"/>
        </w:rPr>
        <w:t xml:space="preserve">діяльності виконавчих органів Юрія КОСАРА. </w:t>
      </w:r>
    </w:p>
    <w:p w:rsidR="00713EA8" w:rsidRDefault="00713EA8" w:rsidP="006E4D4B">
      <w:pPr>
        <w:rPr>
          <w:b/>
          <w:sz w:val="24"/>
          <w:szCs w:val="24"/>
          <w:lang w:val="uk-UA"/>
        </w:rPr>
      </w:pPr>
    </w:p>
    <w:p w:rsidR="00713EA8" w:rsidRDefault="00713EA8" w:rsidP="006E4D4B">
      <w:pPr>
        <w:rPr>
          <w:b/>
          <w:sz w:val="24"/>
          <w:szCs w:val="24"/>
          <w:lang w:val="uk-UA"/>
        </w:rPr>
      </w:pPr>
    </w:p>
    <w:p w:rsidR="00713EA8" w:rsidRDefault="00713EA8" w:rsidP="006E4D4B">
      <w:pPr>
        <w:rPr>
          <w:b/>
          <w:sz w:val="24"/>
          <w:szCs w:val="24"/>
          <w:lang w:val="uk-UA"/>
        </w:rPr>
      </w:pPr>
    </w:p>
    <w:p w:rsidR="00713EA8" w:rsidRDefault="00713EA8" w:rsidP="006E4D4B">
      <w:pPr>
        <w:rPr>
          <w:b/>
          <w:sz w:val="24"/>
          <w:szCs w:val="24"/>
          <w:lang w:val="uk-UA"/>
        </w:rPr>
      </w:pPr>
    </w:p>
    <w:p w:rsidR="00713EA8" w:rsidRPr="00BC40F0" w:rsidRDefault="00713EA8" w:rsidP="008D0D29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Сергій БУЛЕГА</w:t>
      </w:r>
    </w:p>
    <w:p w:rsidR="00713EA8" w:rsidRPr="00BC40F0" w:rsidRDefault="00713EA8" w:rsidP="00C76F47">
      <w:pPr>
        <w:ind w:left="660"/>
        <w:rPr>
          <w:b/>
          <w:sz w:val="24"/>
          <w:szCs w:val="24"/>
          <w:lang w:val="uk-UA"/>
        </w:rPr>
      </w:pPr>
    </w:p>
    <w:p w:rsidR="00713EA8" w:rsidRPr="00BC40F0" w:rsidRDefault="00713EA8" w:rsidP="00C76F4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76F4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C214B7">
      <w:pPr>
        <w:ind w:left="660"/>
        <w:rPr>
          <w:b/>
          <w:sz w:val="24"/>
          <w:szCs w:val="24"/>
          <w:lang w:val="uk-UA"/>
        </w:rPr>
      </w:pPr>
    </w:p>
    <w:p w:rsidR="00713EA8" w:rsidRDefault="00713EA8" w:rsidP="00051C47">
      <w:pPr>
        <w:ind w:left="660"/>
        <w:rPr>
          <w:b/>
          <w:sz w:val="24"/>
          <w:szCs w:val="24"/>
          <w:lang w:val="uk-UA"/>
        </w:rPr>
      </w:pPr>
    </w:p>
    <w:p w:rsidR="00713EA8" w:rsidRPr="00BB6FBA" w:rsidRDefault="00713EA8" w:rsidP="00051C47">
      <w:pPr>
        <w:ind w:left="660"/>
        <w:rPr>
          <w:sz w:val="24"/>
          <w:szCs w:val="24"/>
          <w:lang w:val="uk-UA"/>
        </w:rPr>
      </w:pPr>
    </w:p>
    <w:sectPr w:rsidR="00713EA8" w:rsidRPr="00BB6FBA" w:rsidSect="008D0D29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51C47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2BDB"/>
    <w:rsid w:val="001048C8"/>
    <w:rsid w:val="001342DF"/>
    <w:rsid w:val="001349E2"/>
    <w:rsid w:val="00170112"/>
    <w:rsid w:val="00173927"/>
    <w:rsid w:val="00175B6D"/>
    <w:rsid w:val="0018598B"/>
    <w:rsid w:val="001862AE"/>
    <w:rsid w:val="001A4634"/>
    <w:rsid w:val="001B2D66"/>
    <w:rsid w:val="001B3352"/>
    <w:rsid w:val="001C562F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C39F8"/>
    <w:rsid w:val="002E0A8C"/>
    <w:rsid w:val="00321943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00D2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4F7903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E4C4B"/>
    <w:rsid w:val="005F74FC"/>
    <w:rsid w:val="00604B63"/>
    <w:rsid w:val="006074E8"/>
    <w:rsid w:val="0061450B"/>
    <w:rsid w:val="006266C9"/>
    <w:rsid w:val="00635397"/>
    <w:rsid w:val="00640810"/>
    <w:rsid w:val="0064671B"/>
    <w:rsid w:val="0066006E"/>
    <w:rsid w:val="006803C6"/>
    <w:rsid w:val="006845B5"/>
    <w:rsid w:val="006879E0"/>
    <w:rsid w:val="006C304A"/>
    <w:rsid w:val="006E4D4B"/>
    <w:rsid w:val="006E68F7"/>
    <w:rsid w:val="00703737"/>
    <w:rsid w:val="00703E0E"/>
    <w:rsid w:val="00713EA8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0D29"/>
    <w:rsid w:val="008E41B1"/>
    <w:rsid w:val="008F0F25"/>
    <w:rsid w:val="008F3E27"/>
    <w:rsid w:val="00903B60"/>
    <w:rsid w:val="00914BED"/>
    <w:rsid w:val="00954DB6"/>
    <w:rsid w:val="00962C99"/>
    <w:rsid w:val="009666FF"/>
    <w:rsid w:val="00977CC3"/>
    <w:rsid w:val="00981FB4"/>
    <w:rsid w:val="009D123B"/>
    <w:rsid w:val="009D2229"/>
    <w:rsid w:val="009D2268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E2FCE"/>
    <w:rsid w:val="00C037CF"/>
    <w:rsid w:val="00C214B7"/>
    <w:rsid w:val="00C27983"/>
    <w:rsid w:val="00C306E5"/>
    <w:rsid w:val="00C41C38"/>
    <w:rsid w:val="00C4342C"/>
    <w:rsid w:val="00C45065"/>
    <w:rsid w:val="00C76F47"/>
    <w:rsid w:val="00C8246A"/>
    <w:rsid w:val="00C83AC9"/>
    <w:rsid w:val="00C86362"/>
    <w:rsid w:val="00CB4145"/>
    <w:rsid w:val="00CC00B6"/>
    <w:rsid w:val="00CD20E9"/>
    <w:rsid w:val="00D164C9"/>
    <w:rsid w:val="00D3180B"/>
    <w:rsid w:val="00D326E1"/>
    <w:rsid w:val="00D4223B"/>
    <w:rsid w:val="00D50ADA"/>
    <w:rsid w:val="00D532BB"/>
    <w:rsid w:val="00D66E91"/>
    <w:rsid w:val="00D7290E"/>
    <w:rsid w:val="00D75995"/>
    <w:rsid w:val="00D86FA6"/>
    <w:rsid w:val="00DC0BAA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15E7"/>
    <w:rsid w:val="00F26D3A"/>
    <w:rsid w:val="00F6093E"/>
    <w:rsid w:val="00F647FC"/>
    <w:rsid w:val="00F72909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35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290</Words>
  <Characters>1654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2023-03-02T13:36:00Z</cp:lastPrinted>
  <dcterms:created xsi:type="dcterms:W3CDTF">2023-03-02T14:13:00Z</dcterms:created>
  <dcterms:modified xsi:type="dcterms:W3CDTF">2023-03-03T08:04:00Z</dcterms:modified>
</cp:coreProperties>
</file>