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293" w:rsidRPr="00723384" w:rsidRDefault="00FC4293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9179222" r:id="rId6"/>
        </w:object>
      </w:r>
    </w:p>
    <w:p w:rsidR="00FC4293" w:rsidRPr="00723384" w:rsidRDefault="00FC4293" w:rsidP="008242A6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FC4293" w:rsidRPr="00723384" w:rsidRDefault="00FC4293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КІЦМАНСЬКА МІСЬКА РАДА</w:t>
      </w:r>
    </w:p>
    <w:p w:rsidR="00FC4293" w:rsidRPr="00723384" w:rsidRDefault="00FC4293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FC4293" w:rsidRPr="00723384" w:rsidRDefault="00FC4293" w:rsidP="008242A6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FC4293" w:rsidRPr="00723384" w:rsidRDefault="00FC4293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FC4293" w:rsidRPr="00723384" w:rsidRDefault="00FC4293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FC4293" w:rsidRPr="00723384" w:rsidRDefault="00FC4293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FC4293" w:rsidRPr="00723384" w:rsidRDefault="00FC4293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C4293" w:rsidRPr="00723384" w:rsidRDefault="00FC4293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FC4293" w:rsidRPr="00723384" w:rsidRDefault="00FC4293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FC4293" w:rsidRPr="00723384" w:rsidRDefault="00FC4293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C4293" w:rsidRPr="00723384" w:rsidRDefault="00FC4293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_____________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FC4293" w:rsidRPr="00723384" w:rsidRDefault="00FC429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FC4293" w:rsidRDefault="00FC4293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FC4293" w:rsidRPr="00723384" w:rsidRDefault="00FC4293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FC4293" w:rsidRPr="00723384" w:rsidRDefault="00FC4293" w:rsidP="00B713D5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FC4293" w:rsidRPr="00723384" w:rsidRDefault="00FC4293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4293" w:rsidRPr="00723384" w:rsidRDefault="00FC429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FC4293" w:rsidRPr="00723384" w:rsidRDefault="00FC429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4293" w:rsidRPr="00723384" w:rsidRDefault="00FC429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FC4293" w:rsidRPr="00723384" w:rsidRDefault="00FC429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4293" w:rsidRPr="00723384" w:rsidRDefault="00FC429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FC4293" w:rsidRPr="00723384" w:rsidRDefault="00FC429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C4293" w:rsidRPr="009B67C2" w:rsidRDefault="00FC4293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4.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FC4293" w:rsidRDefault="00FC4293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C4293" w:rsidRPr="00723384" w:rsidRDefault="00FC4293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C4293" w:rsidRPr="00723384" w:rsidRDefault="00FC4293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FC4293" w:rsidRPr="00723384" w:rsidRDefault="00FC4293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C4293" w:rsidRDefault="00FC4293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C4293" w:rsidRDefault="00FC4293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C4293" w:rsidRDefault="00FC429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FC4293" w:rsidRPr="00723384" w:rsidRDefault="00FC429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FC4293" w:rsidRPr="00723384" w:rsidRDefault="00FC429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FC4293" w:rsidRPr="00723384" w:rsidRDefault="00FC429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FC4293" w:rsidRPr="00723384" w:rsidRDefault="00FC429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FC4293" w:rsidRPr="00723384" w:rsidRDefault="00FC429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FC4293" w:rsidRPr="00723384" w:rsidRDefault="00FC4293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C4293" w:rsidRPr="00723384" w:rsidRDefault="00FC4293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C4293" w:rsidRPr="00723384" w:rsidRDefault="00FC4293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FC4293" w:rsidRPr="00723384" w:rsidRDefault="00FC4293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FC4293" w:rsidRPr="00723384" w:rsidRDefault="00FC4293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FC4293" w:rsidRPr="00723384" w:rsidRDefault="00FC4293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FC4293" w:rsidRPr="00723384" w:rsidRDefault="00FC4293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C4293" w:rsidRPr="00796A8A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2005 року народження, мешканця м. Кіцмань,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FC4293" w:rsidRPr="00796A8A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C4293" w:rsidRPr="00796A8A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FC4293" w:rsidRPr="00796A8A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FC4293" w:rsidRPr="00796A8A" w:rsidRDefault="00FC429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FC4293" w:rsidRPr="00796A8A" w:rsidRDefault="00FC429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FC4293" w:rsidRPr="00796A8A" w:rsidRDefault="00FC429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ст..;</w:t>
      </w: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>неповнолітнього ОСОБА 2, 2009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 xml:space="preserve"> народження, мешканця с. Шипинці, АДРЕСА 2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FC4293" w:rsidRPr="00796A8A" w:rsidRDefault="00FC4293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FC4293" w:rsidRPr="004E3DF4" w:rsidRDefault="00FC429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FC4293" w:rsidRDefault="00FC4293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r>
        <w:rPr>
          <w:rFonts w:ascii="Times New Roman" w:hAnsi="Times New Roman"/>
          <w:szCs w:val="24"/>
          <w:lang w:val="uk-UA"/>
        </w:rPr>
        <w:t>Шипинецької</w:t>
      </w:r>
      <w:r w:rsidRPr="00723384">
        <w:rPr>
          <w:rFonts w:ascii="Times New Roman" w:hAnsi="Times New Roman"/>
          <w:szCs w:val="24"/>
          <w:lang w:val="uk-UA"/>
        </w:rPr>
        <w:t xml:space="preserve"> АЗПСМ</w:t>
      </w:r>
      <w:r>
        <w:rPr>
          <w:rFonts w:ascii="Times New Roman" w:hAnsi="Times New Roman"/>
          <w:szCs w:val="24"/>
          <w:lang w:val="uk-UA"/>
        </w:rPr>
        <w:t>;</w:t>
      </w:r>
    </w:p>
    <w:p w:rsidR="00FC4293" w:rsidRPr="00723384" w:rsidRDefault="00FC4293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ЗЗСО І-ІІІ ст.;</w:t>
      </w:r>
    </w:p>
    <w:p w:rsidR="00FC4293" w:rsidRPr="00723384" w:rsidRDefault="00FC4293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FC4293" w:rsidRDefault="00FC4293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3, ***2013 року народження, мешканця с. Лашківка, АДРЕСА 3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FC4293" w:rsidRPr="00796A8A" w:rsidRDefault="00FC4293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FC4293" w:rsidRPr="004E3DF4" w:rsidRDefault="00FC429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FC4293" w:rsidRDefault="00FC4293" w:rsidP="00796A8A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Наталія СЛИВКА</w:t>
      </w:r>
      <w:r w:rsidRPr="00723384">
        <w:rPr>
          <w:rFonts w:ascii="Times New Roman" w:hAnsi="Times New Roman" w:cs="Times New Roman"/>
          <w:szCs w:val="24"/>
        </w:rPr>
        <w:t xml:space="preserve"> – сімейний лікар Кіцманської АЗПСМ;</w:t>
      </w:r>
    </w:p>
    <w:p w:rsidR="00FC4293" w:rsidRPr="00026DC9" w:rsidRDefault="00FC4293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DC9">
        <w:rPr>
          <w:rFonts w:ascii="Times New Roman" w:hAnsi="Times New Roman"/>
          <w:b/>
          <w:sz w:val="24"/>
          <w:szCs w:val="24"/>
          <w:lang w:val="uk-UA"/>
        </w:rPr>
        <w:t>Зоя ТАРНОВЕЦЬКА</w:t>
      </w:r>
      <w:r w:rsidRPr="00026DC9">
        <w:rPr>
          <w:rFonts w:ascii="Times New Roman" w:hAnsi="Times New Roman"/>
          <w:sz w:val="24"/>
          <w:szCs w:val="24"/>
          <w:lang w:val="uk-UA"/>
        </w:rPr>
        <w:t xml:space="preserve"> - </w:t>
      </w:r>
      <w:r w:rsidRPr="00026DC9">
        <w:rPr>
          <w:rFonts w:ascii="Times New Roman" w:hAnsi="Times New Roman"/>
          <w:sz w:val="24"/>
          <w:szCs w:val="24"/>
        </w:rPr>
        <w:t>директор Лашківського ЗЗСО І-ІІ ст.;</w:t>
      </w:r>
    </w:p>
    <w:p w:rsidR="00FC4293" w:rsidRDefault="00FC4293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 w:rsidRPr="00723384">
        <w:rPr>
          <w:rFonts w:ascii="Times New Roman" w:hAnsi="Times New Roman" w:cs="Times New Roman"/>
          <w:b/>
          <w:szCs w:val="24"/>
        </w:rPr>
        <w:t>Іван ТАРНОВЕЦЬКИЙ</w:t>
      </w:r>
      <w:r w:rsidRPr="00723384">
        <w:rPr>
          <w:rFonts w:ascii="Times New Roman" w:hAnsi="Times New Roman" w:cs="Times New Roman"/>
          <w:szCs w:val="24"/>
        </w:rPr>
        <w:t xml:space="preserve"> – староста Лашківського старостинського округу.</w:t>
      </w:r>
    </w:p>
    <w:p w:rsidR="00FC4293" w:rsidRDefault="00FC4293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</w:p>
    <w:p w:rsidR="00FC4293" w:rsidRPr="00723384" w:rsidRDefault="00FC4293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</w:p>
    <w:p w:rsidR="00FC4293" w:rsidRPr="00723384" w:rsidRDefault="00FC4293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4293" w:rsidRPr="00723384" w:rsidRDefault="00FC4293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неповнолітньої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4, ***2008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 xml:space="preserve"> народження, мешканки с. Лашківка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4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C4293" w:rsidRPr="00723384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FC4293" w:rsidRPr="00796A8A" w:rsidRDefault="00FC4293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FC4293" w:rsidRPr="004E3DF4" w:rsidRDefault="00FC429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FC4293" w:rsidRDefault="00FC4293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Наталія СЛИВКА</w:t>
      </w:r>
      <w:r w:rsidRPr="00723384">
        <w:rPr>
          <w:rFonts w:ascii="Times New Roman" w:hAnsi="Times New Roman" w:cs="Times New Roman"/>
          <w:szCs w:val="24"/>
        </w:rPr>
        <w:t xml:space="preserve"> – сімейний лікар Кіцманської АЗПСМ;</w:t>
      </w:r>
    </w:p>
    <w:p w:rsidR="00FC4293" w:rsidRPr="00026DC9" w:rsidRDefault="00FC4293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DC9">
        <w:rPr>
          <w:rFonts w:ascii="Times New Roman" w:hAnsi="Times New Roman"/>
          <w:b/>
          <w:sz w:val="24"/>
          <w:szCs w:val="24"/>
          <w:lang w:val="uk-UA"/>
        </w:rPr>
        <w:t>Зоя ТАРНОВЕЦЬКА</w:t>
      </w:r>
      <w:r w:rsidRPr="00026DC9">
        <w:rPr>
          <w:rFonts w:ascii="Times New Roman" w:hAnsi="Times New Roman"/>
          <w:sz w:val="24"/>
          <w:szCs w:val="24"/>
          <w:lang w:val="uk-UA"/>
        </w:rPr>
        <w:t xml:space="preserve"> - </w:t>
      </w:r>
      <w:r w:rsidRPr="00026DC9">
        <w:rPr>
          <w:rFonts w:ascii="Times New Roman" w:hAnsi="Times New Roman"/>
          <w:sz w:val="24"/>
          <w:szCs w:val="24"/>
        </w:rPr>
        <w:t>директор Лашківського ЗЗСО І-ІІ ст.;</w:t>
      </w:r>
    </w:p>
    <w:p w:rsidR="00FC4293" w:rsidRPr="00723384" w:rsidRDefault="00FC4293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 w:rsidRPr="00723384">
        <w:rPr>
          <w:rFonts w:ascii="Times New Roman" w:hAnsi="Times New Roman" w:cs="Times New Roman"/>
          <w:b/>
          <w:szCs w:val="24"/>
        </w:rPr>
        <w:t>Іван ТАРНОВЕЦЬКИЙ</w:t>
      </w:r>
      <w:r w:rsidRPr="00723384">
        <w:rPr>
          <w:rFonts w:ascii="Times New Roman" w:hAnsi="Times New Roman" w:cs="Times New Roman"/>
          <w:szCs w:val="24"/>
        </w:rPr>
        <w:t xml:space="preserve"> – староста Лашківського старостинського округу.</w:t>
      </w:r>
    </w:p>
    <w:p w:rsidR="00FC4293" w:rsidRPr="00723384" w:rsidRDefault="00FC4293" w:rsidP="00026DC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4293" w:rsidRDefault="00FC429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4293" w:rsidRPr="00723384" w:rsidRDefault="00FC429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C4293" w:rsidRPr="00723384" w:rsidRDefault="00FC429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C4293" w:rsidRPr="00723384" w:rsidRDefault="00FC429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FC4293" w:rsidRDefault="00FC429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FC4293" w:rsidRDefault="00FC429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C4293" w:rsidRDefault="00FC429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FC4293" w:rsidSect="00B713D5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6ADD"/>
    <w:rsid w:val="000879E5"/>
    <w:rsid w:val="000F43CC"/>
    <w:rsid w:val="0017156F"/>
    <w:rsid w:val="00284310"/>
    <w:rsid w:val="002A01FA"/>
    <w:rsid w:val="00322103"/>
    <w:rsid w:val="00381721"/>
    <w:rsid w:val="0040556E"/>
    <w:rsid w:val="004136C8"/>
    <w:rsid w:val="004458F3"/>
    <w:rsid w:val="00454D63"/>
    <w:rsid w:val="00455C4C"/>
    <w:rsid w:val="004665D3"/>
    <w:rsid w:val="004C4C51"/>
    <w:rsid w:val="004D3A16"/>
    <w:rsid w:val="004E3DF4"/>
    <w:rsid w:val="004F5016"/>
    <w:rsid w:val="00521989"/>
    <w:rsid w:val="00531593"/>
    <w:rsid w:val="0054505F"/>
    <w:rsid w:val="005915B6"/>
    <w:rsid w:val="005C40CB"/>
    <w:rsid w:val="00624139"/>
    <w:rsid w:val="00624348"/>
    <w:rsid w:val="00663914"/>
    <w:rsid w:val="006F22D4"/>
    <w:rsid w:val="00723384"/>
    <w:rsid w:val="00796A8A"/>
    <w:rsid w:val="007A0653"/>
    <w:rsid w:val="00804B30"/>
    <w:rsid w:val="008127E2"/>
    <w:rsid w:val="008242A6"/>
    <w:rsid w:val="00842934"/>
    <w:rsid w:val="00896D7A"/>
    <w:rsid w:val="008E2141"/>
    <w:rsid w:val="00922718"/>
    <w:rsid w:val="009678EC"/>
    <w:rsid w:val="009A6284"/>
    <w:rsid w:val="009B67C2"/>
    <w:rsid w:val="00A05931"/>
    <w:rsid w:val="00AE0D93"/>
    <w:rsid w:val="00AF7035"/>
    <w:rsid w:val="00B029CD"/>
    <w:rsid w:val="00B04053"/>
    <w:rsid w:val="00B165A2"/>
    <w:rsid w:val="00B2680E"/>
    <w:rsid w:val="00B713D5"/>
    <w:rsid w:val="00B75009"/>
    <w:rsid w:val="00C95903"/>
    <w:rsid w:val="00D73516"/>
    <w:rsid w:val="00E77E6E"/>
    <w:rsid w:val="00EC3906"/>
    <w:rsid w:val="00F63464"/>
    <w:rsid w:val="00FC4293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653</TotalTime>
  <Pages>3</Pages>
  <Words>863</Words>
  <Characters>4921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пк</cp:lastModifiedBy>
  <cp:revision>22</cp:revision>
  <cp:lastPrinted>2023-03-01T09:23:00Z</cp:lastPrinted>
  <dcterms:created xsi:type="dcterms:W3CDTF">2022-04-06T07:52:00Z</dcterms:created>
  <dcterms:modified xsi:type="dcterms:W3CDTF">2023-03-01T10:34:00Z</dcterms:modified>
</cp:coreProperties>
</file>