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3C1" w:rsidRPr="00A461C0" w:rsidRDefault="000823C1"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38650904" r:id="rId8"/>
        </w:object>
      </w:r>
    </w:p>
    <w:p w:rsidR="000823C1" w:rsidRPr="00D927B7" w:rsidRDefault="000823C1" w:rsidP="00EE1455">
      <w:pPr>
        <w:pStyle w:val="1"/>
        <w:ind w:right="-2"/>
        <w:rPr>
          <w:rFonts w:ascii="Times New Roman" w:hAnsi="Times New Roman"/>
          <w:szCs w:val="26"/>
        </w:rPr>
      </w:pPr>
      <w:r w:rsidRPr="00D927B7">
        <w:rPr>
          <w:rFonts w:ascii="Times New Roman" w:hAnsi="Times New Roman"/>
          <w:szCs w:val="26"/>
        </w:rPr>
        <w:t>УКРАЇНА</w:t>
      </w:r>
    </w:p>
    <w:p w:rsidR="000823C1" w:rsidRPr="00D927B7" w:rsidRDefault="000823C1"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0823C1" w:rsidRPr="00D927B7" w:rsidRDefault="000823C1"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0823C1" w:rsidRPr="00D927B7" w:rsidRDefault="000823C1"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0823C1" w:rsidRPr="00A461C0" w:rsidRDefault="000823C1"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0823C1" w:rsidRPr="00A461C0" w:rsidRDefault="000823C1"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0823C1" w:rsidRPr="00A461C0" w:rsidRDefault="000823C1"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0823C1" w:rsidRDefault="000823C1" w:rsidP="00EE1455">
      <w:pPr>
        <w:pStyle w:val="Normal2"/>
        <w:jc w:val="right"/>
        <w:rPr>
          <w:rFonts w:ascii="Times New Roman" w:hAnsi="Times New Roman"/>
          <w:b/>
          <w:szCs w:val="24"/>
        </w:rPr>
      </w:pPr>
      <w:r>
        <w:rPr>
          <w:rFonts w:ascii="Times New Roman" w:hAnsi="Times New Roman"/>
          <w:b/>
          <w:szCs w:val="24"/>
        </w:rPr>
        <w:t>Проєкт</w:t>
      </w:r>
    </w:p>
    <w:p w:rsidR="000823C1" w:rsidRDefault="000823C1" w:rsidP="00EE1455">
      <w:pPr>
        <w:pStyle w:val="Normal2"/>
        <w:jc w:val="center"/>
        <w:rPr>
          <w:rFonts w:ascii="Times New Roman" w:hAnsi="Times New Roman"/>
          <w:b/>
          <w:szCs w:val="24"/>
        </w:rPr>
      </w:pPr>
    </w:p>
    <w:p w:rsidR="000823C1" w:rsidRPr="00A461C0" w:rsidRDefault="000823C1"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0823C1" w:rsidRPr="00A461C0" w:rsidRDefault="000823C1" w:rsidP="00EE1455">
      <w:pPr>
        <w:pStyle w:val="Normal2"/>
        <w:jc w:val="center"/>
        <w:rPr>
          <w:rFonts w:ascii="Times New Roman" w:hAnsi="Times New Roman"/>
          <w:szCs w:val="24"/>
        </w:rPr>
      </w:pPr>
    </w:p>
    <w:p w:rsidR="000823C1" w:rsidRDefault="000823C1"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0823C1" w:rsidRPr="00A461C0" w:rsidRDefault="000823C1" w:rsidP="00EE1455">
      <w:pPr>
        <w:pStyle w:val="Normal2"/>
        <w:rPr>
          <w:rFonts w:ascii="Times New Roman" w:hAnsi="Times New Roman"/>
          <w:b/>
          <w:szCs w:val="24"/>
        </w:rPr>
      </w:pPr>
    </w:p>
    <w:p w:rsidR="000823C1" w:rsidRDefault="000823C1"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0823C1" w:rsidRDefault="000823C1" w:rsidP="007A3CC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0823C1" w:rsidRPr="00014663" w:rsidRDefault="000823C1" w:rsidP="007A3CC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0823C1" w:rsidRDefault="000823C1" w:rsidP="0032457C">
      <w:pPr>
        <w:contextualSpacing/>
        <w:jc w:val="both"/>
        <w:rPr>
          <w:rFonts w:ascii="Times New Roman" w:hAnsi="Times New Roman"/>
          <w:b/>
          <w:sz w:val="24"/>
          <w:szCs w:val="24"/>
          <w:lang w:val="uk-UA"/>
        </w:rPr>
      </w:pPr>
    </w:p>
    <w:p w:rsidR="000823C1" w:rsidRPr="00A461C0" w:rsidRDefault="000823C1" w:rsidP="0032457C">
      <w:pPr>
        <w:contextualSpacing/>
        <w:jc w:val="both"/>
        <w:rPr>
          <w:rFonts w:ascii="Times New Roman" w:hAnsi="Times New Roman"/>
          <w:b/>
          <w:sz w:val="24"/>
          <w:szCs w:val="24"/>
          <w:lang w:val="uk-UA"/>
        </w:rPr>
      </w:pPr>
    </w:p>
    <w:p w:rsidR="000823C1" w:rsidRDefault="000823C1"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148</w:t>
      </w:r>
      <w:r w:rsidRPr="00322060">
        <w:rPr>
          <w:rFonts w:ascii="Times New Roman" w:hAnsi="Times New Roman"/>
          <w:sz w:val="24"/>
          <w:szCs w:val="24"/>
          <w:lang w:val="uk-UA"/>
        </w:rPr>
        <w:t xml:space="preserve"> від </w:t>
      </w:r>
      <w:r>
        <w:rPr>
          <w:rFonts w:ascii="Times New Roman" w:hAnsi="Times New Roman"/>
          <w:sz w:val="24"/>
          <w:szCs w:val="24"/>
          <w:lang w:val="uk-UA"/>
        </w:rPr>
        <w:t>09</w:t>
      </w:r>
      <w:r w:rsidRPr="00322060">
        <w:rPr>
          <w:rFonts w:ascii="Times New Roman" w:hAnsi="Times New Roman"/>
          <w:sz w:val="24"/>
          <w:szCs w:val="24"/>
          <w:lang w:val="uk-UA"/>
        </w:rPr>
        <w:t>.</w:t>
      </w:r>
      <w:r>
        <w:rPr>
          <w:rFonts w:ascii="Times New Roman" w:hAnsi="Times New Roman"/>
          <w:sz w:val="24"/>
          <w:szCs w:val="24"/>
          <w:lang w:val="uk-UA"/>
        </w:rPr>
        <w:t>02</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1998р.н.,</w:t>
      </w:r>
      <w:r w:rsidRPr="00014663">
        <w:rPr>
          <w:rFonts w:ascii="Times New Roman" w:hAnsi="Times New Roman"/>
          <w:sz w:val="24"/>
          <w:szCs w:val="24"/>
          <w:lang w:val="uk-UA"/>
        </w:rPr>
        <w:t xml:space="preserve"> який </w:t>
      </w:r>
      <w:r>
        <w:rPr>
          <w:rFonts w:ascii="Times New Roman" w:hAnsi="Times New Roman"/>
          <w:sz w:val="24"/>
          <w:szCs w:val="24"/>
          <w:lang w:val="uk-UA"/>
        </w:rPr>
        <w:t>зареєстрований</w:t>
      </w:r>
      <w:r w:rsidRPr="00014663">
        <w:rPr>
          <w:rFonts w:ascii="Times New Roman" w:hAnsi="Times New Roman"/>
          <w:sz w:val="24"/>
          <w:szCs w:val="24"/>
          <w:lang w:val="uk-UA"/>
        </w:rPr>
        <w:t xml:space="preserve"> за адресою: </w:t>
      </w:r>
      <w:r>
        <w:rPr>
          <w:rFonts w:ascii="Times New Roman" w:hAnsi="Times New Roman"/>
          <w:sz w:val="24"/>
          <w:szCs w:val="24"/>
          <w:lang w:val="uk-UA"/>
        </w:rPr>
        <w:t>с.Лашківка,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бабусею гр.ОСОБА 2, 1949р.н., інвалідом ІІгр.,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0823C1" w:rsidRPr="00D40E12" w:rsidRDefault="000823C1"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0823C1" w:rsidRDefault="000823C1"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color w:val="FF0000"/>
          <w:sz w:val="24"/>
          <w:szCs w:val="24"/>
          <w:lang w:val="uk-UA"/>
        </w:rPr>
        <w:t>ХХХХХХ</w:t>
      </w:r>
      <w:r w:rsidRPr="00362BA7">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за адресою: </w:t>
      </w:r>
      <w:r>
        <w:rPr>
          <w:rFonts w:ascii="Times New Roman" w:hAnsi="Times New Roman"/>
          <w:sz w:val="24"/>
          <w:szCs w:val="24"/>
          <w:lang w:val="uk-UA"/>
        </w:rPr>
        <w:t xml:space="preserve">с.Лашківка,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бабусею</w:t>
      </w:r>
      <w:r>
        <w:rPr>
          <w:rFonts w:ascii="Times New Roman" w:hAnsi="Times New Roman"/>
          <w:sz w:val="24"/>
          <w:szCs w:val="24"/>
          <w:lang w:val="uk-UA"/>
        </w:rPr>
        <w:t xml:space="preserve"> гр.ОСОБА 2, 1949р.н., інвалідом ІІгр., яка потребує постійного стороннього догляду,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с.Лашківка, АДРЕСА 1, Чернівецького району, Чернівецької області </w:t>
      </w:r>
      <w:r>
        <w:rPr>
          <w:rFonts w:ascii="Times New Roman" w:hAnsi="Times New Roman"/>
          <w:bCs/>
          <w:sz w:val="24"/>
          <w:szCs w:val="24"/>
          <w:lang w:val="uk-UA"/>
        </w:rPr>
        <w:t>(висновок додається).</w:t>
      </w:r>
    </w:p>
    <w:p w:rsidR="000823C1" w:rsidRDefault="000823C1"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0823C1" w:rsidRDefault="000823C1" w:rsidP="000A10DB">
      <w:pPr>
        <w:spacing w:after="0" w:line="240" w:lineRule="auto"/>
        <w:rPr>
          <w:rFonts w:ascii="Times New Roman" w:hAnsi="Times New Roman"/>
          <w:b/>
          <w:sz w:val="24"/>
          <w:szCs w:val="24"/>
          <w:lang w:val="uk-UA"/>
        </w:rPr>
      </w:pPr>
    </w:p>
    <w:p w:rsidR="000823C1" w:rsidRDefault="000823C1" w:rsidP="000A10DB">
      <w:pPr>
        <w:spacing w:after="0" w:line="240" w:lineRule="auto"/>
        <w:rPr>
          <w:rFonts w:ascii="Times New Roman" w:hAnsi="Times New Roman"/>
          <w:b/>
          <w:sz w:val="24"/>
          <w:szCs w:val="24"/>
          <w:lang w:val="uk-UA"/>
        </w:rPr>
      </w:pPr>
    </w:p>
    <w:p w:rsidR="000823C1" w:rsidRDefault="000823C1"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0823C1" w:rsidRDefault="000823C1" w:rsidP="000A10DB">
      <w:pPr>
        <w:spacing w:after="0" w:line="240" w:lineRule="auto"/>
        <w:jc w:val="center"/>
        <w:rPr>
          <w:rFonts w:ascii="Times New Roman" w:hAnsi="Times New Roman"/>
          <w:b/>
          <w:sz w:val="24"/>
          <w:szCs w:val="24"/>
          <w:lang w:val="uk-UA"/>
        </w:rPr>
      </w:pPr>
    </w:p>
    <w:p w:rsidR="000823C1" w:rsidRPr="006E1E18" w:rsidRDefault="000823C1" w:rsidP="000A10DB">
      <w:pPr>
        <w:spacing w:after="0" w:line="240" w:lineRule="auto"/>
        <w:jc w:val="center"/>
        <w:rPr>
          <w:rFonts w:ascii="Times New Roman" w:hAnsi="Times New Roman"/>
          <w:b/>
          <w:sz w:val="24"/>
          <w:szCs w:val="24"/>
          <w:lang w:val="uk-UA"/>
        </w:rPr>
      </w:pPr>
    </w:p>
    <w:p w:rsidR="000823C1" w:rsidRDefault="000823C1"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0823C1" w:rsidRDefault="000823C1" w:rsidP="000A10DB">
      <w:pPr>
        <w:spacing w:after="0" w:line="240" w:lineRule="auto"/>
        <w:rPr>
          <w:rFonts w:ascii="Times New Roman" w:hAnsi="Times New Roman"/>
          <w:sz w:val="24"/>
          <w:szCs w:val="24"/>
          <w:lang w:val="uk-UA"/>
        </w:rPr>
      </w:pPr>
    </w:p>
    <w:p w:rsidR="000823C1" w:rsidRDefault="000823C1" w:rsidP="000A10DB">
      <w:pPr>
        <w:spacing w:after="0" w:line="240" w:lineRule="auto"/>
        <w:rPr>
          <w:rFonts w:ascii="Times New Roman" w:hAnsi="Times New Roman"/>
          <w:sz w:val="24"/>
          <w:szCs w:val="24"/>
          <w:lang w:val="uk-UA"/>
        </w:rPr>
      </w:pPr>
    </w:p>
    <w:p w:rsidR="000823C1" w:rsidRDefault="000823C1" w:rsidP="000A10DB">
      <w:pPr>
        <w:spacing w:after="0" w:line="240" w:lineRule="auto"/>
        <w:rPr>
          <w:rFonts w:ascii="Times New Roman" w:hAnsi="Times New Roman"/>
          <w:sz w:val="24"/>
          <w:szCs w:val="24"/>
          <w:lang w:val="uk-UA"/>
        </w:rPr>
      </w:pPr>
    </w:p>
    <w:p w:rsidR="000823C1" w:rsidRDefault="000823C1" w:rsidP="000A10DB">
      <w:pPr>
        <w:spacing w:after="0" w:line="240" w:lineRule="auto"/>
        <w:rPr>
          <w:rFonts w:ascii="Times New Roman" w:hAnsi="Times New Roman"/>
          <w:sz w:val="24"/>
          <w:szCs w:val="24"/>
          <w:lang w:val="uk-UA"/>
        </w:rPr>
      </w:pPr>
    </w:p>
    <w:p w:rsidR="000823C1" w:rsidRPr="00AB1F9E" w:rsidRDefault="000823C1" w:rsidP="000A10DB">
      <w:pPr>
        <w:spacing w:after="0" w:line="240" w:lineRule="auto"/>
        <w:rPr>
          <w:rFonts w:ascii="Times New Roman" w:hAnsi="Times New Roman"/>
          <w:sz w:val="24"/>
          <w:szCs w:val="24"/>
          <w:lang w:val="uk-UA"/>
        </w:rPr>
      </w:pPr>
    </w:p>
    <w:p w:rsidR="000823C1" w:rsidRDefault="000823C1">
      <w:pPr>
        <w:rPr>
          <w:lang w:val="uk-UA"/>
        </w:rPr>
      </w:pPr>
    </w:p>
    <w:p w:rsidR="000823C1" w:rsidRDefault="000823C1">
      <w:pPr>
        <w:rPr>
          <w:lang w:val="uk-UA"/>
        </w:rPr>
      </w:pPr>
    </w:p>
    <w:p w:rsidR="000823C1" w:rsidRDefault="000823C1">
      <w:pPr>
        <w:rPr>
          <w:lang w:val="uk-UA"/>
        </w:rPr>
      </w:pPr>
    </w:p>
    <w:p w:rsidR="000823C1" w:rsidRDefault="000823C1">
      <w:pPr>
        <w:rPr>
          <w:lang w:val="uk-UA"/>
        </w:rPr>
      </w:pPr>
    </w:p>
    <w:sectPr w:rsidR="000823C1" w:rsidSect="0079305F">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3C1" w:rsidRDefault="000823C1" w:rsidP="00EE1455">
      <w:pPr>
        <w:spacing w:after="0" w:line="240" w:lineRule="auto"/>
      </w:pPr>
      <w:r>
        <w:separator/>
      </w:r>
    </w:p>
  </w:endnote>
  <w:endnote w:type="continuationSeparator" w:id="0">
    <w:p w:rsidR="000823C1" w:rsidRDefault="000823C1"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3C1" w:rsidRDefault="000823C1" w:rsidP="00EE1455">
      <w:pPr>
        <w:spacing w:after="0" w:line="240" w:lineRule="auto"/>
      </w:pPr>
      <w:r>
        <w:separator/>
      </w:r>
    </w:p>
  </w:footnote>
  <w:footnote w:type="continuationSeparator" w:id="0">
    <w:p w:rsidR="000823C1" w:rsidRDefault="000823C1"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823C1"/>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E6C3F"/>
    <w:rsid w:val="001F1B42"/>
    <w:rsid w:val="002060C5"/>
    <w:rsid w:val="00207934"/>
    <w:rsid w:val="002100D8"/>
    <w:rsid w:val="00211C8E"/>
    <w:rsid w:val="002147DE"/>
    <w:rsid w:val="00225556"/>
    <w:rsid w:val="00237342"/>
    <w:rsid w:val="00250A74"/>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A4F4C"/>
    <w:rsid w:val="003B4B8F"/>
    <w:rsid w:val="003C0854"/>
    <w:rsid w:val="003C46DE"/>
    <w:rsid w:val="003E14DD"/>
    <w:rsid w:val="003E38DF"/>
    <w:rsid w:val="003F7D45"/>
    <w:rsid w:val="004075BB"/>
    <w:rsid w:val="0041052A"/>
    <w:rsid w:val="0041454E"/>
    <w:rsid w:val="004301DB"/>
    <w:rsid w:val="00435BD2"/>
    <w:rsid w:val="0045417C"/>
    <w:rsid w:val="00465278"/>
    <w:rsid w:val="00472DF6"/>
    <w:rsid w:val="00481268"/>
    <w:rsid w:val="00484E5D"/>
    <w:rsid w:val="00491BDA"/>
    <w:rsid w:val="0049467A"/>
    <w:rsid w:val="004950DD"/>
    <w:rsid w:val="004A1839"/>
    <w:rsid w:val="004A28F2"/>
    <w:rsid w:val="004B527B"/>
    <w:rsid w:val="004C0E55"/>
    <w:rsid w:val="004C2D83"/>
    <w:rsid w:val="004C310B"/>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A06AC"/>
    <w:rsid w:val="005A2F4B"/>
    <w:rsid w:val="005A3A17"/>
    <w:rsid w:val="005A6D6A"/>
    <w:rsid w:val="005B1381"/>
    <w:rsid w:val="005B183F"/>
    <w:rsid w:val="005C2DB9"/>
    <w:rsid w:val="005C5A2D"/>
    <w:rsid w:val="005C74B0"/>
    <w:rsid w:val="005D40C1"/>
    <w:rsid w:val="00602142"/>
    <w:rsid w:val="00604203"/>
    <w:rsid w:val="00611699"/>
    <w:rsid w:val="00622D10"/>
    <w:rsid w:val="0065707F"/>
    <w:rsid w:val="006575FB"/>
    <w:rsid w:val="00664391"/>
    <w:rsid w:val="00670F1B"/>
    <w:rsid w:val="006711AF"/>
    <w:rsid w:val="00691820"/>
    <w:rsid w:val="006D565C"/>
    <w:rsid w:val="006E1E18"/>
    <w:rsid w:val="006E207D"/>
    <w:rsid w:val="006F6DB6"/>
    <w:rsid w:val="00702CBD"/>
    <w:rsid w:val="00706BA5"/>
    <w:rsid w:val="007115E4"/>
    <w:rsid w:val="00721B83"/>
    <w:rsid w:val="007325FA"/>
    <w:rsid w:val="007714A7"/>
    <w:rsid w:val="007736C1"/>
    <w:rsid w:val="00784D6A"/>
    <w:rsid w:val="00786948"/>
    <w:rsid w:val="0079305F"/>
    <w:rsid w:val="00796F42"/>
    <w:rsid w:val="007A3CC7"/>
    <w:rsid w:val="007A56E0"/>
    <w:rsid w:val="007B22D0"/>
    <w:rsid w:val="007C2ACE"/>
    <w:rsid w:val="007D147B"/>
    <w:rsid w:val="007D19CE"/>
    <w:rsid w:val="007D4B7D"/>
    <w:rsid w:val="007E3260"/>
    <w:rsid w:val="0080056E"/>
    <w:rsid w:val="00803DE7"/>
    <w:rsid w:val="00825452"/>
    <w:rsid w:val="00844C39"/>
    <w:rsid w:val="00864A03"/>
    <w:rsid w:val="008662EE"/>
    <w:rsid w:val="008679CC"/>
    <w:rsid w:val="008744E2"/>
    <w:rsid w:val="00881954"/>
    <w:rsid w:val="008A23C6"/>
    <w:rsid w:val="008E0317"/>
    <w:rsid w:val="008E0685"/>
    <w:rsid w:val="008E5606"/>
    <w:rsid w:val="008E59B6"/>
    <w:rsid w:val="00916591"/>
    <w:rsid w:val="0092462C"/>
    <w:rsid w:val="009347C2"/>
    <w:rsid w:val="009377E0"/>
    <w:rsid w:val="00952FA8"/>
    <w:rsid w:val="00954219"/>
    <w:rsid w:val="00955944"/>
    <w:rsid w:val="0099573B"/>
    <w:rsid w:val="00995E2F"/>
    <w:rsid w:val="009B1BDB"/>
    <w:rsid w:val="009B3A99"/>
    <w:rsid w:val="009C4B9B"/>
    <w:rsid w:val="009C6216"/>
    <w:rsid w:val="009E6D0F"/>
    <w:rsid w:val="00A01EC5"/>
    <w:rsid w:val="00A041B9"/>
    <w:rsid w:val="00A0453D"/>
    <w:rsid w:val="00A10D23"/>
    <w:rsid w:val="00A20614"/>
    <w:rsid w:val="00A25E10"/>
    <w:rsid w:val="00A30E47"/>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3B98"/>
    <w:rsid w:val="00B56DDB"/>
    <w:rsid w:val="00B61301"/>
    <w:rsid w:val="00B67C87"/>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E0339"/>
    <w:rsid w:val="00CF0B1D"/>
    <w:rsid w:val="00D061C6"/>
    <w:rsid w:val="00D106D7"/>
    <w:rsid w:val="00D20D38"/>
    <w:rsid w:val="00D3158F"/>
    <w:rsid w:val="00D40E12"/>
    <w:rsid w:val="00D45A7C"/>
    <w:rsid w:val="00D67681"/>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801001006">
      <w:marLeft w:val="0"/>
      <w:marRight w:val="0"/>
      <w:marTop w:val="0"/>
      <w:marBottom w:val="0"/>
      <w:divBdr>
        <w:top w:val="none" w:sz="0" w:space="0" w:color="auto"/>
        <w:left w:val="none" w:sz="0" w:space="0" w:color="auto"/>
        <w:bottom w:val="none" w:sz="0" w:space="0" w:color="auto"/>
        <w:right w:val="none" w:sz="0" w:space="0" w:color="auto"/>
      </w:divBdr>
    </w:div>
    <w:div w:id="801001007">
      <w:marLeft w:val="0"/>
      <w:marRight w:val="0"/>
      <w:marTop w:val="0"/>
      <w:marBottom w:val="0"/>
      <w:divBdr>
        <w:top w:val="none" w:sz="0" w:space="0" w:color="auto"/>
        <w:left w:val="none" w:sz="0" w:space="0" w:color="auto"/>
        <w:bottom w:val="none" w:sz="0" w:space="0" w:color="auto"/>
        <w:right w:val="none" w:sz="0" w:space="0" w:color="auto"/>
      </w:divBdr>
    </w:div>
    <w:div w:id="8010010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283</Words>
  <Characters>1616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2022-06-03T06:03:00Z</cp:lastPrinted>
  <dcterms:created xsi:type="dcterms:W3CDTF">2023-02-22T15:15:00Z</dcterms:created>
  <dcterms:modified xsi:type="dcterms:W3CDTF">2023-02-23T07:49:00Z</dcterms:modified>
</cp:coreProperties>
</file>