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B491A" w:rsidRPr="00A01FFE" w:rsidRDefault="007B491A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38651005" r:id="rId6"/>
        </w:object>
      </w:r>
    </w:p>
    <w:p w:rsidR="007B491A" w:rsidRPr="007A33F1" w:rsidRDefault="007B491A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7B491A" w:rsidRPr="007A33F1" w:rsidRDefault="007B491A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7B491A" w:rsidRPr="007A33F1" w:rsidRDefault="007B491A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7B491A" w:rsidRPr="007A33F1" w:rsidRDefault="007B491A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  КОМІТЕТ</w:t>
      </w:r>
    </w:p>
    <w:p w:rsidR="007B491A" w:rsidRPr="007A33F1" w:rsidRDefault="007B491A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7B491A" w:rsidRPr="007A33F1" w:rsidRDefault="007B491A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7B491A" w:rsidRPr="007A33F1" w:rsidRDefault="007B491A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7B491A" w:rsidRPr="007A33F1" w:rsidRDefault="007B491A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7B491A" w:rsidRPr="007A33F1" w:rsidRDefault="007B491A" w:rsidP="007A33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>Проєкт</w:t>
      </w:r>
    </w:p>
    <w:p w:rsidR="007B491A" w:rsidRPr="007A33F1" w:rsidRDefault="007B491A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B491A" w:rsidRPr="007A33F1" w:rsidRDefault="007B491A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</w:p>
    <w:p w:rsidR="007B491A" w:rsidRPr="007A33F1" w:rsidRDefault="007B491A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7B491A" w:rsidRPr="007A33F1" w:rsidRDefault="007B491A" w:rsidP="007A33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___________ 202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року                                                                                            м. Кіцмань</w:t>
      </w:r>
    </w:p>
    <w:p w:rsidR="007B491A" w:rsidRPr="007A33F1" w:rsidRDefault="007B491A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7B491A" w:rsidRDefault="007B491A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</w:t>
      </w:r>
      <w:r>
        <w:rPr>
          <w:rFonts w:ascii="Times New Roman" w:hAnsi="Times New Roman"/>
          <w:b/>
          <w:sz w:val="24"/>
          <w:szCs w:val="24"/>
        </w:rPr>
        <w:t>ї</w:t>
      </w:r>
    </w:p>
    <w:p w:rsidR="007B491A" w:rsidRDefault="007B491A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громадянці ОСОБА 1,</w:t>
      </w:r>
    </w:p>
    <w:p w:rsidR="007B491A" w:rsidRPr="00351F65" w:rsidRDefault="007B491A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жительці м.Кіцмань</w:t>
      </w:r>
    </w:p>
    <w:p w:rsidR="007B491A" w:rsidRDefault="007B491A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B491A" w:rsidRPr="00351F65" w:rsidRDefault="007B491A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7B491A" w:rsidRPr="00351F65" w:rsidRDefault="007B491A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Розглянувши заяву за вх.№</w:t>
      </w:r>
      <w:r>
        <w:rPr>
          <w:rFonts w:ascii="Times New Roman" w:hAnsi="Times New Roman"/>
          <w:sz w:val="24"/>
          <w:szCs w:val="24"/>
        </w:rPr>
        <w:t>24</w:t>
      </w:r>
      <w:r w:rsidRPr="00351F65">
        <w:rPr>
          <w:rFonts w:ascii="Times New Roman" w:hAnsi="Times New Roman"/>
          <w:sz w:val="24"/>
          <w:szCs w:val="24"/>
        </w:rPr>
        <w:t xml:space="preserve"> від </w:t>
      </w:r>
      <w:r>
        <w:rPr>
          <w:rFonts w:ascii="Times New Roman" w:hAnsi="Times New Roman"/>
          <w:sz w:val="24"/>
          <w:szCs w:val="24"/>
        </w:rPr>
        <w:t>06</w:t>
      </w:r>
      <w:r w:rsidRPr="00351F65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2</w:t>
      </w:r>
      <w:r w:rsidRPr="00351F65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51F65">
        <w:rPr>
          <w:rFonts w:ascii="Times New Roman" w:hAnsi="Times New Roman"/>
          <w:sz w:val="24"/>
          <w:szCs w:val="24"/>
        </w:rPr>
        <w:t xml:space="preserve">р. </w:t>
      </w:r>
      <w:r>
        <w:rPr>
          <w:rFonts w:ascii="Times New Roman" w:hAnsi="Times New Roman"/>
          <w:sz w:val="24"/>
          <w:szCs w:val="24"/>
        </w:rPr>
        <w:t>гр.ОСОБА 1</w:t>
      </w:r>
      <w:r w:rsidRPr="00351F65">
        <w:rPr>
          <w:rFonts w:ascii="Times New Roman" w:hAnsi="Times New Roman"/>
          <w:sz w:val="24"/>
          <w:szCs w:val="24"/>
        </w:rPr>
        <w:t>, як</w:t>
      </w:r>
      <w:r>
        <w:rPr>
          <w:rFonts w:ascii="Times New Roman" w:hAnsi="Times New Roman"/>
          <w:sz w:val="24"/>
          <w:szCs w:val="24"/>
        </w:rPr>
        <w:t>а</w:t>
      </w:r>
      <w:r w:rsidRPr="00351F65">
        <w:rPr>
          <w:rFonts w:ascii="Times New Roman" w:hAnsi="Times New Roman"/>
          <w:sz w:val="24"/>
          <w:szCs w:val="24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</w:rPr>
        <w:t>м.Кіцмань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АДРЕСА 1</w:t>
      </w:r>
      <w:r w:rsidRPr="00351F65">
        <w:rPr>
          <w:rFonts w:ascii="Times New Roman" w:hAnsi="Times New Roman"/>
          <w:sz w:val="24"/>
          <w:szCs w:val="24"/>
        </w:rPr>
        <w:t>, щодо видачі посвідчення реабілітовано</w:t>
      </w:r>
      <w:r>
        <w:rPr>
          <w:rFonts w:ascii="Times New Roman" w:hAnsi="Times New Roman"/>
          <w:sz w:val="24"/>
          <w:szCs w:val="24"/>
        </w:rPr>
        <w:t>ї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51F65">
        <w:rPr>
          <w:rFonts w:ascii="Times New Roman" w:hAnsi="Times New Roman"/>
          <w:sz w:val="24"/>
          <w:szCs w:val="24"/>
        </w:rPr>
        <w:t>та відповідні документи що підтверджують право у видачі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архівної довідки, копія свідоцтва про народження ОСОБА 1, копія довідки про реабілітацію видана Управлінням внутрішніх справ Чернівецької області 05.01.1993р.),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351F65">
        <w:rPr>
          <w:rFonts w:ascii="Times New Roman" w:hAnsi="Times New Roman"/>
          <w:sz w:val="24"/>
          <w:szCs w:val="24"/>
        </w:rPr>
        <w:t xml:space="preserve">,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 xml:space="preserve">Про реабілітацію жертв </w:t>
      </w:r>
      <w:r>
        <w:rPr>
          <w:rFonts w:ascii="Times New Roman" w:hAnsi="Times New Roman"/>
          <w:sz w:val="24"/>
          <w:szCs w:val="24"/>
        </w:rPr>
        <w:t>політичних репресій в Україні» від 17.04.1991р.,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</w:t>
      </w:r>
      <w:r>
        <w:rPr>
          <w:rFonts w:ascii="Times New Roman" w:hAnsi="Times New Roman"/>
          <w:sz w:val="24"/>
          <w:szCs w:val="24"/>
        </w:rPr>
        <w:t>м</w:t>
      </w:r>
      <w:r w:rsidRPr="00351F65">
        <w:rPr>
          <w:rFonts w:ascii="Times New Roman" w:hAnsi="Times New Roman"/>
          <w:sz w:val="24"/>
          <w:szCs w:val="24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sz w:val="24"/>
          <w:szCs w:val="24"/>
        </w:rPr>
        <w:t xml:space="preserve"> виконавчий комітет міської  ради</w:t>
      </w:r>
    </w:p>
    <w:p w:rsidR="007B491A" w:rsidRDefault="007B491A" w:rsidP="008D5C6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7B491A" w:rsidRDefault="007B491A" w:rsidP="008D5C6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7B491A" w:rsidRDefault="007B491A" w:rsidP="00635E55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7B491A" w:rsidRPr="00635E55" w:rsidRDefault="007B491A" w:rsidP="008D5C67">
      <w:pPr>
        <w:pStyle w:val="ListParagraph"/>
        <w:spacing w:after="0" w:line="240" w:lineRule="auto"/>
        <w:ind w:left="0" w:hanging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1. </w:t>
      </w:r>
      <w:r w:rsidRPr="00635E55">
        <w:rPr>
          <w:rFonts w:ascii="Times New Roman" w:hAnsi="Times New Roman"/>
          <w:sz w:val="24"/>
          <w:szCs w:val="24"/>
        </w:rPr>
        <w:t xml:space="preserve">Видати громадянці </w:t>
      </w:r>
      <w:r>
        <w:rPr>
          <w:rFonts w:ascii="Times New Roman" w:hAnsi="Times New Roman"/>
          <w:sz w:val="24"/>
          <w:szCs w:val="24"/>
        </w:rPr>
        <w:t>ОСОБА 1</w:t>
      </w:r>
      <w:r w:rsidRPr="00635E55">
        <w:rPr>
          <w:rFonts w:ascii="Times New Roman" w:hAnsi="Times New Roman"/>
          <w:sz w:val="24"/>
          <w:szCs w:val="24"/>
        </w:rPr>
        <w:t xml:space="preserve">, 1938р.н. яка проживає за адресою: м.Кіцмань, </w:t>
      </w:r>
      <w:r>
        <w:rPr>
          <w:rFonts w:ascii="Times New Roman" w:hAnsi="Times New Roman"/>
          <w:sz w:val="24"/>
          <w:szCs w:val="24"/>
        </w:rPr>
        <w:t>АДРЕСА 1</w:t>
      </w:r>
      <w:r w:rsidRPr="00635E55">
        <w:rPr>
          <w:rFonts w:ascii="Times New Roman" w:hAnsi="Times New Roman"/>
          <w:sz w:val="24"/>
          <w:szCs w:val="24"/>
        </w:rPr>
        <w:t xml:space="preserve"> посвідчення реабілітованої, згідно з яким</w:t>
      </w:r>
      <w:r>
        <w:rPr>
          <w:rFonts w:ascii="Times New Roman" w:hAnsi="Times New Roman"/>
          <w:sz w:val="24"/>
          <w:szCs w:val="24"/>
        </w:rPr>
        <w:t xml:space="preserve"> вона </w:t>
      </w:r>
      <w:r w:rsidRPr="00635E55">
        <w:rPr>
          <w:rFonts w:ascii="Times New Roman" w:hAnsi="Times New Roman"/>
          <w:sz w:val="24"/>
          <w:szCs w:val="24"/>
        </w:rPr>
        <w:t>має право на пільги</w:t>
      </w:r>
      <w:r>
        <w:rPr>
          <w:rFonts w:ascii="Times New Roman" w:hAnsi="Times New Roman"/>
          <w:sz w:val="24"/>
          <w:szCs w:val="24"/>
        </w:rPr>
        <w:t>,</w:t>
      </w:r>
      <w:r w:rsidRPr="00635E55">
        <w:rPr>
          <w:rFonts w:ascii="Times New Roman" w:hAnsi="Times New Roman"/>
          <w:sz w:val="24"/>
          <w:szCs w:val="24"/>
        </w:rPr>
        <w:t xml:space="preserve"> передбачені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635E5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тоталітарног</w:t>
      </w:r>
      <w:r>
        <w:rPr>
          <w:rFonts w:ascii="Times New Roman" w:hAnsi="Times New Roman"/>
          <w:sz w:val="24"/>
          <w:szCs w:val="24"/>
        </w:rPr>
        <w:t>о режиму 1917-1991 років»</w:t>
      </w:r>
      <w:r w:rsidRPr="00635E55">
        <w:rPr>
          <w:rFonts w:ascii="Times New Roman" w:hAnsi="Times New Roman"/>
          <w:sz w:val="24"/>
          <w:szCs w:val="24"/>
        </w:rPr>
        <w:t>.</w:t>
      </w:r>
    </w:p>
    <w:p w:rsidR="007B491A" w:rsidRPr="00351F65" w:rsidRDefault="007B491A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51F65">
        <w:rPr>
          <w:rFonts w:ascii="Times New Roman" w:hAnsi="Times New Roman"/>
          <w:sz w:val="24"/>
          <w:szCs w:val="24"/>
        </w:rPr>
        <w:t xml:space="preserve">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7B491A" w:rsidRPr="00351F65" w:rsidRDefault="007B491A" w:rsidP="004D33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51F65">
        <w:rPr>
          <w:rFonts w:ascii="Times New Roman" w:hAnsi="Times New Roman"/>
          <w:sz w:val="24"/>
          <w:szCs w:val="24"/>
        </w:rPr>
        <w:t xml:space="preserve">3.  </w:t>
      </w:r>
      <w:r w:rsidRPr="00351F65">
        <w:rPr>
          <w:rFonts w:ascii="Times New Roman" w:hAnsi="Times New Roman"/>
          <w:bCs/>
          <w:sz w:val="24"/>
          <w:szCs w:val="24"/>
        </w:rPr>
        <w:t xml:space="preserve">Контроль за виконанням даного рішення покласти на заступника міського голови з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351F65">
        <w:rPr>
          <w:rFonts w:ascii="Times New Roman" w:hAnsi="Times New Roman"/>
          <w:bCs/>
          <w:sz w:val="24"/>
          <w:szCs w:val="24"/>
        </w:rPr>
        <w:t xml:space="preserve">питань </w:t>
      </w:r>
      <w:r>
        <w:rPr>
          <w:rFonts w:ascii="Times New Roman" w:hAnsi="Times New Roman"/>
          <w:bCs/>
          <w:sz w:val="24"/>
          <w:szCs w:val="24"/>
        </w:rPr>
        <w:t>діяльності виконавчих органів Юрія КОСАРА.</w:t>
      </w:r>
    </w:p>
    <w:p w:rsidR="007B491A" w:rsidRDefault="007B491A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B491A" w:rsidRPr="007A33F1" w:rsidRDefault="007B491A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B491A" w:rsidRPr="007A33F1" w:rsidRDefault="007B491A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B491A" w:rsidRPr="008D5C67" w:rsidRDefault="007B491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D5C67">
        <w:rPr>
          <w:rFonts w:ascii="Times New Roman" w:hAnsi="Times New Roman"/>
          <w:b/>
          <w:sz w:val="24"/>
          <w:szCs w:val="24"/>
          <w:lang w:eastAsia="ru-RU"/>
        </w:rPr>
        <w:t>Мі</w:t>
      </w:r>
      <w:r w:rsidRPr="008D5C67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>ий</w:t>
      </w:r>
      <w:r w:rsidRPr="008D5C67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8D5C67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</w:t>
      </w:r>
      <w:r w:rsidRPr="008D5C67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</w:t>
      </w:r>
      <w:r w:rsidRPr="008D5C67">
        <w:rPr>
          <w:rFonts w:ascii="Times New Roman" w:hAnsi="Times New Roman"/>
          <w:b/>
          <w:sz w:val="24"/>
          <w:szCs w:val="24"/>
          <w:lang w:eastAsia="ru-RU"/>
        </w:rPr>
        <w:t>Сергій БУЛЕГА</w:t>
      </w:r>
    </w:p>
    <w:p w:rsidR="007B491A" w:rsidRPr="008D5C67" w:rsidRDefault="007B491A" w:rsidP="009F406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B491A" w:rsidRDefault="007B491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B491A" w:rsidRDefault="007B491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B491A" w:rsidRDefault="007B491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B491A" w:rsidRDefault="007B491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B491A" w:rsidRDefault="007B491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B491A" w:rsidRPr="007A33F1" w:rsidRDefault="007B491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B491A" w:rsidRPr="00A12828" w:rsidRDefault="007B491A" w:rsidP="00CE1A90">
      <w:pPr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sectPr w:rsidR="007B491A" w:rsidRPr="00A12828" w:rsidSect="00C760E9">
      <w:pgSz w:w="11906" w:h="16838"/>
      <w:pgMar w:top="71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33571"/>
    <w:rsid w:val="000630C1"/>
    <w:rsid w:val="00071221"/>
    <w:rsid w:val="000D0855"/>
    <w:rsid w:val="000F6408"/>
    <w:rsid w:val="00101582"/>
    <w:rsid w:val="00117B83"/>
    <w:rsid w:val="00156ED6"/>
    <w:rsid w:val="001673EB"/>
    <w:rsid w:val="001978E0"/>
    <w:rsid w:val="001A343A"/>
    <w:rsid w:val="001A3AA3"/>
    <w:rsid w:val="001A5433"/>
    <w:rsid w:val="001C7CC7"/>
    <w:rsid w:val="00221E6E"/>
    <w:rsid w:val="002352CC"/>
    <w:rsid w:val="00264124"/>
    <w:rsid w:val="002B1CA0"/>
    <w:rsid w:val="002C09D1"/>
    <w:rsid w:val="002F5F54"/>
    <w:rsid w:val="003309A6"/>
    <w:rsid w:val="003369E1"/>
    <w:rsid w:val="00351F65"/>
    <w:rsid w:val="00360528"/>
    <w:rsid w:val="0043244B"/>
    <w:rsid w:val="00472512"/>
    <w:rsid w:val="004A32C3"/>
    <w:rsid w:val="004A7501"/>
    <w:rsid w:val="004D3350"/>
    <w:rsid w:val="005A4210"/>
    <w:rsid w:val="005C7FB5"/>
    <w:rsid w:val="005D4C0D"/>
    <w:rsid w:val="005E5320"/>
    <w:rsid w:val="005F71F2"/>
    <w:rsid w:val="006060E2"/>
    <w:rsid w:val="00626566"/>
    <w:rsid w:val="00627B00"/>
    <w:rsid w:val="00635E55"/>
    <w:rsid w:val="00654E43"/>
    <w:rsid w:val="00657251"/>
    <w:rsid w:val="006C763F"/>
    <w:rsid w:val="00743051"/>
    <w:rsid w:val="007A33F1"/>
    <w:rsid w:val="007B491A"/>
    <w:rsid w:val="007E3096"/>
    <w:rsid w:val="007E6EFE"/>
    <w:rsid w:val="008538EA"/>
    <w:rsid w:val="00891095"/>
    <w:rsid w:val="008D5C67"/>
    <w:rsid w:val="008E5F39"/>
    <w:rsid w:val="00905C49"/>
    <w:rsid w:val="009308B8"/>
    <w:rsid w:val="00930A44"/>
    <w:rsid w:val="00993F50"/>
    <w:rsid w:val="009C2A26"/>
    <w:rsid w:val="009F4066"/>
    <w:rsid w:val="009F6232"/>
    <w:rsid w:val="00A01FFE"/>
    <w:rsid w:val="00A12828"/>
    <w:rsid w:val="00A33695"/>
    <w:rsid w:val="00A54898"/>
    <w:rsid w:val="00A82DE5"/>
    <w:rsid w:val="00AB3E77"/>
    <w:rsid w:val="00AC747B"/>
    <w:rsid w:val="00B902FF"/>
    <w:rsid w:val="00BB57C8"/>
    <w:rsid w:val="00BE27DA"/>
    <w:rsid w:val="00C332B5"/>
    <w:rsid w:val="00C62862"/>
    <w:rsid w:val="00C760E9"/>
    <w:rsid w:val="00CC2231"/>
    <w:rsid w:val="00CC43CE"/>
    <w:rsid w:val="00CE1263"/>
    <w:rsid w:val="00CE1A90"/>
    <w:rsid w:val="00CF2A0C"/>
    <w:rsid w:val="00CF3267"/>
    <w:rsid w:val="00D211C5"/>
    <w:rsid w:val="00D30CC7"/>
    <w:rsid w:val="00D31A2B"/>
    <w:rsid w:val="00D5250D"/>
    <w:rsid w:val="00D636B4"/>
    <w:rsid w:val="00D8580C"/>
    <w:rsid w:val="00DD48C7"/>
    <w:rsid w:val="00E90190"/>
    <w:rsid w:val="00E94DF9"/>
    <w:rsid w:val="00E969EE"/>
    <w:rsid w:val="00EA1878"/>
    <w:rsid w:val="00EA4A12"/>
    <w:rsid w:val="00EB4C17"/>
    <w:rsid w:val="00ED70F7"/>
    <w:rsid w:val="00EE1D46"/>
    <w:rsid w:val="00F16626"/>
    <w:rsid w:val="00F42334"/>
    <w:rsid w:val="00FB1084"/>
    <w:rsid w:val="00FC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56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332</Words>
  <Characters>1893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4</cp:revision>
  <cp:lastPrinted>2022-08-08T08:42:00Z</cp:lastPrinted>
  <dcterms:created xsi:type="dcterms:W3CDTF">2023-02-22T15:14:00Z</dcterms:created>
  <dcterms:modified xsi:type="dcterms:W3CDTF">2023-02-23T07:50:00Z</dcterms:modified>
</cp:coreProperties>
</file>