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445D8" w:rsidRDefault="004445D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5E054B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8656639" r:id="rId5"/>
        </w:object>
      </w:r>
    </w:p>
    <w:p w:rsidR="004445D8" w:rsidRDefault="004445D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4445D8" w:rsidRDefault="004445D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445D8" w:rsidRDefault="004445D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445D8" w:rsidRDefault="004445D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445D8" w:rsidRDefault="004445D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4445D8" w:rsidRDefault="004445D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4445D8" w:rsidRDefault="004445D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445D8" w:rsidRDefault="004445D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Проєкт      </w:t>
      </w:r>
    </w:p>
    <w:p w:rsidR="004445D8" w:rsidRDefault="004445D8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445D8" w:rsidRDefault="004445D8" w:rsidP="008D785D">
      <w:pPr>
        <w:pStyle w:val="Title"/>
        <w:rPr>
          <w:rFonts w:ascii="Times New Roman" w:hAnsi="Times New Roman"/>
          <w:b/>
          <w:szCs w:val="24"/>
        </w:rPr>
      </w:pPr>
    </w:p>
    <w:p w:rsidR="004445D8" w:rsidRDefault="004445D8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4445D8" w:rsidRDefault="004445D8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4445D8" w:rsidRDefault="004445D8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4445D8" w:rsidRDefault="004445D8" w:rsidP="008D785D">
      <w:pPr>
        <w:rPr>
          <w:sz w:val="24"/>
          <w:lang w:val="uk-UA"/>
        </w:rPr>
      </w:pPr>
    </w:p>
    <w:p w:rsidR="004445D8" w:rsidRDefault="004445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445D8" w:rsidRPr="003B408E" w:rsidRDefault="004445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4445D8" w:rsidRDefault="004445D8" w:rsidP="008D785D">
      <w:pPr>
        <w:jc w:val="both"/>
        <w:rPr>
          <w:b/>
          <w:sz w:val="24"/>
          <w:szCs w:val="24"/>
          <w:lang w:val="uk-UA"/>
        </w:rPr>
      </w:pPr>
    </w:p>
    <w:p w:rsidR="004445D8" w:rsidRDefault="004445D8" w:rsidP="008D785D">
      <w:pPr>
        <w:jc w:val="both"/>
        <w:rPr>
          <w:b/>
          <w:sz w:val="24"/>
          <w:szCs w:val="24"/>
          <w:lang w:val="uk-UA"/>
        </w:rPr>
      </w:pPr>
    </w:p>
    <w:p w:rsidR="004445D8" w:rsidRDefault="004445D8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</w:rPr>
        <w:t>Розглянувши  заяву за вх.</w:t>
      </w:r>
      <w:r>
        <w:rPr>
          <w:sz w:val="24"/>
          <w:szCs w:val="24"/>
          <w:lang w:val="uk-UA"/>
        </w:rPr>
        <w:t xml:space="preserve"> №151 від 20.02.2023року гр.ОСОБА 1, який проживає за адресою: м.Кіцмань,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 ліків та відповідні документи, що підтверджують потребу у наданні матеріальної допомоги (копія паспорта та  ідентифікаційного  номера, копія заключення ЛКК №4 від 10.02.2023р., копія військового квитка,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 Федерації проти України №8231 від 27.12.2022р.),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445D8" w:rsidRDefault="004445D8" w:rsidP="00E53F40">
      <w:pPr>
        <w:jc w:val="both"/>
        <w:rPr>
          <w:bCs/>
          <w:sz w:val="24"/>
          <w:szCs w:val="24"/>
          <w:lang w:val="uk-UA"/>
        </w:rPr>
      </w:pPr>
    </w:p>
    <w:p w:rsidR="004445D8" w:rsidRDefault="004445D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445D8" w:rsidRDefault="004445D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445D8" w:rsidRDefault="004445D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вул.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придбання 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4445D8" w:rsidRDefault="004445D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445D8" w:rsidRDefault="004445D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4445D8" w:rsidRDefault="004445D8" w:rsidP="00AE462C">
      <w:pPr>
        <w:ind w:firstLine="600"/>
        <w:jc w:val="both"/>
        <w:rPr>
          <w:sz w:val="24"/>
          <w:szCs w:val="24"/>
          <w:lang w:val="uk-UA"/>
        </w:rPr>
      </w:pPr>
    </w:p>
    <w:p w:rsidR="004445D8" w:rsidRDefault="004445D8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діяльності  виконавчих органів Юрія КОСАРА.</w:t>
      </w:r>
    </w:p>
    <w:p w:rsidR="004445D8" w:rsidRDefault="004445D8" w:rsidP="00AE462C">
      <w:pPr>
        <w:ind w:firstLine="600"/>
        <w:jc w:val="both"/>
        <w:rPr>
          <w:sz w:val="24"/>
          <w:szCs w:val="24"/>
          <w:lang w:val="uk-UA"/>
        </w:rPr>
      </w:pPr>
    </w:p>
    <w:p w:rsidR="004445D8" w:rsidRDefault="004445D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445D8" w:rsidRDefault="004445D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445D8" w:rsidRDefault="004445D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4445D8" w:rsidRDefault="004445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445D8" w:rsidRDefault="004445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445D8" w:rsidRDefault="004445D8" w:rsidP="00AE462C">
      <w:pPr>
        <w:rPr>
          <w:b/>
          <w:sz w:val="24"/>
          <w:szCs w:val="24"/>
          <w:lang w:val="uk-UA"/>
        </w:rPr>
      </w:pPr>
    </w:p>
    <w:p w:rsidR="004445D8" w:rsidRDefault="004445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445D8" w:rsidSect="007B25C5">
      <w:pgSz w:w="11906" w:h="16838"/>
      <w:pgMar w:top="54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0C419B"/>
    <w:rsid w:val="00176021"/>
    <w:rsid w:val="001B6DCD"/>
    <w:rsid w:val="001C6A3B"/>
    <w:rsid w:val="002A09ED"/>
    <w:rsid w:val="002A4963"/>
    <w:rsid w:val="00340AAA"/>
    <w:rsid w:val="00363EB2"/>
    <w:rsid w:val="003713B3"/>
    <w:rsid w:val="003A2432"/>
    <w:rsid w:val="003B408E"/>
    <w:rsid w:val="00425342"/>
    <w:rsid w:val="004445D8"/>
    <w:rsid w:val="004959F1"/>
    <w:rsid w:val="00504454"/>
    <w:rsid w:val="00515BB1"/>
    <w:rsid w:val="005825EA"/>
    <w:rsid w:val="005E054B"/>
    <w:rsid w:val="005E4B40"/>
    <w:rsid w:val="006230B8"/>
    <w:rsid w:val="00747D8D"/>
    <w:rsid w:val="007503AC"/>
    <w:rsid w:val="007B25C5"/>
    <w:rsid w:val="007D0E9D"/>
    <w:rsid w:val="007E4553"/>
    <w:rsid w:val="00847479"/>
    <w:rsid w:val="008D785D"/>
    <w:rsid w:val="00991B0F"/>
    <w:rsid w:val="00A75804"/>
    <w:rsid w:val="00AB23AD"/>
    <w:rsid w:val="00AE462C"/>
    <w:rsid w:val="00B232FA"/>
    <w:rsid w:val="00B96261"/>
    <w:rsid w:val="00CB4838"/>
    <w:rsid w:val="00CB6FBA"/>
    <w:rsid w:val="00D869BE"/>
    <w:rsid w:val="00DA1936"/>
    <w:rsid w:val="00DA412D"/>
    <w:rsid w:val="00DD07F1"/>
    <w:rsid w:val="00E53F40"/>
    <w:rsid w:val="00F30493"/>
    <w:rsid w:val="00FC3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9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374</Words>
  <Characters>2132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dcterms:created xsi:type="dcterms:W3CDTF">2023-02-22T14:14:00Z</dcterms:created>
  <dcterms:modified xsi:type="dcterms:W3CDTF">2023-02-23T09:24:00Z</dcterms:modified>
</cp:coreProperties>
</file>