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6D2" w:rsidRPr="00A461C0" w:rsidRDefault="00A806D2" w:rsidP="00D5458A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8591796" r:id="rId8"/>
        </w:object>
      </w:r>
    </w:p>
    <w:p w:rsidR="00A806D2" w:rsidRPr="00D927B7" w:rsidRDefault="00A806D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806D2" w:rsidRPr="00D927B7" w:rsidRDefault="00A806D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806D2" w:rsidRPr="00D927B7" w:rsidRDefault="00A806D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806D2" w:rsidRPr="00D927B7" w:rsidRDefault="00A806D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806D2" w:rsidRDefault="00A806D2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806D2" w:rsidRDefault="00A806D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A806D2" w:rsidRPr="00A461C0" w:rsidRDefault="00A806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A806D2" w:rsidRDefault="00A806D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06D2" w:rsidRDefault="00A806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Проєкт</w:t>
      </w:r>
    </w:p>
    <w:p w:rsidR="00A806D2" w:rsidRDefault="00A806D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06D2" w:rsidRPr="00A461C0" w:rsidRDefault="00A806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</w:t>
      </w:r>
      <w:r>
        <w:rPr>
          <w:rFonts w:ascii="Times New Roman" w:hAnsi="Times New Roman"/>
          <w:b/>
          <w:szCs w:val="24"/>
        </w:rPr>
        <w:t xml:space="preserve">  </w:t>
      </w:r>
      <w:r w:rsidRPr="00A461C0">
        <w:rPr>
          <w:rFonts w:ascii="Times New Roman" w:hAnsi="Times New Roman"/>
          <w:b/>
          <w:szCs w:val="24"/>
        </w:rPr>
        <w:t xml:space="preserve"> № </w:t>
      </w:r>
    </w:p>
    <w:p w:rsidR="00A806D2" w:rsidRPr="00A461C0" w:rsidRDefault="00A806D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806D2" w:rsidRDefault="00A806D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806D2" w:rsidRPr="00A461C0" w:rsidRDefault="00A806D2" w:rsidP="00EE1455">
      <w:pPr>
        <w:pStyle w:val="Normal2"/>
        <w:rPr>
          <w:rFonts w:ascii="Times New Roman" w:hAnsi="Times New Roman"/>
          <w:b/>
          <w:szCs w:val="24"/>
        </w:rPr>
      </w:pPr>
    </w:p>
    <w:p w:rsidR="00A806D2" w:rsidRDefault="00A806D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A806D2" w:rsidRDefault="00A806D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A806D2" w:rsidRDefault="00A806D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Pr="00297282" w:rsidRDefault="00A806D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A806D2" w:rsidRPr="00A461C0" w:rsidRDefault="00A806D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806D2" w:rsidRDefault="00A806D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A806D2" w:rsidRPr="006B649A" w:rsidRDefault="00A806D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A3309">
        <w:rPr>
          <w:rFonts w:ascii="Times New Roman" w:hAnsi="Times New Roman"/>
          <w:bCs/>
          <w:sz w:val="24"/>
          <w:szCs w:val="24"/>
          <w:lang w:val="uk-UA"/>
        </w:rPr>
        <w:t>лютий</w:t>
      </w:r>
      <w:r w:rsidRPr="00DA330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A806D2" w:rsidRPr="0049467A" w:rsidRDefault="00A806D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A806D2" w:rsidRDefault="00A806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Pr="006E1E18" w:rsidRDefault="00A806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806D2" w:rsidRPr="00AB1F9E" w:rsidRDefault="00A806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806D2" w:rsidRDefault="00A806D2">
      <w:pPr>
        <w:rPr>
          <w:lang w:val="uk-UA"/>
        </w:rPr>
      </w:pPr>
    </w:p>
    <w:p w:rsidR="00A806D2" w:rsidRDefault="00A806D2">
      <w:pPr>
        <w:rPr>
          <w:lang w:val="uk-UA"/>
        </w:rPr>
      </w:pPr>
    </w:p>
    <w:sectPr w:rsidR="00A806D2" w:rsidSect="00D5458A">
      <w:pgSz w:w="11906" w:h="16838" w:code="9"/>
      <w:pgMar w:top="360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6D2" w:rsidRDefault="00A806D2" w:rsidP="00EE1455">
      <w:pPr>
        <w:spacing w:after="0" w:line="240" w:lineRule="auto"/>
      </w:pPr>
      <w:r>
        <w:separator/>
      </w:r>
    </w:p>
  </w:endnote>
  <w:endnote w:type="continuationSeparator" w:id="0">
    <w:p w:rsidR="00A806D2" w:rsidRDefault="00A806D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6D2" w:rsidRDefault="00A806D2" w:rsidP="00EE1455">
      <w:pPr>
        <w:spacing w:after="0" w:line="240" w:lineRule="auto"/>
      </w:pPr>
      <w:r>
        <w:separator/>
      </w:r>
    </w:p>
  </w:footnote>
  <w:footnote w:type="continuationSeparator" w:id="0">
    <w:p w:rsidR="00A806D2" w:rsidRDefault="00A806D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F48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A55A4"/>
    <w:rsid w:val="003E14DD"/>
    <w:rsid w:val="003E3FED"/>
    <w:rsid w:val="0041052A"/>
    <w:rsid w:val="0043563E"/>
    <w:rsid w:val="004474E2"/>
    <w:rsid w:val="00447CED"/>
    <w:rsid w:val="00460077"/>
    <w:rsid w:val="0048639B"/>
    <w:rsid w:val="00487A7D"/>
    <w:rsid w:val="0049467A"/>
    <w:rsid w:val="0049788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96232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16AC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C7475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27A94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26B4F"/>
    <w:rsid w:val="00844C39"/>
    <w:rsid w:val="008744E2"/>
    <w:rsid w:val="008775DC"/>
    <w:rsid w:val="00881954"/>
    <w:rsid w:val="00885039"/>
    <w:rsid w:val="008A23C6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06D2"/>
    <w:rsid w:val="00A85A72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458A"/>
    <w:rsid w:val="00D5587D"/>
    <w:rsid w:val="00D927B7"/>
    <w:rsid w:val="00DA3309"/>
    <w:rsid w:val="00DA44A6"/>
    <w:rsid w:val="00DB20D0"/>
    <w:rsid w:val="00DE3259"/>
    <w:rsid w:val="00DF4F2D"/>
    <w:rsid w:val="00DF74A8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049E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2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287</Words>
  <Characters>1642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2022-12-08T12:01:00Z</cp:lastPrinted>
  <dcterms:created xsi:type="dcterms:W3CDTF">2023-02-22T14:13:00Z</dcterms:created>
  <dcterms:modified xsi:type="dcterms:W3CDTF">2023-02-22T15:24:00Z</dcterms:modified>
</cp:coreProperties>
</file>