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388" w:rsidRPr="00A461C0" w:rsidRDefault="00033388" w:rsidP="00A2326D">
      <w:pPr>
        <w:pStyle w:val="Normal1"/>
        <w:ind w:right="-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            </w:t>
      </w: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7981266" r:id="rId8"/>
        </w:object>
      </w:r>
    </w:p>
    <w:p w:rsidR="00033388" w:rsidRPr="00D927B7" w:rsidRDefault="00033388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033388" w:rsidRPr="00D927B7" w:rsidRDefault="00033388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033388" w:rsidRPr="00D927B7" w:rsidRDefault="00033388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033388" w:rsidRPr="00D927B7" w:rsidRDefault="00033388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033388" w:rsidRDefault="00033388" w:rsidP="004474E2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033388" w:rsidRDefault="00033388" w:rsidP="004474E2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033388" w:rsidRPr="00A461C0" w:rsidRDefault="00033388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" o:allowincell="f" strokeweight=".5pt"/>
        </w:pict>
      </w:r>
    </w:p>
    <w:p w:rsidR="00033388" w:rsidRDefault="0003338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388" w:rsidRDefault="0003338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388" w:rsidRDefault="00033388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033388" w:rsidRDefault="0003338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033388" w:rsidRPr="00A461C0" w:rsidRDefault="00033388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24/2</w:t>
      </w:r>
    </w:p>
    <w:p w:rsidR="00033388" w:rsidRPr="00A461C0" w:rsidRDefault="00033388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033388" w:rsidRDefault="00033388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08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</w:t>
      </w:r>
      <w:r>
        <w:rPr>
          <w:rFonts w:ascii="Times New Roman" w:hAnsi="Times New Roman"/>
          <w:szCs w:val="24"/>
        </w:rPr>
        <w:t xml:space="preserve">   </w:t>
      </w:r>
      <w:r w:rsidRPr="00A461C0">
        <w:rPr>
          <w:rFonts w:ascii="Times New Roman" w:hAnsi="Times New Roman"/>
          <w:szCs w:val="24"/>
        </w:rPr>
        <w:t xml:space="preserve">                м. Кіцмань</w:t>
      </w:r>
    </w:p>
    <w:p w:rsidR="00033388" w:rsidRPr="00A461C0" w:rsidRDefault="00033388" w:rsidP="00EE1455">
      <w:pPr>
        <w:pStyle w:val="Normal2"/>
        <w:rPr>
          <w:rFonts w:ascii="Times New Roman" w:hAnsi="Times New Roman"/>
          <w:b/>
          <w:szCs w:val="24"/>
        </w:rPr>
      </w:pPr>
    </w:p>
    <w:p w:rsidR="00033388" w:rsidRDefault="00033388" w:rsidP="00D25BDC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>Про компенсацію витрат за тимчасове розміщення</w:t>
      </w:r>
    </w:p>
    <w:p w:rsidR="00033388" w:rsidRDefault="00033388" w:rsidP="00FF0F29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(перебування) 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внутрішньо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переміщених осіб </w:t>
      </w:r>
    </w:p>
    <w:p w:rsidR="00033388" w:rsidRDefault="0003338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Pr="00297282" w:rsidRDefault="00033388" w:rsidP="0043563E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ст. 34 Закону України «Про  місцеве самоврядування в Україні»,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постановою </w:t>
      </w:r>
      <w:r>
        <w:rPr>
          <w:rFonts w:ascii="Times New Roman" w:hAnsi="Times New Roman"/>
          <w:bCs/>
          <w:sz w:val="24"/>
          <w:szCs w:val="24"/>
          <w:lang w:val="uk-UA"/>
        </w:rPr>
        <w:t>К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 xml:space="preserve">абінету Міністрів України від 19 березня 2022р. №333 </w:t>
      </w:r>
      <w:r>
        <w:rPr>
          <w:rFonts w:ascii="Times New Roman" w:hAnsi="Times New Roman"/>
          <w:bCs/>
          <w:sz w:val="24"/>
          <w:szCs w:val="24"/>
          <w:lang w:val="uk-UA"/>
        </w:rPr>
        <w:t>(зі змінами затвердженими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п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останов</w:t>
      </w:r>
      <w:r>
        <w:rPr>
          <w:rFonts w:ascii="Times New Roman" w:hAnsi="Times New Roman"/>
          <w:bCs/>
          <w:sz w:val="24"/>
          <w:szCs w:val="24"/>
          <w:lang w:val="uk-UA"/>
        </w:rPr>
        <w:t>ою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 xml:space="preserve"> Кабінету Міністрів України від 30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вересня 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2022р. №</w:t>
      </w:r>
      <w:r>
        <w:rPr>
          <w:rFonts w:ascii="Times New Roman" w:hAnsi="Times New Roman"/>
          <w:bCs/>
          <w:sz w:val="24"/>
          <w:szCs w:val="24"/>
          <w:lang w:val="uk-UA"/>
        </w:rPr>
        <w:t>1094</w:t>
      </w:r>
      <w:r w:rsidRPr="00277DD8">
        <w:rPr>
          <w:rFonts w:ascii="Times New Roman" w:hAnsi="Times New Roman"/>
          <w:bCs/>
          <w:sz w:val="24"/>
          <w:szCs w:val="24"/>
          <w:lang w:val="uk-UA"/>
        </w:rPr>
        <w:t>)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«</w:t>
      </w:r>
      <w:r>
        <w:rPr>
          <w:rFonts w:ascii="Times New Roman" w:hAnsi="Times New Roman"/>
          <w:bCs/>
          <w:sz w:val="24"/>
          <w:szCs w:val="24"/>
          <w:lang w:val="uk-UA"/>
        </w:rPr>
        <w:t>Порядок компенсації витрат за тимчасове розміщення (перебування) внутрішньо переміщених осіб</w:t>
      </w:r>
      <w:r w:rsidRPr="001C73FB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розглянувши заяви 72 власників жилих приміщень, які надали прихисток внутрішньо переміщеним особам та відповідні документи,  виконавчий комітет міської ради</w:t>
      </w:r>
    </w:p>
    <w:p w:rsidR="00033388" w:rsidRDefault="00033388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632CA1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033388" w:rsidRDefault="00033388" w:rsidP="00B80CFA">
      <w:pPr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1. Визначити обсяг  та джерело компенсації особам, що  розмістили  внутрішньо переміщених осіб.</w:t>
      </w:r>
    </w:p>
    <w:p w:rsidR="00033388" w:rsidRPr="006B649A" w:rsidRDefault="00033388" w:rsidP="00B80CFA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Подати перелік  згідно з додатк</w:t>
      </w:r>
      <w:r>
        <w:rPr>
          <w:rFonts w:ascii="Times New Roman" w:hAnsi="Times New Roman"/>
          <w:bCs/>
          <w:sz w:val="24"/>
          <w:szCs w:val="24"/>
          <w:lang w:val="uk-UA"/>
        </w:rPr>
        <w:t>ом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на отримання компенсації за тимчасове розміщення внутрішньо переміщених осіб, які перемістилися у період воєнного стану на оплату житлово-комунальних послуг за</w:t>
      </w:r>
      <w:r w:rsidRPr="00176B3C">
        <w:rPr>
          <w:rFonts w:ascii="Times New Roman" w:hAnsi="Times New Roman"/>
          <w:bCs/>
          <w:sz w:val="24"/>
          <w:szCs w:val="24"/>
          <w:lang w:val="uk-UA"/>
        </w:rPr>
        <w:t xml:space="preserve"> січень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6A0B2D">
        <w:rPr>
          <w:rFonts w:ascii="Times New Roman" w:hAnsi="Times New Roman"/>
          <w:sz w:val="24"/>
          <w:szCs w:val="24"/>
          <w:lang w:val="uk-UA"/>
        </w:rPr>
        <w:t>202</w:t>
      </w:r>
      <w:r>
        <w:rPr>
          <w:rFonts w:ascii="Times New Roman" w:hAnsi="Times New Roman"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року до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Чернівецької </w:t>
      </w:r>
      <w:r>
        <w:rPr>
          <w:rFonts w:ascii="Times New Roman" w:hAnsi="Times New Roman"/>
          <w:bCs/>
          <w:sz w:val="24"/>
          <w:szCs w:val="24"/>
          <w:lang w:val="uk-UA"/>
        </w:rPr>
        <w:t>районної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 військової адміністрації </w:t>
      </w:r>
      <w:r w:rsidRPr="006A0B2D">
        <w:rPr>
          <w:rFonts w:ascii="Times New Roman" w:hAnsi="Times New Roman"/>
          <w:sz w:val="24"/>
          <w:szCs w:val="24"/>
          <w:lang w:val="uk-UA"/>
        </w:rPr>
        <w:t xml:space="preserve">-  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 xml:space="preserve">до </w:t>
      </w:r>
      <w:r>
        <w:rPr>
          <w:rFonts w:ascii="Times New Roman" w:hAnsi="Times New Roman"/>
          <w:bCs/>
          <w:sz w:val="24"/>
          <w:szCs w:val="24"/>
          <w:lang w:val="uk-UA"/>
        </w:rPr>
        <w:t>12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02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6A0B2D">
        <w:rPr>
          <w:rFonts w:ascii="Times New Roman" w:hAnsi="Times New Roman"/>
          <w:bCs/>
          <w:sz w:val="24"/>
          <w:szCs w:val="24"/>
          <w:lang w:val="uk-UA"/>
        </w:rPr>
        <w:t>року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(додаток 5 додається).</w:t>
      </w:r>
    </w:p>
    <w:p w:rsidR="00033388" w:rsidRPr="0049467A" w:rsidRDefault="00033388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заступника міського голови з питань діяльності виконавчих органів  Юрія КОСАРА.</w:t>
      </w:r>
    </w:p>
    <w:p w:rsidR="00033388" w:rsidRDefault="000333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ий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 БУЛЕГА</w:t>
      </w:r>
    </w:p>
    <w:p w:rsidR="00033388" w:rsidRDefault="000333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033388" w:rsidRDefault="00033388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sectPr w:rsidR="00033388" w:rsidSect="00A2326D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3388" w:rsidRDefault="00033388" w:rsidP="00EE1455">
      <w:pPr>
        <w:spacing w:after="0" w:line="240" w:lineRule="auto"/>
      </w:pPr>
      <w:r>
        <w:separator/>
      </w:r>
    </w:p>
  </w:endnote>
  <w:endnote w:type="continuationSeparator" w:id="0">
    <w:p w:rsidR="00033388" w:rsidRDefault="00033388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3388" w:rsidRDefault="00033388" w:rsidP="00EE1455">
      <w:pPr>
        <w:spacing w:after="0" w:line="240" w:lineRule="auto"/>
      </w:pPr>
      <w:r>
        <w:separator/>
      </w:r>
    </w:p>
  </w:footnote>
  <w:footnote w:type="continuationSeparator" w:id="0">
    <w:p w:rsidR="00033388" w:rsidRDefault="00033388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33388"/>
    <w:rsid w:val="00042B21"/>
    <w:rsid w:val="00051F69"/>
    <w:rsid w:val="000536DB"/>
    <w:rsid w:val="000541DF"/>
    <w:rsid w:val="00060337"/>
    <w:rsid w:val="000632C1"/>
    <w:rsid w:val="000721E5"/>
    <w:rsid w:val="00072406"/>
    <w:rsid w:val="00080D4D"/>
    <w:rsid w:val="00080F77"/>
    <w:rsid w:val="000B5805"/>
    <w:rsid w:val="000C2108"/>
    <w:rsid w:val="000C2D57"/>
    <w:rsid w:val="000E1A71"/>
    <w:rsid w:val="000E5091"/>
    <w:rsid w:val="000F773A"/>
    <w:rsid w:val="00107F9E"/>
    <w:rsid w:val="00142D11"/>
    <w:rsid w:val="00147A60"/>
    <w:rsid w:val="001557F1"/>
    <w:rsid w:val="0015746B"/>
    <w:rsid w:val="00170069"/>
    <w:rsid w:val="001718E6"/>
    <w:rsid w:val="0017317F"/>
    <w:rsid w:val="00176B3C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2A2F"/>
    <w:rsid w:val="001E64F7"/>
    <w:rsid w:val="001F0B10"/>
    <w:rsid w:val="00203C4A"/>
    <w:rsid w:val="002060C5"/>
    <w:rsid w:val="00211C8E"/>
    <w:rsid w:val="002147DE"/>
    <w:rsid w:val="00240EE2"/>
    <w:rsid w:val="002576D7"/>
    <w:rsid w:val="00261A87"/>
    <w:rsid w:val="00267089"/>
    <w:rsid w:val="00277DD8"/>
    <w:rsid w:val="0028366E"/>
    <w:rsid w:val="00284622"/>
    <w:rsid w:val="00290C23"/>
    <w:rsid w:val="00297282"/>
    <w:rsid w:val="002A0F7A"/>
    <w:rsid w:val="002A52DB"/>
    <w:rsid w:val="002B3791"/>
    <w:rsid w:val="002C71F1"/>
    <w:rsid w:val="002C7B41"/>
    <w:rsid w:val="002D5D4C"/>
    <w:rsid w:val="002D70CD"/>
    <w:rsid w:val="002E4626"/>
    <w:rsid w:val="002E6279"/>
    <w:rsid w:val="002E671A"/>
    <w:rsid w:val="002E736A"/>
    <w:rsid w:val="00307527"/>
    <w:rsid w:val="0031460F"/>
    <w:rsid w:val="00316404"/>
    <w:rsid w:val="00324488"/>
    <w:rsid w:val="0032457C"/>
    <w:rsid w:val="00360BB1"/>
    <w:rsid w:val="00360DAD"/>
    <w:rsid w:val="0037758D"/>
    <w:rsid w:val="00385665"/>
    <w:rsid w:val="003E14DD"/>
    <w:rsid w:val="003E4F14"/>
    <w:rsid w:val="0041052A"/>
    <w:rsid w:val="0043563E"/>
    <w:rsid w:val="004474E2"/>
    <w:rsid w:val="00447CED"/>
    <w:rsid w:val="00460077"/>
    <w:rsid w:val="004841B3"/>
    <w:rsid w:val="0048639B"/>
    <w:rsid w:val="0049467A"/>
    <w:rsid w:val="004A28F2"/>
    <w:rsid w:val="004B527B"/>
    <w:rsid w:val="004C2D83"/>
    <w:rsid w:val="004C6B29"/>
    <w:rsid w:val="004C7D40"/>
    <w:rsid w:val="004E014B"/>
    <w:rsid w:val="004F2A70"/>
    <w:rsid w:val="004F7BAE"/>
    <w:rsid w:val="00502E1F"/>
    <w:rsid w:val="005118E8"/>
    <w:rsid w:val="00511EF0"/>
    <w:rsid w:val="00512D15"/>
    <w:rsid w:val="0051446A"/>
    <w:rsid w:val="00521509"/>
    <w:rsid w:val="00521DEA"/>
    <w:rsid w:val="00544212"/>
    <w:rsid w:val="0054571C"/>
    <w:rsid w:val="005553BC"/>
    <w:rsid w:val="0056080C"/>
    <w:rsid w:val="00565E3F"/>
    <w:rsid w:val="005740E8"/>
    <w:rsid w:val="005A2F4B"/>
    <w:rsid w:val="005B2782"/>
    <w:rsid w:val="005B29C8"/>
    <w:rsid w:val="005E0C88"/>
    <w:rsid w:val="005E2B41"/>
    <w:rsid w:val="005E6D17"/>
    <w:rsid w:val="005E7FAC"/>
    <w:rsid w:val="005F6F23"/>
    <w:rsid w:val="00617B34"/>
    <w:rsid w:val="00620297"/>
    <w:rsid w:val="00622D10"/>
    <w:rsid w:val="00632CA1"/>
    <w:rsid w:val="00646CEF"/>
    <w:rsid w:val="00656B8E"/>
    <w:rsid w:val="0065707F"/>
    <w:rsid w:val="00670F1B"/>
    <w:rsid w:val="006711AF"/>
    <w:rsid w:val="006735AA"/>
    <w:rsid w:val="006A0B2D"/>
    <w:rsid w:val="006B649A"/>
    <w:rsid w:val="006C041C"/>
    <w:rsid w:val="006C7BDC"/>
    <w:rsid w:val="006D0D67"/>
    <w:rsid w:val="006D3704"/>
    <w:rsid w:val="006D565C"/>
    <w:rsid w:val="006E019F"/>
    <w:rsid w:val="006E1711"/>
    <w:rsid w:val="006E1E18"/>
    <w:rsid w:val="00701739"/>
    <w:rsid w:val="00710520"/>
    <w:rsid w:val="007115E4"/>
    <w:rsid w:val="00721B83"/>
    <w:rsid w:val="00742B76"/>
    <w:rsid w:val="0074405D"/>
    <w:rsid w:val="00755C9E"/>
    <w:rsid w:val="00765819"/>
    <w:rsid w:val="007714A7"/>
    <w:rsid w:val="00784638"/>
    <w:rsid w:val="00784D6A"/>
    <w:rsid w:val="007911E8"/>
    <w:rsid w:val="00791E35"/>
    <w:rsid w:val="007B01FC"/>
    <w:rsid w:val="007B22D0"/>
    <w:rsid w:val="007B6793"/>
    <w:rsid w:val="007E2669"/>
    <w:rsid w:val="007E6625"/>
    <w:rsid w:val="00803DE7"/>
    <w:rsid w:val="0081549B"/>
    <w:rsid w:val="0084077A"/>
    <w:rsid w:val="008414B6"/>
    <w:rsid w:val="00844C39"/>
    <w:rsid w:val="0086301C"/>
    <w:rsid w:val="008744E2"/>
    <w:rsid w:val="008775DC"/>
    <w:rsid w:val="00881954"/>
    <w:rsid w:val="00885039"/>
    <w:rsid w:val="008A23C6"/>
    <w:rsid w:val="008F39B9"/>
    <w:rsid w:val="0092462C"/>
    <w:rsid w:val="00937DF7"/>
    <w:rsid w:val="00954219"/>
    <w:rsid w:val="009629C0"/>
    <w:rsid w:val="009A4009"/>
    <w:rsid w:val="009C4B9B"/>
    <w:rsid w:val="009C6216"/>
    <w:rsid w:val="009D77E2"/>
    <w:rsid w:val="009E6D0F"/>
    <w:rsid w:val="009E77FB"/>
    <w:rsid w:val="00A01EC5"/>
    <w:rsid w:val="00A03D07"/>
    <w:rsid w:val="00A12151"/>
    <w:rsid w:val="00A1646A"/>
    <w:rsid w:val="00A20614"/>
    <w:rsid w:val="00A2326D"/>
    <w:rsid w:val="00A25E10"/>
    <w:rsid w:val="00A373DA"/>
    <w:rsid w:val="00A3764C"/>
    <w:rsid w:val="00A45738"/>
    <w:rsid w:val="00A461C0"/>
    <w:rsid w:val="00A67B06"/>
    <w:rsid w:val="00A77AF4"/>
    <w:rsid w:val="00A90080"/>
    <w:rsid w:val="00A920B6"/>
    <w:rsid w:val="00A93E71"/>
    <w:rsid w:val="00A94E39"/>
    <w:rsid w:val="00AA6DD4"/>
    <w:rsid w:val="00AB1F9E"/>
    <w:rsid w:val="00AB56D4"/>
    <w:rsid w:val="00AD30E6"/>
    <w:rsid w:val="00AD580F"/>
    <w:rsid w:val="00AE00BD"/>
    <w:rsid w:val="00AE2905"/>
    <w:rsid w:val="00AF2354"/>
    <w:rsid w:val="00AF2744"/>
    <w:rsid w:val="00B264EE"/>
    <w:rsid w:val="00B3280F"/>
    <w:rsid w:val="00B372FE"/>
    <w:rsid w:val="00B539A9"/>
    <w:rsid w:val="00B56DDB"/>
    <w:rsid w:val="00B610D9"/>
    <w:rsid w:val="00B67C87"/>
    <w:rsid w:val="00B80CFA"/>
    <w:rsid w:val="00B8284C"/>
    <w:rsid w:val="00B866DF"/>
    <w:rsid w:val="00B94219"/>
    <w:rsid w:val="00B96289"/>
    <w:rsid w:val="00B967C2"/>
    <w:rsid w:val="00BB00E6"/>
    <w:rsid w:val="00BC12F1"/>
    <w:rsid w:val="00C40302"/>
    <w:rsid w:val="00C74289"/>
    <w:rsid w:val="00C911C2"/>
    <w:rsid w:val="00C94FF1"/>
    <w:rsid w:val="00CD0537"/>
    <w:rsid w:val="00CD2076"/>
    <w:rsid w:val="00CD57BE"/>
    <w:rsid w:val="00CD58EB"/>
    <w:rsid w:val="00CE1B9C"/>
    <w:rsid w:val="00D2183B"/>
    <w:rsid w:val="00D25BDC"/>
    <w:rsid w:val="00D3158F"/>
    <w:rsid w:val="00D40E12"/>
    <w:rsid w:val="00D5587D"/>
    <w:rsid w:val="00D927B7"/>
    <w:rsid w:val="00DA44A6"/>
    <w:rsid w:val="00DB20D0"/>
    <w:rsid w:val="00DE3259"/>
    <w:rsid w:val="00DF74A8"/>
    <w:rsid w:val="00E21D41"/>
    <w:rsid w:val="00E41228"/>
    <w:rsid w:val="00E613C6"/>
    <w:rsid w:val="00E70B91"/>
    <w:rsid w:val="00E761AC"/>
    <w:rsid w:val="00E8062F"/>
    <w:rsid w:val="00E905E7"/>
    <w:rsid w:val="00EA6322"/>
    <w:rsid w:val="00EB0603"/>
    <w:rsid w:val="00EC0E7D"/>
    <w:rsid w:val="00EE0997"/>
    <w:rsid w:val="00EE1455"/>
    <w:rsid w:val="00EE3344"/>
    <w:rsid w:val="00EE532C"/>
    <w:rsid w:val="00F1598C"/>
    <w:rsid w:val="00F35A2A"/>
    <w:rsid w:val="00F42C37"/>
    <w:rsid w:val="00F57BC3"/>
    <w:rsid w:val="00F6146C"/>
    <w:rsid w:val="00F623EF"/>
    <w:rsid w:val="00F774B2"/>
    <w:rsid w:val="00F8056A"/>
    <w:rsid w:val="00F82CD5"/>
    <w:rsid w:val="00F86F90"/>
    <w:rsid w:val="00F90DCA"/>
    <w:rsid w:val="00FA32CB"/>
    <w:rsid w:val="00FA59DA"/>
    <w:rsid w:val="00FA601A"/>
    <w:rsid w:val="00FB10E1"/>
    <w:rsid w:val="00FC288C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basedOn w:val="DefaultParagraphFont"/>
    <w:uiPriority w:val="99"/>
    <w:rsid w:val="00277DD8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514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25</TotalTime>
  <Pages>1</Pages>
  <Words>281</Words>
  <Characters>1608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11</cp:revision>
  <cp:lastPrinted>2023-02-09T13:49:00Z</cp:lastPrinted>
  <dcterms:created xsi:type="dcterms:W3CDTF">2023-01-03T09:17:00Z</dcterms:created>
  <dcterms:modified xsi:type="dcterms:W3CDTF">2023-02-15T13:48:00Z</dcterms:modified>
</cp:coreProperties>
</file>