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24" w:rsidRPr="00A461C0" w:rsidRDefault="00526C2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1484" r:id="rId8"/>
        </w:object>
      </w:r>
    </w:p>
    <w:p w:rsidR="00526C24" w:rsidRPr="00D927B7" w:rsidRDefault="00526C2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26C24" w:rsidRPr="00D927B7" w:rsidRDefault="00526C2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26C24" w:rsidRPr="00D927B7" w:rsidRDefault="00526C2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26C24" w:rsidRPr="00D927B7" w:rsidRDefault="00526C2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26C24" w:rsidRPr="00A461C0" w:rsidRDefault="00526C2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26C24" w:rsidRPr="00A461C0" w:rsidRDefault="00526C2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26C24" w:rsidRPr="00A461C0" w:rsidRDefault="00526C2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26C24" w:rsidRDefault="00526C24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526C24" w:rsidRDefault="00526C2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6C24" w:rsidRDefault="00526C2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26C24" w:rsidRPr="00A461C0" w:rsidRDefault="00526C2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25/2</w:t>
      </w:r>
    </w:p>
    <w:p w:rsidR="00526C24" w:rsidRPr="00A461C0" w:rsidRDefault="00526C2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26C24" w:rsidRDefault="00526C2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м. Кіцмань</w:t>
      </w:r>
    </w:p>
    <w:p w:rsidR="00526C24" w:rsidRPr="00A461C0" w:rsidRDefault="00526C24" w:rsidP="00EE1455">
      <w:pPr>
        <w:pStyle w:val="Normal2"/>
        <w:rPr>
          <w:rFonts w:ascii="Times New Roman" w:hAnsi="Times New Roman"/>
          <w:b/>
          <w:szCs w:val="24"/>
        </w:rPr>
      </w:pPr>
    </w:p>
    <w:p w:rsidR="00526C24" w:rsidRPr="0032457C" w:rsidRDefault="00526C2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26C24" w:rsidRDefault="00526C24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526C24" w:rsidRDefault="00526C24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526C24" w:rsidRDefault="00526C2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Pr="00A461C0" w:rsidRDefault="00526C2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Default="00526C24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1426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1952р.н., інвалідом Ігр., підгрупа «А» яка потребує постійного стороннього догляду та нагляду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26C24" w:rsidRPr="00D40E12" w:rsidRDefault="00526C24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26C24" w:rsidRDefault="00526C2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</w:t>
      </w:r>
      <w:r>
        <w:rPr>
          <w:rFonts w:ascii="Times New Roman" w:hAnsi="Times New Roman"/>
          <w:sz w:val="24"/>
          <w:szCs w:val="24"/>
          <w:lang w:val="uk-UA"/>
        </w:rPr>
        <w:t xml:space="preserve"> гр.ОСОБА 2, 1952р.н., інвалідом Ігр., підгрупа «А», яка потребує постійного стороннього догляду та нагляду,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проживає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26C24" w:rsidRPr="0049467A" w:rsidRDefault="00526C2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526C24" w:rsidRDefault="00526C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Default="00526C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Default="00526C2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Default="00526C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26C24" w:rsidRDefault="00526C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Pr="006E1E18" w:rsidRDefault="00526C2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26C24" w:rsidRDefault="00526C2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526C24" w:rsidSect="005A41C5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C24" w:rsidRDefault="00526C24" w:rsidP="00EE1455">
      <w:pPr>
        <w:spacing w:after="0" w:line="240" w:lineRule="auto"/>
      </w:pPr>
      <w:r>
        <w:separator/>
      </w:r>
    </w:p>
  </w:endnote>
  <w:endnote w:type="continuationSeparator" w:id="0">
    <w:p w:rsidR="00526C24" w:rsidRDefault="00526C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C24" w:rsidRDefault="00526C24" w:rsidP="00EE1455">
      <w:pPr>
        <w:spacing w:after="0" w:line="240" w:lineRule="auto"/>
      </w:pPr>
      <w:r>
        <w:separator/>
      </w:r>
    </w:p>
  </w:footnote>
  <w:footnote w:type="continuationSeparator" w:id="0">
    <w:p w:rsidR="00526C24" w:rsidRDefault="00526C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24447"/>
    <w:rsid w:val="00034200"/>
    <w:rsid w:val="000360A6"/>
    <w:rsid w:val="00056551"/>
    <w:rsid w:val="00060337"/>
    <w:rsid w:val="00064A15"/>
    <w:rsid w:val="000721E5"/>
    <w:rsid w:val="000801AD"/>
    <w:rsid w:val="00080D4D"/>
    <w:rsid w:val="00095FFC"/>
    <w:rsid w:val="000B5051"/>
    <w:rsid w:val="000C0AC7"/>
    <w:rsid w:val="000C2B6A"/>
    <w:rsid w:val="000C2D57"/>
    <w:rsid w:val="000C5D2D"/>
    <w:rsid w:val="000C6499"/>
    <w:rsid w:val="000C779D"/>
    <w:rsid w:val="000C7C4A"/>
    <w:rsid w:val="000E5091"/>
    <w:rsid w:val="0010141C"/>
    <w:rsid w:val="00135FD4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16785"/>
    <w:rsid w:val="00225556"/>
    <w:rsid w:val="002260E4"/>
    <w:rsid w:val="00233EE1"/>
    <w:rsid w:val="00237342"/>
    <w:rsid w:val="00243E8E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90733"/>
    <w:rsid w:val="003A26ED"/>
    <w:rsid w:val="003B4B8F"/>
    <w:rsid w:val="003C0854"/>
    <w:rsid w:val="003C46DE"/>
    <w:rsid w:val="003E14DD"/>
    <w:rsid w:val="003E38DF"/>
    <w:rsid w:val="003F6940"/>
    <w:rsid w:val="003F7B07"/>
    <w:rsid w:val="003F7D45"/>
    <w:rsid w:val="00404FF9"/>
    <w:rsid w:val="004075BB"/>
    <w:rsid w:val="0041052A"/>
    <w:rsid w:val="0041454E"/>
    <w:rsid w:val="0045417C"/>
    <w:rsid w:val="0047219D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C3C1A"/>
    <w:rsid w:val="004D3AB7"/>
    <w:rsid w:val="004E116F"/>
    <w:rsid w:val="004F3381"/>
    <w:rsid w:val="004F5123"/>
    <w:rsid w:val="004F5BFB"/>
    <w:rsid w:val="004F623B"/>
    <w:rsid w:val="004F7BAE"/>
    <w:rsid w:val="00501065"/>
    <w:rsid w:val="00502E1F"/>
    <w:rsid w:val="005118E8"/>
    <w:rsid w:val="00521509"/>
    <w:rsid w:val="00526C24"/>
    <w:rsid w:val="00531E79"/>
    <w:rsid w:val="005345AE"/>
    <w:rsid w:val="00546C2E"/>
    <w:rsid w:val="00551CB4"/>
    <w:rsid w:val="00557546"/>
    <w:rsid w:val="00563891"/>
    <w:rsid w:val="00565E3F"/>
    <w:rsid w:val="005740E8"/>
    <w:rsid w:val="005759CC"/>
    <w:rsid w:val="0058099A"/>
    <w:rsid w:val="005A06AC"/>
    <w:rsid w:val="005A2F4B"/>
    <w:rsid w:val="005A3A17"/>
    <w:rsid w:val="005A41C5"/>
    <w:rsid w:val="005A780F"/>
    <w:rsid w:val="005B1381"/>
    <w:rsid w:val="005C2DB9"/>
    <w:rsid w:val="005C5A2D"/>
    <w:rsid w:val="005C74B0"/>
    <w:rsid w:val="005D40C1"/>
    <w:rsid w:val="005D5F83"/>
    <w:rsid w:val="005E35A0"/>
    <w:rsid w:val="005F4861"/>
    <w:rsid w:val="00602142"/>
    <w:rsid w:val="00604203"/>
    <w:rsid w:val="00611699"/>
    <w:rsid w:val="00622D10"/>
    <w:rsid w:val="0064709C"/>
    <w:rsid w:val="0065707F"/>
    <w:rsid w:val="006575FB"/>
    <w:rsid w:val="00664391"/>
    <w:rsid w:val="00670F1B"/>
    <w:rsid w:val="006711AF"/>
    <w:rsid w:val="006768D8"/>
    <w:rsid w:val="00691820"/>
    <w:rsid w:val="006C2561"/>
    <w:rsid w:val="006D565C"/>
    <w:rsid w:val="006E1E18"/>
    <w:rsid w:val="006E207D"/>
    <w:rsid w:val="006F6DB6"/>
    <w:rsid w:val="00706BA5"/>
    <w:rsid w:val="007115E4"/>
    <w:rsid w:val="007210A5"/>
    <w:rsid w:val="00721B83"/>
    <w:rsid w:val="0076563B"/>
    <w:rsid w:val="007714A7"/>
    <w:rsid w:val="007736C1"/>
    <w:rsid w:val="00784D6A"/>
    <w:rsid w:val="00786948"/>
    <w:rsid w:val="007A56E0"/>
    <w:rsid w:val="007B22D0"/>
    <w:rsid w:val="007B36BE"/>
    <w:rsid w:val="007B7C74"/>
    <w:rsid w:val="007C2ACE"/>
    <w:rsid w:val="007D19CE"/>
    <w:rsid w:val="007D4B7D"/>
    <w:rsid w:val="007E3260"/>
    <w:rsid w:val="0080056E"/>
    <w:rsid w:val="008018A7"/>
    <w:rsid w:val="00803DE7"/>
    <w:rsid w:val="00826006"/>
    <w:rsid w:val="00826601"/>
    <w:rsid w:val="008401B3"/>
    <w:rsid w:val="00844C39"/>
    <w:rsid w:val="00851218"/>
    <w:rsid w:val="00853E97"/>
    <w:rsid w:val="00864A03"/>
    <w:rsid w:val="008662EE"/>
    <w:rsid w:val="008679CC"/>
    <w:rsid w:val="008744E2"/>
    <w:rsid w:val="00881954"/>
    <w:rsid w:val="008A23C6"/>
    <w:rsid w:val="008B6247"/>
    <w:rsid w:val="008E0317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24E"/>
    <w:rsid w:val="00A74573"/>
    <w:rsid w:val="00A920B6"/>
    <w:rsid w:val="00A94269"/>
    <w:rsid w:val="00A94E39"/>
    <w:rsid w:val="00AB1F9E"/>
    <w:rsid w:val="00AB4240"/>
    <w:rsid w:val="00AB56D4"/>
    <w:rsid w:val="00AC34F5"/>
    <w:rsid w:val="00AC6568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06F1E"/>
    <w:rsid w:val="00B144F6"/>
    <w:rsid w:val="00B22744"/>
    <w:rsid w:val="00B56DDB"/>
    <w:rsid w:val="00B61301"/>
    <w:rsid w:val="00B67C87"/>
    <w:rsid w:val="00B72B6A"/>
    <w:rsid w:val="00B93771"/>
    <w:rsid w:val="00B96289"/>
    <w:rsid w:val="00BA1E7C"/>
    <w:rsid w:val="00BA51A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5A3F"/>
    <w:rsid w:val="00BF77C5"/>
    <w:rsid w:val="00C27860"/>
    <w:rsid w:val="00C405E0"/>
    <w:rsid w:val="00C41B76"/>
    <w:rsid w:val="00C46169"/>
    <w:rsid w:val="00C47566"/>
    <w:rsid w:val="00C47671"/>
    <w:rsid w:val="00C51B5A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C16F8"/>
    <w:rsid w:val="00CD57BE"/>
    <w:rsid w:val="00CF0B1D"/>
    <w:rsid w:val="00D061C6"/>
    <w:rsid w:val="00D106D7"/>
    <w:rsid w:val="00D20D38"/>
    <w:rsid w:val="00D3158F"/>
    <w:rsid w:val="00D3573A"/>
    <w:rsid w:val="00D40E12"/>
    <w:rsid w:val="00D45A7C"/>
    <w:rsid w:val="00D67681"/>
    <w:rsid w:val="00D927B7"/>
    <w:rsid w:val="00DA7419"/>
    <w:rsid w:val="00DB0D15"/>
    <w:rsid w:val="00DC18D1"/>
    <w:rsid w:val="00DC78A5"/>
    <w:rsid w:val="00DD27DE"/>
    <w:rsid w:val="00E23853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60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283</Words>
  <Characters>1617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10</cp:revision>
  <cp:lastPrinted>2023-02-13T07:45:00Z</cp:lastPrinted>
  <dcterms:created xsi:type="dcterms:W3CDTF">2023-02-01T10:31:00Z</dcterms:created>
  <dcterms:modified xsi:type="dcterms:W3CDTF">2023-02-15T13:52:00Z</dcterms:modified>
</cp:coreProperties>
</file>