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43A" w:rsidRPr="00A461C0" w:rsidRDefault="0006643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476" r:id="rId8"/>
        </w:object>
      </w:r>
    </w:p>
    <w:p w:rsidR="0006643A" w:rsidRPr="00D927B7" w:rsidRDefault="0006643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6643A" w:rsidRPr="00D927B7" w:rsidRDefault="0006643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6643A" w:rsidRPr="00D927B7" w:rsidRDefault="0006643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6643A" w:rsidRPr="00D927B7" w:rsidRDefault="0006643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6643A" w:rsidRPr="00A461C0" w:rsidRDefault="0006643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6643A" w:rsidRPr="00A461C0" w:rsidRDefault="0006643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6643A" w:rsidRPr="00A461C0" w:rsidRDefault="0006643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6643A" w:rsidRDefault="0006643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06643A" w:rsidRDefault="0006643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643A" w:rsidRDefault="0006643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6643A" w:rsidRPr="00A461C0" w:rsidRDefault="0006643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33/2</w:t>
      </w:r>
    </w:p>
    <w:p w:rsidR="0006643A" w:rsidRPr="00A461C0" w:rsidRDefault="0006643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6643A" w:rsidRDefault="0006643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06643A" w:rsidRPr="00A461C0" w:rsidRDefault="0006643A" w:rsidP="00EE1455">
      <w:pPr>
        <w:pStyle w:val="Normal2"/>
        <w:rPr>
          <w:rFonts w:ascii="Times New Roman" w:hAnsi="Times New Roman"/>
          <w:b/>
          <w:szCs w:val="24"/>
        </w:rPr>
      </w:pPr>
    </w:p>
    <w:p w:rsidR="0006643A" w:rsidRPr="0032457C" w:rsidRDefault="0006643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6643A" w:rsidRDefault="0006643A" w:rsidP="00940D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6643A" w:rsidRDefault="0006643A" w:rsidP="00940D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06643A" w:rsidRDefault="0006643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Pr="00014663" w:rsidRDefault="0006643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Pr="00A461C0" w:rsidRDefault="0006643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56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19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1963р.н.,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 з проханням надати висновок опікунської ради про доцільність призначення її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сестрою гр.ОСОБА 2, 1967р.н., інвалідом ІІгр. з дитинства,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6643A" w:rsidRPr="00D40E12" w:rsidRDefault="0006643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6643A" w:rsidRDefault="0006643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сестрою гр.ОСОБА 2, 1967р.н., інвалідом ІІгр. з дитинства, яка проживає за адресою: с.Іванківці,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6643A" w:rsidRDefault="0006643A" w:rsidP="005A165E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06643A" w:rsidRDefault="0006643A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5A165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Сергій БУЛЕГА</w:t>
      </w:r>
    </w:p>
    <w:p w:rsidR="0006643A" w:rsidRDefault="0006643A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5A16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6643A" w:rsidRDefault="0006643A" w:rsidP="005A165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06643A" w:rsidSect="00EA096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43A" w:rsidRDefault="0006643A" w:rsidP="00EE1455">
      <w:pPr>
        <w:spacing w:after="0" w:line="240" w:lineRule="auto"/>
      </w:pPr>
      <w:r>
        <w:separator/>
      </w:r>
    </w:p>
  </w:endnote>
  <w:endnote w:type="continuationSeparator" w:id="0">
    <w:p w:rsidR="0006643A" w:rsidRDefault="0006643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43A" w:rsidRDefault="0006643A" w:rsidP="00EE1455">
      <w:pPr>
        <w:spacing w:after="0" w:line="240" w:lineRule="auto"/>
      </w:pPr>
      <w:r>
        <w:separator/>
      </w:r>
    </w:p>
  </w:footnote>
  <w:footnote w:type="continuationSeparator" w:id="0">
    <w:p w:rsidR="0006643A" w:rsidRDefault="0006643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162D7"/>
    <w:rsid w:val="000206A9"/>
    <w:rsid w:val="00021131"/>
    <w:rsid w:val="000360A6"/>
    <w:rsid w:val="00054F79"/>
    <w:rsid w:val="00056551"/>
    <w:rsid w:val="00060337"/>
    <w:rsid w:val="0006476C"/>
    <w:rsid w:val="00064A15"/>
    <w:rsid w:val="0006643A"/>
    <w:rsid w:val="000710AD"/>
    <w:rsid w:val="000721E5"/>
    <w:rsid w:val="000801AD"/>
    <w:rsid w:val="00080D4D"/>
    <w:rsid w:val="000B5051"/>
    <w:rsid w:val="000C0AC7"/>
    <w:rsid w:val="000C2B6A"/>
    <w:rsid w:val="000C2D57"/>
    <w:rsid w:val="000C7C4A"/>
    <w:rsid w:val="000D6EB0"/>
    <w:rsid w:val="000E5091"/>
    <w:rsid w:val="000F32C0"/>
    <w:rsid w:val="0010141C"/>
    <w:rsid w:val="00101653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86624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500B"/>
    <w:rsid w:val="002E671A"/>
    <w:rsid w:val="002F13C3"/>
    <w:rsid w:val="002F7D41"/>
    <w:rsid w:val="00301042"/>
    <w:rsid w:val="0030538B"/>
    <w:rsid w:val="00307527"/>
    <w:rsid w:val="00317427"/>
    <w:rsid w:val="00322060"/>
    <w:rsid w:val="0032457C"/>
    <w:rsid w:val="00325F6E"/>
    <w:rsid w:val="003270B3"/>
    <w:rsid w:val="0032767E"/>
    <w:rsid w:val="00357582"/>
    <w:rsid w:val="00360BB1"/>
    <w:rsid w:val="00376581"/>
    <w:rsid w:val="00381C9A"/>
    <w:rsid w:val="00385665"/>
    <w:rsid w:val="003905F6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5417C"/>
    <w:rsid w:val="00457FE0"/>
    <w:rsid w:val="00472DF6"/>
    <w:rsid w:val="00481268"/>
    <w:rsid w:val="004832FE"/>
    <w:rsid w:val="00491BDA"/>
    <w:rsid w:val="0049467A"/>
    <w:rsid w:val="004A1839"/>
    <w:rsid w:val="004A28F2"/>
    <w:rsid w:val="004B527B"/>
    <w:rsid w:val="004C0E55"/>
    <w:rsid w:val="004C2D83"/>
    <w:rsid w:val="004D06E0"/>
    <w:rsid w:val="004D3AB7"/>
    <w:rsid w:val="004D5CC9"/>
    <w:rsid w:val="004E116F"/>
    <w:rsid w:val="004E1A12"/>
    <w:rsid w:val="004E35BC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910CB"/>
    <w:rsid w:val="005A165E"/>
    <w:rsid w:val="005A2F4B"/>
    <w:rsid w:val="005B1381"/>
    <w:rsid w:val="005C2DB9"/>
    <w:rsid w:val="005C74B0"/>
    <w:rsid w:val="005D40C1"/>
    <w:rsid w:val="005D5155"/>
    <w:rsid w:val="00602142"/>
    <w:rsid w:val="00604203"/>
    <w:rsid w:val="00611699"/>
    <w:rsid w:val="0061763C"/>
    <w:rsid w:val="00622D10"/>
    <w:rsid w:val="00644FF5"/>
    <w:rsid w:val="0065707F"/>
    <w:rsid w:val="006575FB"/>
    <w:rsid w:val="00663C79"/>
    <w:rsid w:val="00670F1B"/>
    <w:rsid w:val="006711AF"/>
    <w:rsid w:val="00684F7D"/>
    <w:rsid w:val="00691820"/>
    <w:rsid w:val="006D565C"/>
    <w:rsid w:val="006E1E18"/>
    <w:rsid w:val="006E207D"/>
    <w:rsid w:val="006F55EF"/>
    <w:rsid w:val="006F6DB6"/>
    <w:rsid w:val="00706BA5"/>
    <w:rsid w:val="0071091E"/>
    <w:rsid w:val="007115E4"/>
    <w:rsid w:val="0072060E"/>
    <w:rsid w:val="00721B83"/>
    <w:rsid w:val="00746376"/>
    <w:rsid w:val="007714A7"/>
    <w:rsid w:val="007736C1"/>
    <w:rsid w:val="00784D6A"/>
    <w:rsid w:val="00786948"/>
    <w:rsid w:val="007A56E0"/>
    <w:rsid w:val="007B22D0"/>
    <w:rsid w:val="007C2ACE"/>
    <w:rsid w:val="007C4CF0"/>
    <w:rsid w:val="007D19CE"/>
    <w:rsid w:val="007D4B7D"/>
    <w:rsid w:val="007E3260"/>
    <w:rsid w:val="0080056E"/>
    <w:rsid w:val="00803DE7"/>
    <w:rsid w:val="00814F4B"/>
    <w:rsid w:val="00844C39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8E6800"/>
    <w:rsid w:val="008F1D4A"/>
    <w:rsid w:val="009030F7"/>
    <w:rsid w:val="00916591"/>
    <w:rsid w:val="0092462C"/>
    <w:rsid w:val="00932DAA"/>
    <w:rsid w:val="009347C2"/>
    <w:rsid w:val="009377E0"/>
    <w:rsid w:val="00940D0C"/>
    <w:rsid w:val="00952FA8"/>
    <w:rsid w:val="00954219"/>
    <w:rsid w:val="00955944"/>
    <w:rsid w:val="00982E72"/>
    <w:rsid w:val="0099573B"/>
    <w:rsid w:val="00995E2F"/>
    <w:rsid w:val="009A533D"/>
    <w:rsid w:val="009B1BDB"/>
    <w:rsid w:val="009B3A99"/>
    <w:rsid w:val="009B5E88"/>
    <w:rsid w:val="009C4B9B"/>
    <w:rsid w:val="009C6216"/>
    <w:rsid w:val="009E291D"/>
    <w:rsid w:val="009E2AE0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A336C"/>
    <w:rsid w:val="00AB1F9E"/>
    <w:rsid w:val="00AB4240"/>
    <w:rsid w:val="00AB56D4"/>
    <w:rsid w:val="00AC75D9"/>
    <w:rsid w:val="00AD0239"/>
    <w:rsid w:val="00AD6AA7"/>
    <w:rsid w:val="00AE2905"/>
    <w:rsid w:val="00AE4678"/>
    <w:rsid w:val="00AF10F7"/>
    <w:rsid w:val="00AF2354"/>
    <w:rsid w:val="00AF2744"/>
    <w:rsid w:val="00AF56AD"/>
    <w:rsid w:val="00B01EA2"/>
    <w:rsid w:val="00B144F6"/>
    <w:rsid w:val="00B22744"/>
    <w:rsid w:val="00B443C7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C13E4"/>
    <w:rsid w:val="00CD57BE"/>
    <w:rsid w:val="00CF0B1D"/>
    <w:rsid w:val="00CF47B3"/>
    <w:rsid w:val="00D061C6"/>
    <w:rsid w:val="00D106D7"/>
    <w:rsid w:val="00D20D38"/>
    <w:rsid w:val="00D3158F"/>
    <w:rsid w:val="00D40E12"/>
    <w:rsid w:val="00D45A7C"/>
    <w:rsid w:val="00D67681"/>
    <w:rsid w:val="00D927B7"/>
    <w:rsid w:val="00DA44B4"/>
    <w:rsid w:val="00DA7419"/>
    <w:rsid w:val="00DB0D15"/>
    <w:rsid w:val="00DC18D1"/>
    <w:rsid w:val="00DC78A5"/>
    <w:rsid w:val="00E22F50"/>
    <w:rsid w:val="00E23853"/>
    <w:rsid w:val="00E41228"/>
    <w:rsid w:val="00E4280D"/>
    <w:rsid w:val="00E42D65"/>
    <w:rsid w:val="00E4431B"/>
    <w:rsid w:val="00E51D38"/>
    <w:rsid w:val="00E613C6"/>
    <w:rsid w:val="00E756DD"/>
    <w:rsid w:val="00E80E58"/>
    <w:rsid w:val="00EA0961"/>
    <w:rsid w:val="00EA6322"/>
    <w:rsid w:val="00EB0603"/>
    <w:rsid w:val="00EC0E7D"/>
    <w:rsid w:val="00ED0458"/>
    <w:rsid w:val="00EE1455"/>
    <w:rsid w:val="00EE1864"/>
    <w:rsid w:val="00EE483B"/>
    <w:rsid w:val="00EF7370"/>
    <w:rsid w:val="00EF73F4"/>
    <w:rsid w:val="00F1598C"/>
    <w:rsid w:val="00F17F4B"/>
    <w:rsid w:val="00F20AB5"/>
    <w:rsid w:val="00F30AF4"/>
    <w:rsid w:val="00F330D6"/>
    <w:rsid w:val="00F35A2A"/>
    <w:rsid w:val="00F42C37"/>
    <w:rsid w:val="00F45E04"/>
    <w:rsid w:val="00F54BF5"/>
    <w:rsid w:val="00F56070"/>
    <w:rsid w:val="00F737B3"/>
    <w:rsid w:val="00F774B2"/>
    <w:rsid w:val="00F8056A"/>
    <w:rsid w:val="00F806CD"/>
    <w:rsid w:val="00F94F23"/>
    <w:rsid w:val="00FA0D5B"/>
    <w:rsid w:val="00FB05D6"/>
    <w:rsid w:val="00FB10E1"/>
    <w:rsid w:val="00FB7839"/>
    <w:rsid w:val="00FB7CE4"/>
    <w:rsid w:val="00FD797A"/>
    <w:rsid w:val="00FE5259"/>
    <w:rsid w:val="00FE7A9C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2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270</Words>
  <Characters>1539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13</cp:revision>
  <cp:lastPrinted>2023-02-13T08:44:00Z</cp:lastPrinted>
  <dcterms:created xsi:type="dcterms:W3CDTF">2023-02-01T10:36:00Z</dcterms:created>
  <dcterms:modified xsi:type="dcterms:W3CDTF">2023-02-15T14:42:00Z</dcterms:modified>
</cp:coreProperties>
</file>