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7BB" w:rsidRDefault="005427BB" w:rsidP="0063085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DD6A50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7984829" r:id="rId5"/>
        </w:object>
      </w:r>
    </w:p>
    <w:p w:rsidR="005427BB" w:rsidRDefault="005427BB" w:rsidP="0063085A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427BB" w:rsidRDefault="005427BB" w:rsidP="006308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427BB" w:rsidRDefault="005427BB" w:rsidP="006308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427BB" w:rsidRDefault="005427BB" w:rsidP="0063085A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427BB" w:rsidRDefault="005427BB" w:rsidP="0063085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5427BB" w:rsidRDefault="005427BB" w:rsidP="006308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427BB" w:rsidRDefault="005427BB" w:rsidP="0063085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t xml:space="preserve">                                      </w:t>
      </w:r>
    </w:p>
    <w:p w:rsidR="005427BB" w:rsidRPr="0063085A" w:rsidRDefault="005427BB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427BB" w:rsidRPr="0063085A" w:rsidRDefault="005427BB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</w:p>
    <w:p w:rsidR="005427BB" w:rsidRPr="0063085A" w:rsidRDefault="005427BB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27BB" w:rsidRPr="004B03B2" w:rsidRDefault="005427BB" w:rsidP="00630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63085A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38/2</w:t>
      </w: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427BB" w:rsidRPr="0063085A" w:rsidRDefault="005427BB" w:rsidP="004B03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08 лютого</w:t>
      </w:r>
      <w:r w:rsidRPr="0063085A">
        <w:rPr>
          <w:rFonts w:ascii="Times New Roman" w:hAnsi="Times New Roman"/>
          <w:sz w:val="24"/>
          <w:szCs w:val="24"/>
        </w:rPr>
        <w:t xml:space="preserve"> 202</w:t>
      </w:r>
      <w:r w:rsidRPr="0063085A">
        <w:rPr>
          <w:rFonts w:ascii="Times New Roman" w:hAnsi="Times New Roman"/>
          <w:sz w:val="24"/>
          <w:szCs w:val="24"/>
          <w:lang w:val="uk-UA"/>
        </w:rPr>
        <w:t>3</w:t>
      </w:r>
      <w:r w:rsidRPr="0063085A">
        <w:rPr>
          <w:rFonts w:ascii="Times New Roman" w:hAnsi="Times New Roman"/>
          <w:sz w:val="24"/>
          <w:szCs w:val="24"/>
        </w:rPr>
        <w:t xml:space="preserve"> року                     </w:t>
      </w:r>
      <w:r w:rsidRPr="0063085A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63085A">
        <w:rPr>
          <w:rFonts w:ascii="Times New Roman" w:hAnsi="Times New Roman"/>
          <w:sz w:val="24"/>
          <w:szCs w:val="24"/>
        </w:rPr>
        <w:t xml:space="preserve">                              </w:t>
      </w:r>
      <w:r w:rsidRPr="0063085A">
        <w:rPr>
          <w:rFonts w:ascii="Times New Roman" w:hAnsi="Times New Roman"/>
          <w:sz w:val="24"/>
          <w:szCs w:val="24"/>
        </w:rPr>
        <w:tab/>
        <w:t xml:space="preserve">           </w:t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6308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63085A">
        <w:rPr>
          <w:rFonts w:ascii="Times New Roman" w:hAnsi="Times New Roman"/>
          <w:sz w:val="24"/>
          <w:szCs w:val="24"/>
        </w:rPr>
        <w:t>м. Кіцмань</w:t>
      </w:r>
    </w:p>
    <w:p w:rsidR="005427BB" w:rsidRPr="0063085A" w:rsidRDefault="005427BB" w:rsidP="0063085A">
      <w:pPr>
        <w:pStyle w:val="Title"/>
        <w:jc w:val="left"/>
        <w:rPr>
          <w:rFonts w:ascii="Times New Roman" w:hAnsi="Times New Roman"/>
          <w:b/>
          <w:szCs w:val="24"/>
        </w:rPr>
      </w:pPr>
      <w:r w:rsidRPr="0063085A">
        <w:rPr>
          <w:rFonts w:ascii="Times New Roman" w:hAnsi="Times New Roman"/>
          <w:b/>
          <w:szCs w:val="24"/>
        </w:rPr>
        <w:t xml:space="preserve">                                       </w:t>
      </w: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5427BB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427BB" w:rsidRPr="00044A77" w:rsidRDefault="005427BB" w:rsidP="006308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 </w:t>
      </w:r>
    </w:p>
    <w:p w:rsidR="005427BB" w:rsidRPr="00044A77" w:rsidRDefault="005427BB" w:rsidP="0063085A">
      <w:pPr>
        <w:pStyle w:val="BodyText"/>
        <w:ind w:right="21"/>
        <w:jc w:val="both"/>
        <w:rPr>
          <w:rFonts w:ascii="Times New Roman" w:hAnsi="Times New Roman"/>
          <w:sz w:val="24"/>
          <w:szCs w:val="24"/>
        </w:rPr>
      </w:pPr>
      <w:r w:rsidRPr="00044A77">
        <w:rPr>
          <w:rFonts w:ascii="Times New Roman" w:hAnsi="Times New Roman"/>
          <w:sz w:val="24"/>
          <w:szCs w:val="24"/>
        </w:rPr>
        <w:t xml:space="preserve">           </w:t>
      </w:r>
    </w:p>
    <w:p w:rsidR="005427BB" w:rsidRPr="00044A77" w:rsidRDefault="005427BB" w:rsidP="0063085A">
      <w:pPr>
        <w:pStyle w:val="1"/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5427BB" w:rsidRPr="00044A77" w:rsidRDefault="005427BB" w:rsidP="0063085A">
      <w:pPr>
        <w:pStyle w:val="1"/>
        <w:jc w:val="both"/>
        <w:rPr>
          <w:rFonts w:ascii="Times New Roman" w:hAnsi="Times New Roman"/>
          <w:b/>
          <w:szCs w:val="24"/>
        </w:rPr>
      </w:pPr>
    </w:p>
    <w:p w:rsidR="005427BB" w:rsidRPr="00044A77" w:rsidRDefault="005427BB" w:rsidP="006308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5427BB" w:rsidRPr="00044A77" w:rsidRDefault="005427BB" w:rsidP="006308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огранів Олександра  МАРУСЯКА.</w:t>
      </w:r>
    </w:p>
    <w:p w:rsidR="005427BB" w:rsidRPr="00044A77" w:rsidRDefault="005427BB" w:rsidP="0063085A">
      <w:pPr>
        <w:pStyle w:val="1"/>
        <w:jc w:val="both"/>
        <w:rPr>
          <w:rFonts w:ascii="Times New Roman" w:hAnsi="Times New Roman"/>
          <w:b/>
          <w:szCs w:val="24"/>
        </w:rPr>
      </w:pPr>
    </w:p>
    <w:p w:rsidR="005427BB" w:rsidRPr="00044A77" w:rsidRDefault="005427BB" w:rsidP="0063085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427BB" w:rsidRPr="0063085A" w:rsidRDefault="005427BB" w:rsidP="0063085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Сергій БУЛЕГА</w:t>
      </w: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5427BB" w:rsidRPr="0063085A" w:rsidRDefault="005427BB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5427BB" w:rsidRPr="0063085A" w:rsidRDefault="005427BB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5427BB" w:rsidRPr="0063085A" w:rsidRDefault="005427BB" w:rsidP="0063085A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08.02.2023 р. №  38/2</w:t>
      </w:r>
    </w:p>
    <w:p w:rsidR="005427BB" w:rsidRPr="0063085A" w:rsidRDefault="005427BB" w:rsidP="0063085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5427BB" w:rsidRPr="0063085A" w:rsidRDefault="005427BB" w:rsidP="00630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5427BB" w:rsidRPr="0063085A" w:rsidRDefault="005427BB" w:rsidP="0063085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5427BB" w:rsidRPr="0092184B" w:rsidTr="0063085A">
        <w:trPr>
          <w:trHeight w:val="557"/>
        </w:trPr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5427BB" w:rsidRPr="0092184B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5427BB" w:rsidRPr="0092184B" w:rsidTr="0063085A">
        <w:trPr>
          <w:trHeight w:val="707"/>
        </w:trPr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ТКАЧУК</w:t>
            </w:r>
          </w:p>
          <w:p w:rsidR="005427BB" w:rsidRPr="0092184B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Олександр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Васильович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з питань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організаційно-господарської діяльності,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5427BB" w:rsidRPr="0092184B" w:rsidTr="0063085A">
        <w:trPr>
          <w:trHeight w:val="564"/>
        </w:trPr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5427BB" w:rsidRPr="0092184B" w:rsidTr="0063085A">
        <w:trPr>
          <w:trHeight w:val="425"/>
        </w:trPr>
        <w:tc>
          <w:tcPr>
            <w:tcW w:w="9747" w:type="dxa"/>
            <w:gridSpan w:val="3"/>
            <w:vAlign w:val="center"/>
          </w:tcPr>
          <w:p w:rsidR="005427BB" w:rsidRPr="0092184B" w:rsidRDefault="005427BB" w:rsidP="00630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ТАРАНОВСЬКА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Таїсія Степанівна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044A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5427BB" w:rsidRPr="0092184B" w:rsidRDefault="005427BB" w:rsidP="0004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та реєстраційних дій виконавчого комітету міської ради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044A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КУКУРУДЗЯК </w:t>
            </w:r>
          </w:p>
          <w:p w:rsidR="005427BB" w:rsidRPr="0092184B" w:rsidRDefault="005427BB" w:rsidP="0004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Валентин Ігорович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ЛЕОНТІЄВА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Наталія Анатоліївна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 категорії відділу з питань соціальної роботи виконавчого комітету міської ради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5427BB" w:rsidRPr="0092184B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5427BB" w:rsidRPr="004B03B2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«Кіцманськ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бюро правової допомоги»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відділу безоплатної правової допомоги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 місцевого центру з надання безоплатної вторинної правової допомоги (за згодою)</w:t>
            </w:r>
          </w:p>
        </w:tc>
      </w:tr>
      <w:tr w:rsidR="005427BB" w:rsidRPr="004B03B2" w:rsidTr="0063085A"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лейтенант поліції  (за згодою відповідно до території обслуговування)</w:t>
            </w:r>
          </w:p>
        </w:tc>
      </w:tr>
      <w:tr w:rsidR="005427BB" w:rsidRPr="004B03B2" w:rsidTr="0063085A">
        <w:trPr>
          <w:trHeight w:val="1631"/>
        </w:trPr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5427BB" w:rsidRPr="0092184B" w:rsidRDefault="005427BB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5427BB" w:rsidRPr="004B03B2" w:rsidTr="0063085A">
        <w:trPr>
          <w:trHeight w:val="1679"/>
        </w:trPr>
        <w:tc>
          <w:tcPr>
            <w:tcW w:w="2660" w:type="dxa"/>
          </w:tcPr>
          <w:p w:rsidR="005427BB" w:rsidRPr="0063085A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5427BB" w:rsidRPr="0092184B" w:rsidRDefault="005427BB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:rsidR="005427BB" w:rsidRPr="0092184B" w:rsidRDefault="005427BB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427BB" w:rsidRPr="0063085A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5427BB" w:rsidRPr="00044A77" w:rsidRDefault="005427BB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5427BB" w:rsidRPr="00044A77" w:rsidSect="0028218F">
      <w:pgSz w:w="11906" w:h="16838"/>
      <w:pgMar w:top="567" w:right="567" w:bottom="28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5A"/>
    <w:rsid w:val="00005624"/>
    <w:rsid w:val="00044A77"/>
    <w:rsid w:val="0009137C"/>
    <w:rsid w:val="00103DC8"/>
    <w:rsid w:val="0014496C"/>
    <w:rsid w:val="0028218F"/>
    <w:rsid w:val="003A3BBE"/>
    <w:rsid w:val="003D1801"/>
    <w:rsid w:val="003D3FAC"/>
    <w:rsid w:val="00451E12"/>
    <w:rsid w:val="004B03B2"/>
    <w:rsid w:val="005427BB"/>
    <w:rsid w:val="00583643"/>
    <w:rsid w:val="005B6654"/>
    <w:rsid w:val="0063085A"/>
    <w:rsid w:val="0077464B"/>
    <w:rsid w:val="008618AC"/>
    <w:rsid w:val="008A2B68"/>
    <w:rsid w:val="008D465C"/>
    <w:rsid w:val="00902C42"/>
    <w:rsid w:val="0092184B"/>
    <w:rsid w:val="009538B2"/>
    <w:rsid w:val="009B7BCA"/>
    <w:rsid w:val="00AA29B6"/>
    <w:rsid w:val="00AE7D57"/>
    <w:rsid w:val="00B306EE"/>
    <w:rsid w:val="00B97AF2"/>
    <w:rsid w:val="00CA3134"/>
    <w:rsid w:val="00CF57A0"/>
    <w:rsid w:val="00D06DD7"/>
    <w:rsid w:val="00DD6A50"/>
    <w:rsid w:val="00F47690"/>
    <w:rsid w:val="00F81962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A5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3085A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63085A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63085A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3085A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63085A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63085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63085A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63085A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63085A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63085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653</Words>
  <Characters>3727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8</cp:revision>
  <cp:lastPrinted>2023-02-13T09:00:00Z</cp:lastPrinted>
  <dcterms:created xsi:type="dcterms:W3CDTF">2023-01-26T10:17:00Z</dcterms:created>
  <dcterms:modified xsi:type="dcterms:W3CDTF">2023-02-15T14:47:00Z</dcterms:modified>
</cp:coreProperties>
</file>