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649" w:rsidRPr="00A461C0" w:rsidRDefault="00B316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3694" r:id="rId8"/>
        </w:object>
      </w:r>
    </w:p>
    <w:p w:rsidR="00B31649" w:rsidRPr="00D927B7" w:rsidRDefault="00B3164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31649" w:rsidRPr="00D927B7" w:rsidRDefault="00B3164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31649" w:rsidRPr="00D927B7" w:rsidRDefault="00B3164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31649" w:rsidRPr="00D927B7" w:rsidRDefault="00B3164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31649" w:rsidRPr="00A461C0" w:rsidRDefault="00B316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31649" w:rsidRPr="00A461C0" w:rsidRDefault="00B316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31649" w:rsidRPr="00A461C0" w:rsidRDefault="00B316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31649" w:rsidRDefault="00B3164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31649" w:rsidRDefault="00B3164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1649" w:rsidRDefault="00B3164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1649" w:rsidRPr="00A461C0" w:rsidRDefault="00B316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B31649" w:rsidRPr="00A461C0" w:rsidRDefault="00B3164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31649" w:rsidRDefault="00B3164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31649" w:rsidRPr="00A461C0" w:rsidRDefault="00B31649" w:rsidP="00EE1455">
      <w:pPr>
        <w:pStyle w:val="Normal2"/>
        <w:rPr>
          <w:rFonts w:ascii="Times New Roman" w:hAnsi="Times New Roman"/>
          <w:b/>
          <w:szCs w:val="24"/>
        </w:rPr>
      </w:pPr>
    </w:p>
    <w:p w:rsidR="00B31649" w:rsidRPr="0032457C" w:rsidRDefault="00B3164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31649" w:rsidRDefault="00B31649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B31649" w:rsidRDefault="00B31649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B31649" w:rsidRPr="00A461C0" w:rsidRDefault="00B3164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31649" w:rsidRPr="00605DC7" w:rsidRDefault="00B31649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1992р.н.,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1948р.н.,  інвалідом ІІгр.,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5DC7"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B31649" w:rsidRPr="00D40E12" w:rsidRDefault="00B31649" w:rsidP="00E165B2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31649" w:rsidRDefault="00B3164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Pr="00200CE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бабусею гр.ОСОБА 2, 1948р.н.,  інвалідом ІІгр., яка потребує стороннього догляду,</w:t>
      </w:r>
      <w:r w:rsidRPr="00C1277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31649" w:rsidRDefault="00B31649" w:rsidP="00567C8E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B31649" w:rsidRDefault="00B31649" w:rsidP="00567C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 Сергій БУЛЕГА</w:t>
      </w:r>
    </w:p>
    <w:p w:rsidR="00B31649" w:rsidRDefault="00B3164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1649" w:rsidRDefault="00B3164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p w:rsidR="00B31649" w:rsidRDefault="00B31649">
      <w:pPr>
        <w:rPr>
          <w:lang w:val="uk-UA"/>
        </w:rPr>
      </w:pPr>
    </w:p>
    <w:sectPr w:rsidR="00B31649" w:rsidSect="001E441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649" w:rsidRDefault="00B31649" w:rsidP="00EE1455">
      <w:pPr>
        <w:spacing w:after="0" w:line="240" w:lineRule="auto"/>
      </w:pPr>
      <w:r>
        <w:separator/>
      </w:r>
    </w:p>
  </w:endnote>
  <w:endnote w:type="continuationSeparator" w:id="0">
    <w:p w:rsidR="00B31649" w:rsidRDefault="00B3164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649" w:rsidRDefault="00B31649" w:rsidP="00EE1455">
      <w:pPr>
        <w:spacing w:after="0" w:line="240" w:lineRule="auto"/>
      </w:pPr>
      <w:r>
        <w:separator/>
      </w:r>
    </w:p>
  </w:footnote>
  <w:footnote w:type="continuationSeparator" w:id="0">
    <w:p w:rsidR="00B31649" w:rsidRDefault="00B3164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56CD2"/>
    <w:rsid w:val="00060337"/>
    <w:rsid w:val="00064A15"/>
    <w:rsid w:val="000705B0"/>
    <w:rsid w:val="000721E5"/>
    <w:rsid w:val="000801AD"/>
    <w:rsid w:val="00080D4D"/>
    <w:rsid w:val="00082946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41E"/>
    <w:rsid w:val="001E4B92"/>
    <w:rsid w:val="00200CE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00C0"/>
    <w:rsid w:val="002E671A"/>
    <w:rsid w:val="002F13C3"/>
    <w:rsid w:val="0030538B"/>
    <w:rsid w:val="00307527"/>
    <w:rsid w:val="00317427"/>
    <w:rsid w:val="00322060"/>
    <w:rsid w:val="0032457C"/>
    <w:rsid w:val="0032627B"/>
    <w:rsid w:val="0032767E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E14DD"/>
    <w:rsid w:val="003E38DF"/>
    <w:rsid w:val="003F7D45"/>
    <w:rsid w:val="004075BB"/>
    <w:rsid w:val="0041052A"/>
    <w:rsid w:val="0041454E"/>
    <w:rsid w:val="00447323"/>
    <w:rsid w:val="00453611"/>
    <w:rsid w:val="0045417C"/>
    <w:rsid w:val="00456429"/>
    <w:rsid w:val="00472DF6"/>
    <w:rsid w:val="00481268"/>
    <w:rsid w:val="00491BDA"/>
    <w:rsid w:val="0049467A"/>
    <w:rsid w:val="004A1839"/>
    <w:rsid w:val="004A28F2"/>
    <w:rsid w:val="004B527B"/>
    <w:rsid w:val="004C0E55"/>
    <w:rsid w:val="004C274F"/>
    <w:rsid w:val="004C2D83"/>
    <w:rsid w:val="004D3A3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13BB"/>
    <w:rsid w:val="00563891"/>
    <w:rsid w:val="00565E3F"/>
    <w:rsid w:val="00567C8E"/>
    <w:rsid w:val="005740E8"/>
    <w:rsid w:val="005A2F4B"/>
    <w:rsid w:val="005B1381"/>
    <w:rsid w:val="005C2DB9"/>
    <w:rsid w:val="005C74B0"/>
    <w:rsid w:val="005D1D1C"/>
    <w:rsid w:val="005D40C1"/>
    <w:rsid w:val="005E2405"/>
    <w:rsid w:val="005E34EA"/>
    <w:rsid w:val="00602142"/>
    <w:rsid w:val="00604203"/>
    <w:rsid w:val="00605DC7"/>
    <w:rsid w:val="00611699"/>
    <w:rsid w:val="00614CDC"/>
    <w:rsid w:val="00622D10"/>
    <w:rsid w:val="00630315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E340C"/>
    <w:rsid w:val="006F6D43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E5E8C"/>
    <w:rsid w:val="0080056E"/>
    <w:rsid w:val="00803DE7"/>
    <w:rsid w:val="00844C39"/>
    <w:rsid w:val="00864A03"/>
    <w:rsid w:val="008662EE"/>
    <w:rsid w:val="008679CC"/>
    <w:rsid w:val="008744E2"/>
    <w:rsid w:val="00881954"/>
    <w:rsid w:val="008823BE"/>
    <w:rsid w:val="008A23C6"/>
    <w:rsid w:val="008E0317"/>
    <w:rsid w:val="008E0685"/>
    <w:rsid w:val="008E5606"/>
    <w:rsid w:val="008E59B6"/>
    <w:rsid w:val="00914410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A011B"/>
    <w:rsid w:val="009B1BDB"/>
    <w:rsid w:val="009B3A99"/>
    <w:rsid w:val="009C4B9B"/>
    <w:rsid w:val="009C6216"/>
    <w:rsid w:val="009E473D"/>
    <w:rsid w:val="009E6D0F"/>
    <w:rsid w:val="00A01EC5"/>
    <w:rsid w:val="00A0453D"/>
    <w:rsid w:val="00A10D23"/>
    <w:rsid w:val="00A143AC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31649"/>
    <w:rsid w:val="00B56DDB"/>
    <w:rsid w:val="00B61301"/>
    <w:rsid w:val="00B67C87"/>
    <w:rsid w:val="00B93771"/>
    <w:rsid w:val="00B96289"/>
    <w:rsid w:val="00BA145D"/>
    <w:rsid w:val="00BA1E7C"/>
    <w:rsid w:val="00BA6310"/>
    <w:rsid w:val="00BB00E6"/>
    <w:rsid w:val="00BC12F1"/>
    <w:rsid w:val="00BC54D4"/>
    <w:rsid w:val="00BD2704"/>
    <w:rsid w:val="00BD2B59"/>
    <w:rsid w:val="00BD2ED6"/>
    <w:rsid w:val="00BD43D0"/>
    <w:rsid w:val="00BE5921"/>
    <w:rsid w:val="00BE63D2"/>
    <w:rsid w:val="00BF77C5"/>
    <w:rsid w:val="00C1277B"/>
    <w:rsid w:val="00C1704B"/>
    <w:rsid w:val="00C27860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2172"/>
    <w:rsid w:val="00C94CFF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927B7"/>
    <w:rsid w:val="00DA7419"/>
    <w:rsid w:val="00DB0D15"/>
    <w:rsid w:val="00DC18D1"/>
    <w:rsid w:val="00DC78A5"/>
    <w:rsid w:val="00E13F5C"/>
    <w:rsid w:val="00E165B2"/>
    <w:rsid w:val="00E23853"/>
    <w:rsid w:val="00E31730"/>
    <w:rsid w:val="00E37A58"/>
    <w:rsid w:val="00E41228"/>
    <w:rsid w:val="00E424F1"/>
    <w:rsid w:val="00E4280D"/>
    <w:rsid w:val="00E42D65"/>
    <w:rsid w:val="00E4431B"/>
    <w:rsid w:val="00E45390"/>
    <w:rsid w:val="00E613C6"/>
    <w:rsid w:val="00E720A8"/>
    <w:rsid w:val="00E756DD"/>
    <w:rsid w:val="00E80E58"/>
    <w:rsid w:val="00EA6322"/>
    <w:rsid w:val="00EB0603"/>
    <w:rsid w:val="00EC0E7D"/>
    <w:rsid w:val="00EC63AF"/>
    <w:rsid w:val="00ED6B8E"/>
    <w:rsid w:val="00EE1455"/>
    <w:rsid w:val="00EE483B"/>
    <w:rsid w:val="00EF7370"/>
    <w:rsid w:val="00EF73F4"/>
    <w:rsid w:val="00F1598C"/>
    <w:rsid w:val="00F17F4B"/>
    <w:rsid w:val="00F30AF4"/>
    <w:rsid w:val="00F35A2A"/>
    <w:rsid w:val="00F40EC2"/>
    <w:rsid w:val="00F42C37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6602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20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283</Words>
  <Characters>1617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2022-06-03T06:03:00Z</cp:lastPrinted>
  <dcterms:created xsi:type="dcterms:W3CDTF">2023-02-01T10:38:00Z</dcterms:created>
  <dcterms:modified xsi:type="dcterms:W3CDTF">2023-02-02T15:22:00Z</dcterms:modified>
</cp:coreProperties>
</file>