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815" w:rsidRPr="00A461C0" w:rsidRDefault="003D381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6863184" r:id="rId8"/>
        </w:object>
      </w:r>
    </w:p>
    <w:p w:rsidR="003D3815" w:rsidRPr="00D927B7" w:rsidRDefault="003D3815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3D3815" w:rsidRPr="00D927B7" w:rsidRDefault="003D3815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3D3815" w:rsidRPr="00D927B7" w:rsidRDefault="003D381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3D3815" w:rsidRPr="00D927B7" w:rsidRDefault="003D3815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3D3815" w:rsidRPr="00A461C0" w:rsidRDefault="003D381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3D3815" w:rsidRPr="00A461C0" w:rsidRDefault="003D381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3D3815" w:rsidRPr="00A461C0" w:rsidRDefault="003D381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3D3815" w:rsidRDefault="003D3815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3D3815" w:rsidRDefault="003D381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D3815" w:rsidRDefault="003D381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D3815" w:rsidRPr="00A461C0" w:rsidRDefault="003D381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3D3815" w:rsidRPr="00A461C0" w:rsidRDefault="003D3815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3D3815" w:rsidRDefault="003D3815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3D3815" w:rsidRPr="00A461C0" w:rsidRDefault="003D3815" w:rsidP="00EE1455">
      <w:pPr>
        <w:pStyle w:val="Normal2"/>
        <w:rPr>
          <w:rFonts w:ascii="Times New Roman" w:hAnsi="Times New Roman"/>
          <w:b/>
          <w:szCs w:val="24"/>
        </w:rPr>
      </w:pPr>
    </w:p>
    <w:p w:rsidR="003D3815" w:rsidRPr="0032457C" w:rsidRDefault="003D3815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3D3815" w:rsidRDefault="003D3815" w:rsidP="008E031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3D3815" w:rsidRDefault="003D3815" w:rsidP="008E031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3D3815" w:rsidRDefault="003D381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D3815" w:rsidRPr="00605DC7" w:rsidRDefault="003D3815" w:rsidP="003B5FD0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55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19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>гр. ОСОБА 1, 1990р.н.,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АДРЕСА 1,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 ОСОБА 2, 1937р.н., яка потребує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605DC7">
        <w:rPr>
          <w:rFonts w:ascii="Times New Roman" w:hAnsi="Times New Roman"/>
          <w:sz w:val="24"/>
          <w:szCs w:val="24"/>
          <w:lang w:val="uk-UA"/>
        </w:rPr>
        <w:t xml:space="preserve">керуючись главою 2 п.2.3 наказу </w:t>
      </w:r>
      <w:hyperlink r:id="rId9" w:history="1">
        <w:r w:rsidRPr="00605DC7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Pr="00605DC7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Pr="00605DC7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Pr="00605DC7">
        <w:rPr>
          <w:rFonts w:ascii="Times New Roman" w:hAnsi="Times New Roman"/>
          <w:sz w:val="24"/>
          <w:szCs w:val="24"/>
          <w:lang w:val="uk-UA"/>
        </w:rPr>
        <w:t>, главою 6 «Опіка та піклування» Цивільного кодексу України, п.4 ст.34 Закону України «Про місцеве самоврядування в Україні», виконавчий комітет міської ради</w:t>
      </w:r>
    </w:p>
    <w:p w:rsidR="003D3815" w:rsidRPr="00D40E12" w:rsidRDefault="003D3815" w:rsidP="005007F0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3D3815" w:rsidRDefault="003D3815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01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призначення </w:t>
      </w:r>
      <w:r>
        <w:rPr>
          <w:rFonts w:ascii="Times New Roman" w:hAnsi="Times New Roman"/>
          <w:sz w:val="24"/>
          <w:szCs w:val="24"/>
          <w:lang w:val="uk-UA"/>
        </w:rPr>
        <w:t xml:space="preserve">гр.ОСОБА 1,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гр.ОСОБА 2, 1937р.н., яка потребує стороннього догляду,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АДРЕСА 1,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3D3815" w:rsidRDefault="003D3815" w:rsidP="00D61A34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2. Контроль за виконанням даного рішення покласти на заступника міського голови з питань  діяльності виконавчих органів Юрія КОСАРА.</w:t>
      </w:r>
    </w:p>
    <w:p w:rsidR="003D3815" w:rsidRDefault="003D3815" w:rsidP="00D61A3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D3815" w:rsidRDefault="003D3815" w:rsidP="00D61A3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D3815" w:rsidRDefault="003D3815" w:rsidP="00D61A3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D3815" w:rsidRDefault="003D3815" w:rsidP="00D61A3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Міський голова                                                                                             Сергій БУЛЕГА</w:t>
      </w:r>
    </w:p>
    <w:p w:rsidR="003D3815" w:rsidRDefault="003D3815" w:rsidP="00D61A3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D3815" w:rsidRDefault="003D3815" w:rsidP="00D61A3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D3815" w:rsidRDefault="003D3815" w:rsidP="00D61A3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 </w:t>
      </w:r>
    </w:p>
    <w:p w:rsidR="003D3815" w:rsidRDefault="003D3815" w:rsidP="00D61A3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D3815" w:rsidRDefault="003D3815" w:rsidP="00D61A3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D3815" w:rsidRDefault="003D3815" w:rsidP="00D61A3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D3815" w:rsidRDefault="003D3815" w:rsidP="00D61A3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D3815" w:rsidRDefault="003D3815" w:rsidP="00D61A3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D3815" w:rsidRDefault="003D3815">
      <w:pPr>
        <w:rPr>
          <w:lang w:val="uk-UA"/>
        </w:rPr>
      </w:pPr>
    </w:p>
    <w:p w:rsidR="003D3815" w:rsidRDefault="003D3815">
      <w:pPr>
        <w:rPr>
          <w:lang w:val="uk-UA"/>
        </w:rPr>
      </w:pPr>
    </w:p>
    <w:p w:rsidR="003D3815" w:rsidRDefault="003D3815">
      <w:pPr>
        <w:rPr>
          <w:lang w:val="uk-UA"/>
        </w:rPr>
      </w:pPr>
    </w:p>
    <w:p w:rsidR="003D3815" w:rsidRDefault="003D3815">
      <w:pPr>
        <w:rPr>
          <w:lang w:val="uk-UA"/>
        </w:rPr>
      </w:pPr>
    </w:p>
    <w:p w:rsidR="003D3815" w:rsidRDefault="003D3815">
      <w:pPr>
        <w:rPr>
          <w:lang w:val="uk-UA"/>
        </w:rPr>
      </w:pPr>
    </w:p>
    <w:p w:rsidR="003D3815" w:rsidRDefault="003D3815">
      <w:pPr>
        <w:rPr>
          <w:lang w:val="uk-UA"/>
        </w:rPr>
      </w:pPr>
    </w:p>
    <w:p w:rsidR="003D3815" w:rsidRDefault="003D3815">
      <w:pPr>
        <w:rPr>
          <w:lang w:val="uk-UA"/>
        </w:rPr>
      </w:pPr>
    </w:p>
    <w:p w:rsidR="003D3815" w:rsidRDefault="003D3815">
      <w:pPr>
        <w:rPr>
          <w:lang w:val="uk-UA"/>
        </w:rPr>
      </w:pPr>
    </w:p>
    <w:p w:rsidR="003D3815" w:rsidRDefault="003D3815">
      <w:pPr>
        <w:rPr>
          <w:lang w:val="uk-UA"/>
        </w:rPr>
      </w:pPr>
    </w:p>
    <w:p w:rsidR="003D3815" w:rsidRDefault="003D3815">
      <w:pPr>
        <w:rPr>
          <w:lang w:val="uk-UA"/>
        </w:rPr>
      </w:pPr>
    </w:p>
    <w:p w:rsidR="003D3815" w:rsidRDefault="003D3815">
      <w:pPr>
        <w:rPr>
          <w:lang w:val="uk-UA"/>
        </w:rPr>
      </w:pPr>
    </w:p>
    <w:sectPr w:rsidR="003D3815" w:rsidSect="007E2C9B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3815" w:rsidRDefault="003D3815" w:rsidP="00EE1455">
      <w:pPr>
        <w:spacing w:after="0" w:line="240" w:lineRule="auto"/>
      </w:pPr>
      <w:r>
        <w:separator/>
      </w:r>
    </w:p>
  </w:endnote>
  <w:endnote w:type="continuationSeparator" w:id="0">
    <w:p w:rsidR="003D3815" w:rsidRDefault="003D381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3815" w:rsidRDefault="003D3815" w:rsidP="00EE1455">
      <w:pPr>
        <w:spacing w:after="0" w:line="240" w:lineRule="auto"/>
      </w:pPr>
      <w:r>
        <w:separator/>
      </w:r>
    </w:p>
  </w:footnote>
  <w:footnote w:type="continuationSeparator" w:id="0">
    <w:p w:rsidR="003D3815" w:rsidRDefault="003D381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56551"/>
    <w:rsid w:val="00060337"/>
    <w:rsid w:val="00064A15"/>
    <w:rsid w:val="00071F64"/>
    <w:rsid w:val="000721E5"/>
    <w:rsid w:val="000801AD"/>
    <w:rsid w:val="00080D4D"/>
    <w:rsid w:val="000B5051"/>
    <w:rsid w:val="000C0AC7"/>
    <w:rsid w:val="000C2B6A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85E69"/>
    <w:rsid w:val="001963EF"/>
    <w:rsid w:val="00196D86"/>
    <w:rsid w:val="001A00F5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25556"/>
    <w:rsid w:val="00237342"/>
    <w:rsid w:val="00237ABA"/>
    <w:rsid w:val="00250A74"/>
    <w:rsid w:val="002576D7"/>
    <w:rsid w:val="00263DAF"/>
    <w:rsid w:val="00267089"/>
    <w:rsid w:val="0028366E"/>
    <w:rsid w:val="00284622"/>
    <w:rsid w:val="002951C3"/>
    <w:rsid w:val="002960F8"/>
    <w:rsid w:val="002A0B05"/>
    <w:rsid w:val="002A3C80"/>
    <w:rsid w:val="002A513D"/>
    <w:rsid w:val="002A51E0"/>
    <w:rsid w:val="002B2AE1"/>
    <w:rsid w:val="002C02B4"/>
    <w:rsid w:val="002C5056"/>
    <w:rsid w:val="002C7B41"/>
    <w:rsid w:val="002E671A"/>
    <w:rsid w:val="002F13C3"/>
    <w:rsid w:val="0030538B"/>
    <w:rsid w:val="00307527"/>
    <w:rsid w:val="00317427"/>
    <w:rsid w:val="00322060"/>
    <w:rsid w:val="0032457C"/>
    <w:rsid w:val="0032767E"/>
    <w:rsid w:val="00357582"/>
    <w:rsid w:val="00360BB1"/>
    <w:rsid w:val="00381C9A"/>
    <w:rsid w:val="00385665"/>
    <w:rsid w:val="003905F6"/>
    <w:rsid w:val="003B4B8F"/>
    <w:rsid w:val="003B5FD0"/>
    <w:rsid w:val="003C0854"/>
    <w:rsid w:val="003C46DE"/>
    <w:rsid w:val="003D3815"/>
    <w:rsid w:val="003E14DD"/>
    <w:rsid w:val="003E38DF"/>
    <w:rsid w:val="003F7D45"/>
    <w:rsid w:val="004075BB"/>
    <w:rsid w:val="0041052A"/>
    <w:rsid w:val="0041454E"/>
    <w:rsid w:val="0045417C"/>
    <w:rsid w:val="00461648"/>
    <w:rsid w:val="00472DF6"/>
    <w:rsid w:val="00481268"/>
    <w:rsid w:val="00491BDA"/>
    <w:rsid w:val="0049467A"/>
    <w:rsid w:val="004A005D"/>
    <w:rsid w:val="004A1839"/>
    <w:rsid w:val="004A28F2"/>
    <w:rsid w:val="004B527B"/>
    <w:rsid w:val="004C0E55"/>
    <w:rsid w:val="004C2D83"/>
    <w:rsid w:val="004C7E2B"/>
    <w:rsid w:val="004D3AB7"/>
    <w:rsid w:val="004E0F0C"/>
    <w:rsid w:val="004E116F"/>
    <w:rsid w:val="004F7BAE"/>
    <w:rsid w:val="005007F0"/>
    <w:rsid w:val="00502E1F"/>
    <w:rsid w:val="005118E8"/>
    <w:rsid w:val="00521509"/>
    <w:rsid w:val="005251D0"/>
    <w:rsid w:val="00531E79"/>
    <w:rsid w:val="005345AE"/>
    <w:rsid w:val="00546C2E"/>
    <w:rsid w:val="00551CB4"/>
    <w:rsid w:val="00557546"/>
    <w:rsid w:val="00557944"/>
    <w:rsid w:val="00563891"/>
    <w:rsid w:val="00565E3F"/>
    <w:rsid w:val="005740E8"/>
    <w:rsid w:val="005A2F4B"/>
    <w:rsid w:val="005B1381"/>
    <w:rsid w:val="005C2DB9"/>
    <w:rsid w:val="005C74B0"/>
    <w:rsid w:val="005D40C1"/>
    <w:rsid w:val="005E701D"/>
    <w:rsid w:val="00602142"/>
    <w:rsid w:val="00604203"/>
    <w:rsid w:val="00605DC7"/>
    <w:rsid w:val="00611699"/>
    <w:rsid w:val="00622D10"/>
    <w:rsid w:val="0065707F"/>
    <w:rsid w:val="006575FB"/>
    <w:rsid w:val="00664391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13B09"/>
    <w:rsid w:val="00714E88"/>
    <w:rsid w:val="00721B83"/>
    <w:rsid w:val="007714A7"/>
    <w:rsid w:val="007736C1"/>
    <w:rsid w:val="00784D6A"/>
    <w:rsid w:val="00786948"/>
    <w:rsid w:val="007A56E0"/>
    <w:rsid w:val="007B22D0"/>
    <w:rsid w:val="007C0298"/>
    <w:rsid w:val="007C2ACE"/>
    <w:rsid w:val="007D19CE"/>
    <w:rsid w:val="007D4B7D"/>
    <w:rsid w:val="007E2C9B"/>
    <w:rsid w:val="007E3260"/>
    <w:rsid w:val="0080056E"/>
    <w:rsid w:val="00803DE7"/>
    <w:rsid w:val="00844C39"/>
    <w:rsid w:val="00864A03"/>
    <w:rsid w:val="008662EE"/>
    <w:rsid w:val="008679CC"/>
    <w:rsid w:val="008744E2"/>
    <w:rsid w:val="00881954"/>
    <w:rsid w:val="008A23C6"/>
    <w:rsid w:val="008A51F5"/>
    <w:rsid w:val="008E0317"/>
    <w:rsid w:val="008E0685"/>
    <w:rsid w:val="008E5606"/>
    <w:rsid w:val="008E59B6"/>
    <w:rsid w:val="00914410"/>
    <w:rsid w:val="00916591"/>
    <w:rsid w:val="0092462C"/>
    <w:rsid w:val="009347C2"/>
    <w:rsid w:val="009377E0"/>
    <w:rsid w:val="00952C80"/>
    <w:rsid w:val="00952FA8"/>
    <w:rsid w:val="00954219"/>
    <w:rsid w:val="00955944"/>
    <w:rsid w:val="00986B32"/>
    <w:rsid w:val="0099573B"/>
    <w:rsid w:val="00995E2F"/>
    <w:rsid w:val="009A0F3E"/>
    <w:rsid w:val="009B1BDB"/>
    <w:rsid w:val="009B3A99"/>
    <w:rsid w:val="009C4B9B"/>
    <w:rsid w:val="009C6216"/>
    <w:rsid w:val="009E6D0F"/>
    <w:rsid w:val="00A01EC5"/>
    <w:rsid w:val="00A0453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4240"/>
    <w:rsid w:val="00AB56D4"/>
    <w:rsid w:val="00AC75D9"/>
    <w:rsid w:val="00AD0239"/>
    <w:rsid w:val="00AD6AA7"/>
    <w:rsid w:val="00AE2905"/>
    <w:rsid w:val="00AE35B3"/>
    <w:rsid w:val="00AE4678"/>
    <w:rsid w:val="00AF2354"/>
    <w:rsid w:val="00AF2744"/>
    <w:rsid w:val="00AF56AD"/>
    <w:rsid w:val="00B01EA2"/>
    <w:rsid w:val="00B144F6"/>
    <w:rsid w:val="00B22744"/>
    <w:rsid w:val="00B56DDB"/>
    <w:rsid w:val="00B61301"/>
    <w:rsid w:val="00B66140"/>
    <w:rsid w:val="00B67C87"/>
    <w:rsid w:val="00B93771"/>
    <w:rsid w:val="00B96289"/>
    <w:rsid w:val="00BA1E7C"/>
    <w:rsid w:val="00BA6310"/>
    <w:rsid w:val="00BB00E6"/>
    <w:rsid w:val="00BC12F1"/>
    <w:rsid w:val="00BC54D4"/>
    <w:rsid w:val="00BD2B59"/>
    <w:rsid w:val="00BD2ED6"/>
    <w:rsid w:val="00BD43D0"/>
    <w:rsid w:val="00BE5921"/>
    <w:rsid w:val="00BE63D2"/>
    <w:rsid w:val="00BF77C5"/>
    <w:rsid w:val="00C13BEF"/>
    <w:rsid w:val="00C1704B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802CE"/>
    <w:rsid w:val="00C911C2"/>
    <w:rsid w:val="00CB2A42"/>
    <w:rsid w:val="00CB4695"/>
    <w:rsid w:val="00CB4E9C"/>
    <w:rsid w:val="00CC07A8"/>
    <w:rsid w:val="00CC1317"/>
    <w:rsid w:val="00CD57BE"/>
    <w:rsid w:val="00CF0B1D"/>
    <w:rsid w:val="00D061C6"/>
    <w:rsid w:val="00D106D7"/>
    <w:rsid w:val="00D10D24"/>
    <w:rsid w:val="00D10FF3"/>
    <w:rsid w:val="00D20D38"/>
    <w:rsid w:val="00D3158F"/>
    <w:rsid w:val="00D40E12"/>
    <w:rsid w:val="00D45A7C"/>
    <w:rsid w:val="00D61A34"/>
    <w:rsid w:val="00D67681"/>
    <w:rsid w:val="00D927B7"/>
    <w:rsid w:val="00DA7419"/>
    <w:rsid w:val="00DB0D15"/>
    <w:rsid w:val="00DC18D1"/>
    <w:rsid w:val="00DC78A5"/>
    <w:rsid w:val="00E23853"/>
    <w:rsid w:val="00E41228"/>
    <w:rsid w:val="00E4280D"/>
    <w:rsid w:val="00E42D65"/>
    <w:rsid w:val="00E4431B"/>
    <w:rsid w:val="00E613C6"/>
    <w:rsid w:val="00E720A8"/>
    <w:rsid w:val="00E756DD"/>
    <w:rsid w:val="00E80E58"/>
    <w:rsid w:val="00EA3F59"/>
    <w:rsid w:val="00EA6322"/>
    <w:rsid w:val="00EB0603"/>
    <w:rsid w:val="00EC0E7D"/>
    <w:rsid w:val="00EE1455"/>
    <w:rsid w:val="00EE483B"/>
    <w:rsid w:val="00EF7370"/>
    <w:rsid w:val="00EF73F4"/>
    <w:rsid w:val="00F1598C"/>
    <w:rsid w:val="00F17F4B"/>
    <w:rsid w:val="00F30AF4"/>
    <w:rsid w:val="00F35A2A"/>
    <w:rsid w:val="00F42C37"/>
    <w:rsid w:val="00F45E04"/>
    <w:rsid w:val="00F54BF5"/>
    <w:rsid w:val="00F651C7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797A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3B5FD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75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reg3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276</Words>
  <Characters>1578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7</cp:revision>
  <cp:lastPrinted>2022-06-03T06:03:00Z</cp:lastPrinted>
  <dcterms:created xsi:type="dcterms:W3CDTF">2023-02-01T10:36:00Z</dcterms:created>
  <dcterms:modified xsi:type="dcterms:W3CDTF">2023-02-02T15:13:00Z</dcterms:modified>
</cp:coreProperties>
</file>