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3B6" w:rsidRPr="00A461C0" w:rsidRDefault="003E03B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862626" r:id="rId8"/>
        </w:object>
      </w:r>
    </w:p>
    <w:p w:rsidR="003E03B6" w:rsidRPr="00D927B7" w:rsidRDefault="003E03B6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3E03B6" w:rsidRPr="00D927B7" w:rsidRDefault="003E03B6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E03B6" w:rsidRPr="00D927B7" w:rsidRDefault="003E03B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E03B6" w:rsidRPr="00D927B7" w:rsidRDefault="003E03B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E03B6" w:rsidRPr="00A461C0" w:rsidRDefault="003E03B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3E03B6" w:rsidRPr="00A461C0" w:rsidRDefault="003E03B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3E03B6" w:rsidRPr="00A461C0" w:rsidRDefault="003E03B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E03B6" w:rsidRDefault="003E03B6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3E03B6" w:rsidRDefault="003E03B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E03B6" w:rsidRDefault="003E03B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E03B6" w:rsidRPr="00A461C0" w:rsidRDefault="003E03B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3E03B6" w:rsidRPr="00A461C0" w:rsidRDefault="003E03B6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E03B6" w:rsidRDefault="003E03B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3E03B6" w:rsidRPr="00A461C0" w:rsidRDefault="003E03B6" w:rsidP="00EE1455">
      <w:pPr>
        <w:pStyle w:val="Normal2"/>
        <w:rPr>
          <w:rFonts w:ascii="Times New Roman" w:hAnsi="Times New Roman"/>
          <w:b/>
          <w:szCs w:val="24"/>
        </w:rPr>
      </w:pPr>
    </w:p>
    <w:p w:rsidR="003E03B6" w:rsidRPr="0032457C" w:rsidRDefault="003E03B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3E03B6" w:rsidRDefault="003E03B6" w:rsidP="008E03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3E03B6" w:rsidRDefault="003E03B6" w:rsidP="008E03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3E03B6" w:rsidRDefault="003E03B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E03B6" w:rsidRDefault="003E03B6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64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20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1999р.н.,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братом гр. ОСОБА 2, 1982р.н., інвалідом ІІгр. з дитинства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 виконавчий комітет міської ради</w:t>
      </w:r>
    </w:p>
    <w:p w:rsidR="003E03B6" w:rsidRPr="00D40E12" w:rsidRDefault="003E03B6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E03B6" w:rsidRDefault="003E03B6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1,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братом гр. ОСОБА 2, 1982р.н., інвалідом ІІгр. з дитинства,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3E03B6" w:rsidRDefault="003E03B6" w:rsidP="00B00F5A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3E03B6" w:rsidRDefault="003E03B6" w:rsidP="00B00F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E03B6" w:rsidRDefault="003E03B6" w:rsidP="00B00F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E03B6" w:rsidRDefault="003E03B6" w:rsidP="00B00F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E03B6" w:rsidRDefault="003E03B6" w:rsidP="00B00F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   Сергій БУЛЕГА</w:t>
      </w:r>
    </w:p>
    <w:p w:rsidR="003E03B6" w:rsidRDefault="003E03B6" w:rsidP="00B00F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E03B6" w:rsidRDefault="003E03B6" w:rsidP="00B00F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E03B6" w:rsidRDefault="003E03B6" w:rsidP="00B00F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p w:rsidR="003E03B6" w:rsidRDefault="003E03B6" w:rsidP="00B00F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03B6" w:rsidRDefault="003E03B6" w:rsidP="00B00F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03B6" w:rsidRDefault="003E03B6" w:rsidP="00B00F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03B6" w:rsidRDefault="003E03B6" w:rsidP="00B00F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03B6" w:rsidRDefault="003E03B6" w:rsidP="00B00F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03B6" w:rsidRDefault="003E03B6" w:rsidP="00B00F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p w:rsidR="003E03B6" w:rsidRDefault="003E03B6" w:rsidP="00B00F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03B6" w:rsidRPr="00AB1F9E" w:rsidRDefault="003E03B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03B6" w:rsidRPr="00AB1F9E" w:rsidRDefault="003E03B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E03B6" w:rsidRPr="0049467A" w:rsidRDefault="003E03B6" w:rsidP="00EE1455">
      <w:pPr>
        <w:spacing w:after="0" w:line="240" w:lineRule="auto"/>
        <w:ind w:left="1843"/>
        <w:jc w:val="right"/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p w:rsidR="003E03B6" w:rsidRDefault="003E03B6">
      <w:pPr>
        <w:rPr>
          <w:lang w:val="uk-UA"/>
        </w:rPr>
      </w:pPr>
    </w:p>
    <w:sectPr w:rsidR="003E03B6" w:rsidSect="00A05BA4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3B6" w:rsidRDefault="003E03B6" w:rsidP="00EE1455">
      <w:pPr>
        <w:spacing w:after="0" w:line="240" w:lineRule="auto"/>
      </w:pPr>
      <w:r>
        <w:separator/>
      </w:r>
    </w:p>
  </w:endnote>
  <w:endnote w:type="continuationSeparator" w:id="0">
    <w:p w:rsidR="003E03B6" w:rsidRDefault="003E03B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3B6" w:rsidRDefault="003E03B6" w:rsidP="00EE1455">
      <w:pPr>
        <w:spacing w:after="0" w:line="240" w:lineRule="auto"/>
      </w:pPr>
      <w:r>
        <w:separator/>
      </w:r>
    </w:p>
  </w:footnote>
  <w:footnote w:type="continuationSeparator" w:id="0">
    <w:p w:rsidR="003E03B6" w:rsidRDefault="003E03B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5FDC"/>
    <w:rsid w:val="00056551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1744F"/>
    <w:rsid w:val="00225556"/>
    <w:rsid w:val="00237342"/>
    <w:rsid w:val="00250A74"/>
    <w:rsid w:val="002576D7"/>
    <w:rsid w:val="00267089"/>
    <w:rsid w:val="00273A00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D1640"/>
    <w:rsid w:val="002E671A"/>
    <w:rsid w:val="002F13C3"/>
    <w:rsid w:val="0030538B"/>
    <w:rsid w:val="00307527"/>
    <w:rsid w:val="00317427"/>
    <w:rsid w:val="00322060"/>
    <w:rsid w:val="0032457C"/>
    <w:rsid w:val="0032767E"/>
    <w:rsid w:val="0035114F"/>
    <w:rsid w:val="00357582"/>
    <w:rsid w:val="00360BB1"/>
    <w:rsid w:val="00381C9A"/>
    <w:rsid w:val="00385665"/>
    <w:rsid w:val="003905F6"/>
    <w:rsid w:val="003B4B8F"/>
    <w:rsid w:val="003C0854"/>
    <w:rsid w:val="003C46DE"/>
    <w:rsid w:val="003D1594"/>
    <w:rsid w:val="003E03B6"/>
    <w:rsid w:val="003E14DD"/>
    <w:rsid w:val="003E38DF"/>
    <w:rsid w:val="003F7D45"/>
    <w:rsid w:val="004075BB"/>
    <w:rsid w:val="0041052A"/>
    <w:rsid w:val="0041454E"/>
    <w:rsid w:val="0045417C"/>
    <w:rsid w:val="004666C7"/>
    <w:rsid w:val="00472DF6"/>
    <w:rsid w:val="00481268"/>
    <w:rsid w:val="00491BDA"/>
    <w:rsid w:val="0049467A"/>
    <w:rsid w:val="004A1839"/>
    <w:rsid w:val="004A28F2"/>
    <w:rsid w:val="004B527B"/>
    <w:rsid w:val="004B5CC9"/>
    <w:rsid w:val="004C0E55"/>
    <w:rsid w:val="004C2D83"/>
    <w:rsid w:val="004D3AB7"/>
    <w:rsid w:val="004E116F"/>
    <w:rsid w:val="004F32CE"/>
    <w:rsid w:val="004F7BAE"/>
    <w:rsid w:val="00501065"/>
    <w:rsid w:val="005012A1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A2F4B"/>
    <w:rsid w:val="005B1381"/>
    <w:rsid w:val="005C2DB9"/>
    <w:rsid w:val="005C74B0"/>
    <w:rsid w:val="005D40C1"/>
    <w:rsid w:val="00602142"/>
    <w:rsid w:val="00604203"/>
    <w:rsid w:val="00611699"/>
    <w:rsid w:val="00622D10"/>
    <w:rsid w:val="0065707F"/>
    <w:rsid w:val="006574BF"/>
    <w:rsid w:val="006575FB"/>
    <w:rsid w:val="00664391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116DD"/>
    <w:rsid w:val="00721B83"/>
    <w:rsid w:val="00753B85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3260"/>
    <w:rsid w:val="007F6649"/>
    <w:rsid w:val="0080056E"/>
    <w:rsid w:val="00803DE7"/>
    <w:rsid w:val="0080566F"/>
    <w:rsid w:val="00831330"/>
    <w:rsid w:val="00844C39"/>
    <w:rsid w:val="00864755"/>
    <w:rsid w:val="00864A03"/>
    <w:rsid w:val="008662EE"/>
    <w:rsid w:val="008679CC"/>
    <w:rsid w:val="008744E2"/>
    <w:rsid w:val="00881954"/>
    <w:rsid w:val="008A23C6"/>
    <w:rsid w:val="008B5A04"/>
    <w:rsid w:val="008E0317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8235B"/>
    <w:rsid w:val="0099573B"/>
    <w:rsid w:val="00995E2F"/>
    <w:rsid w:val="009A68DC"/>
    <w:rsid w:val="009B1BDB"/>
    <w:rsid w:val="009B398C"/>
    <w:rsid w:val="009B3A99"/>
    <w:rsid w:val="009C4B9B"/>
    <w:rsid w:val="009C6216"/>
    <w:rsid w:val="009D67F4"/>
    <w:rsid w:val="009E6D0F"/>
    <w:rsid w:val="00A01EC5"/>
    <w:rsid w:val="00A0453D"/>
    <w:rsid w:val="00A05BA4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F2354"/>
    <w:rsid w:val="00AF2744"/>
    <w:rsid w:val="00AF56AD"/>
    <w:rsid w:val="00B00F5A"/>
    <w:rsid w:val="00B01EA2"/>
    <w:rsid w:val="00B02C90"/>
    <w:rsid w:val="00B144F6"/>
    <w:rsid w:val="00B152F4"/>
    <w:rsid w:val="00B22744"/>
    <w:rsid w:val="00B45F93"/>
    <w:rsid w:val="00B56DDB"/>
    <w:rsid w:val="00B61301"/>
    <w:rsid w:val="00B67C87"/>
    <w:rsid w:val="00B93771"/>
    <w:rsid w:val="00B96289"/>
    <w:rsid w:val="00BA1E7C"/>
    <w:rsid w:val="00BA6310"/>
    <w:rsid w:val="00BB00E6"/>
    <w:rsid w:val="00BC12F1"/>
    <w:rsid w:val="00BC54D4"/>
    <w:rsid w:val="00BD1B0A"/>
    <w:rsid w:val="00BD2B59"/>
    <w:rsid w:val="00BD2ED6"/>
    <w:rsid w:val="00BD43D0"/>
    <w:rsid w:val="00BE5921"/>
    <w:rsid w:val="00BE63D2"/>
    <w:rsid w:val="00BF77C5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949F1"/>
    <w:rsid w:val="00C966C5"/>
    <w:rsid w:val="00CA25E9"/>
    <w:rsid w:val="00CA4DA7"/>
    <w:rsid w:val="00CB2A42"/>
    <w:rsid w:val="00CB4695"/>
    <w:rsid w:val="00CB4E9C"/>
    <w:rsid w:val="00CC0485"/>
    <w:rsid w:val="00CC07A8"/>
    <w:rsid w:val="00CD57BE"/>
    <w:rsid w:val="00CF0B1D"/>
    <w:rsid w:val="00D061C6"/>
    <w:rsid w:val="00D106D7"/>
    <w:rsid w:val="00D20D38"/>
    <w:rsid w:val="00D3158F"/>
    <w:rsid w:val="00D40E12"/>
    <w:rsid w:val="00D45A7C"/>
    <w:rsid w:val="00D67681"/>
    <w:rsid w:val="00D84BE0"/>
    <w:rsid w:val="00D927B7"/>
    <w:rsid w:val="00DA7419"/>
    <w:rsid w:val="00DB0D15"/>
    <w:rsid w:val="00DC18D1"/>
    <w:rsid w:val="00DC78A5"/>
    <w:rsid w:val="00DF3D2A"/>
    <w:rsid w:val="00E23853"/>
    <w:rsid w:val="00E41228"/>
    <w:rsid w:val="00E4280D"/>
    <w:rsid w:val="00E42D65"/>
    <w:rsid w:val="00E4431B"/>
    <w:rsid w:val="00E613C6"/>
    <w:rsid w:val="00E756DD"/>
    <w:rsid w:val="00E76F1C"/>
    <w:rsid w:val="00E80E58"/>
    <w:rsid w:val="00E94C51"/>
    <w:rsid w:val="00EA6322"/>
    <w:rsid w:val="00EB0603"/>
    <w:rsid w:val="00EB428D"/>
    <w:rsid w:val="00EC0E7D"/>
    <w:rsid w:val="00EE1455"/>
    <w:rsid w:val="00EE483B"/>
    <w:rsid w:val="00EF14AD"/>
    <w:rsid w:val="00EF7370"/>
    <w:rsid w:val="00EF73F4"/>
    <w:rsid w:val="00F1598C"/>
    <w:rsid w:val="00F17F4B"/>
    <w:rsid w:val="00F30AF4"/>
    <w:rsid w:val="00F35A2A"/>
    <w:rsid w:val="00F42C37"/>
    <w:rsid w:val="00F45E04"/>
    <w:rsid w:val="00F54BF5"/>
    <w:rsid w:val="00F661AD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0D4E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62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0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288</TotalTime>
  <Pages>2</Pages>
  <Words>273</Words>
  <Characters>1560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9</cp:revision>
  <cp:lastPrinted>2022-06-03T06:03:00Z</cp:lastPrinted>
  <dcterms:created xsi:type="dcterms:W3CDTF">2023-02-01T10:35:00Z</dcterms:created>
  <dcterms:modified xsi:type="dcterms:W3CDTF">2023-02-02T15:04:00Z</dcterms:modified>
</cp:coreProperties>
</file>