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B50" w:rsidRPr="00A461C0" w:rsidRDefault="00315B5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1402" r:id="rId8"/>
        </w:object>
      </w:r>
    </w:p>
    <w:p w:rsidR="00315B50" w:rsidRPr="00D927B7" w:rsidRDefault="00315B5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15B50" w:rsidRPr="00D927B7" w:rsidRDefault="00315B5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15B50" w:rsidRPr="00D927B7" w:rsidRDefault="00315B5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15B50" w:rsidRPr="00D927B7" w:rsidRDefault="00315B5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15B50" w:rsidRPr="00A461C0" w:rsidRDefault="00315B5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315B50" w:rsidRPr="00A461C0" w:rsidRDefault="00315B5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315B50" w:rsidRPr="00A461C0" w:rsidRDefault="00315B5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15B50" w:rsidRDefault="00315B50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315B50" w:rsidRDefault="00315B5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15B50" w:rsidRDefault="00315B5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15B50" w:rsidRPr="00A461C0" w:rsidRDefault="00315B5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315B50" w:rsidRPr="00A461C0" w:rsidRDefault="00315B5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15B50" w:rsidRDefault="00315B5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315B50" w:rsidRPr="00A461C0" w:rsidRDefault="00315B50" w:rsidP="00EE1455">
      <w:pPr>
        <w:pStyle w:val="Normal2"/>
        <w:rPr>
          <w:rFonts w:ascii="Times New Roman" w:hAnsi="Times New Roman"/>
          <w:b/>
          <w:szCs w:val="24"/>
        </w:rPr>
      </w:pPr>
    </w:p>
    <w:p w:rsidR="00315B50" w:rsidRPr="0032457C" w:rsidRDefault="00315B5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315B50" w:rsidRDefault="00315B50" w:rsidP="005A3A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315B50" w:rsidRDefault="00315B50" w:rsidP="005A3A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315B50" w:rsidRDefault="00315B5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15B50" w:rsidRPr="00A461C0" w:rsidRDefault="00315B5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15B50" w:rsidRDefault="00315B50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41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1976р.н.,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1940р.н., який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315B50" w:rsidRPr="00D40E12" w:rsidRDefault="00315B50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15B50" w:rsidRDefault="00315B5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1,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1940р.н., який потребує постійного стороннього,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без реєстрації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315B50" w:rsidRDefault="00315B50" w:rsidP="000A10DB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315B50" w:rsidRDefault="00315B50" w:rsidP="000A10DB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15B50" w:rsidRDefault="00315B50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15B50" w:rsidRDefault="00315B50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15B50" w:rsidRDefault="00315B5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315B50" w:rsidRDefault="00315B5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15B50" w:rsidRPr="006E1E18" w:rsidRDefault="00315B5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15B50" w:rsidRDefault="00315B5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315B50" w:rsidRDefault="00315B5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15B50" w:rsidRDefault="00315B5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15B50" w:rsidRDefault="00315B5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15B50" w:rsidRDefault="00315B5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15B50" w:rsidRPr="00AB1F9E" w:rsidRDefault="00315B5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15B50" w:rsidRPr="00AB1F9E" w:rsidRDefault="00315B5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15B50" w:rsidRPr="00AB1F9E" w:rsidRDefault="00315B5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15B50" w:rsidRPr="00AB1F9E" w:rsidRDefault="00315B5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15B50" w:rsidRPr="0049467A" w:rsidRDefault="00315B50" w:rsidP="00EE1455">
      <w:pPr>
        <w:spacing w:after="0" w:line="240" w:lineRule="auto"/>
        <w:ind w:left="1843"/>
        <w:jc w:val="right"/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p w:rsidR="00315B50" w:rsidRDefault="00315B50">
      <w:pPr>
        <w:rPr>
          <w:lang w:val="uk-UA"/>
        </w:rPr>
      </w:pPr>
    </w:p>
    <w:sectPr w:rsidR="00315B50" w:rsidSect="00686F19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B50" w:rsidRDefault="00315B50" w:rsidP="00EE1455">
      <w:pPr>
        <w:spacing w:after="0" w:line="240" w:lineRule="auto"/>
      </w:pPr>
      <w:r>
        <w:separator/>
      </w:r>
    </w:p>
  </w:endnote>
  <w:endnote w:type="continuationSeparator" w:id="0">
    <w:p w:rsidR="00315B50" w:rsidRDefault="00315B5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B50" w:rsidRDefault="00315B50" w:rsidP="00EE1455">
      <w:pPr>
        <w:spacing w:after="0" w:line="240" w:lineRule="auto"/>
      </w:pPr>
      <w:r>
        <w:separator/>
      </w:r>
    </w:p>
  </w:footnote>
  <w:footnote w:type="continuationSeparator" w:id="0">
    <w:p w:rsidR="00315B50" w:rsidRDefault="00315B5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801AD"/>
    <w:rsid w:val="00080D4D"/>
    <w:rsid w:val="000A10DB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5751"/>
    <w:rsid w:val="001C66B5"/>
    <w:rsid w:val="001D5B08"/>
    <w:rsid w:val="001E4B92"/>
    <w:rsid w:val="001F1B42"/>
    <w:rsid w:val="001F2862"/>
    <w:rsid w:val="002060C5"/>
    <w:rsid w:val="00207934"/>
    <w:rsid w:val="002100D8"/>
    <w:rsid w:val="00211C8E"/>
    <w:rsid w:val="002147DE"/>
    <w:rsid w:val="0022472C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5B50"/>
    <w:rsid w:val="00317427"/>
    <w:rsid w:val="00322060"/>
    <w:rsid w:val="0032457C"/>
    <w:rsid w:val="0032767E"/>
    <w:rsid w:val="00344F54"/>
    <w:rsid w:val="00357582"/>
    <w:rsid w:val="00360BB1"/>
    <w:rsid w:val="00381C9A"/>
    <w:rsid w:val="00385665"/>
    <w:rsid w:val="003905F6"/>
    <w:rsid w:val="00390733"/>
    <w:rsid w:val="003B4B8F"/>
    <w:rsid w:val="003C0751"/>
    <w:rsid w:val="003C0854"/>
    <w:rsid w:val="003C46DE"/>
    <w:rsid w:val="003E14DD"/>
    <w:rsid w:val="003E38DF"/>
    <w:rsid w:val="003F7D45"/>
    <w:rsid w:val="004075BB"/>
    <w:rsid w:val="0041052A"/>
    <w:rsid w:val="0041454E"/>
    <w:rsid w:val="0045417C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06AC"/>
    <w:rsid w:val="005A2F4B"/>
    <w:rsid w:val="005A3A17"/>
    <w:rsid w:val="005A4221"/>
    <w:rsid w:val="005B1381"/>
    <w:rsid w:val="005C2DB9"/>
    <w:rsid w:val="005C5A2D"/>
    <w:rsid w:val="005C74B0"/>
    <w:rsid w:val="005D40C1"/>
    <w:rsid w:val="00601341"/>
    <w:rsid w:val="00602142"/>
    <w:rsid w:val="00604203"/>
    <w:rsid w:val="00611699"/>
    <w:rsid w:val="00622D10"/>
    <w:rsid w:val="0065707F"/>
    <w:rsid w:val="006575FB"/>
    <w:rsid w:val="00664391"/>
    <w:rsid w:val="00670F1B"/>
    <w:rsid w:val="006711AF"/>
    <w:rsid w:val="00686F19"/>
    <w:rsid w:val="00691820"/>
    <w:rsid w:val="006D565C"/>
    <w:rsid w:val="006E1E18"/>
    <w:rsid w:val="006E207D"/>
    <w:rsid w:val="006F0CB8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80056E"/>
    <w:rsid w:val="00803DE7"/>
    <w:rsid w:val="0082794E"/>
    <w:rsid w:val="00844C39"/>
    <w:rsid w:val="00852CC3"/>
    <w:rsid w:val="00860E4A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16591"/>
    <w:rsid w:val="0092462C"/>
    <w:rsid w:val="009347C2"/>
    <w:rsid w:val="009377E0"/>
    <w:rsid w:val="00944658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D493F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4573"/>
    <w:rsid w:val="00A920B6"/>
    <w:rsid w:val="00A94269"/>
    <w:rsid w:val="00A94E39"/>
    <w:rsid w:val="00AB1F9E"/>
    <w:rsid w:val="00AB4240"/>
    <w:rsid w:val="00AB56D4"/>
    <w:rsid w:val="00AC75D9"/>
    <w:rsid w:val="00AD0239"/>
    <w:rsid w:val="00AD4611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B2987"/>
    <w:rsid w:val="00BB578F"/>
    <w:rsid w:val="00BC12F1"/>
    <w:rsid w:val="00BC54D4"/>
    <w:rsid w:val="00BD2B59"/>
    <w:rsid w:val="00BD2ED6"/>
    <w:rsid w:val="00BD43D0"/>
    <w:rsid w:val="00BD7B61"/>
    <w:rsid w:val="00BE5921"/>
    <w:rsid w:val="00BE63D2"/>
    <w:rsid w:val="00BF77C5"/>
    <w:rsid w:val="00C27860"/>
    <w:rsid w:val="00C405E0"/>
    <w:rsid w:val="00C46169"/>
    <w:rsid w:val="00C47566"/>
    <w:rsid w:val="00C47671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C3FC0"/>
    <w:rsid w:val="00CD1368"/>
    <w:rsid w:val="00CD57BE"/>
    <w:rsid w:val="00CF0B1D"/>
    <w:rsid w:val="00D061C6"/>
    <w:rsid w:val="00D106D7"/>
    <w:rsid w:val="00D20D38"/>
    <w:rsid w:val="00D3158F"/>
    <w:rsid w:val="00D40E12"/>
    <w:rsid w:val="00D44940"/>
    <w:rsid w:val="00D45A7C"/>
    <w:rsid w:val="00D67681"/>
    <w:rsid w:val="00D927B7"/>
    <w:rsid w:val="00DA7419"/>
    <w:rsid w:val="00DB0D15"/>
    <w:rsid w:val="00DB308B"/>
    <w:rsid w:val="00DC18D1"/>
    <w:rsid w:val="00DC78A5"/>
    <w:rsid w:val="00DD4A6E"/>
    <w:rsid w:val="00E23853"/>
    <w:rsid w:val="00E41228"/>
    <w:rsid w:val="00E4280D"/>
    <w:rsid w:val="00E42D65"/>
    <w:rsid w:val="00E4431B"/>
    <w:rsid w:val="00E613C6"/>
    <w:rsid w:val="00E7183D"/>
    <w:rsid w:val="00E756DD"/>
    <w:rsid w:val="00E80E58"/>
    <w:rsid w:val="00E953B4"/>
    <w:rsid w:val="00EA6322"/>
    <w:rsid w:val="00EB0603"/>
    <w:rsid w:val="00EB6CEC"/>
    <w:rsid w:val="00EC0E7D"/>
    <w:rsid w:val="00EC14A1"/>
    <w:rsid w:val="00EC160C"/>
    <w:rsid w:val="00ED6722"/>
    <w:rsid w:val="00EE1455"/>
    <w:rsid w:val="00EE483B"/>
    <w:rsid w:val="00EF14AD"/>
    <w:rsid w:val="00EF7370"/>
    <w:rsid w:val="00EF73F4"/>
    <w:rsid w:val="00F1598C"/>
    <w:rsid w:val="00F17F4B"/>
    <w:rsid w:val="00F30AF4"/>
    <w:rsid w:val="00F35A2A"/>
    <w:rsid w:val="00F35C72"/>
    <w:rsid w:val="00F41542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2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278</Words>
  <Characters>1591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2022-06-03T06:03:00Z</cp:lastPrinted>
  <dcterms:created xsi:type="dcterms:W3CDTF">2023-02-01T10:32:00Z</dcterms:created>
  <dcterms:modified xsi:type="dcterms:W3CDTF">2023-02-02T14:44:00Z</dcterms:modified>
</cp:coreProperties>
</file>