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E11" w:rsidRPr="00A461C0" w:rsidRDefault="00A72E1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861300" r:id="rId8"/>
        </w:object>
      </w:r>
    </w:p>
    <w:p w:rsidR="00A72E11" w:rsidRPr="00D927B7" w:rsidRDefault="00A72E11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A72E11" w:rsidRPr="00D927B7" w:rsidRDefault="00A72E11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A72E11" w:rsidRPr="00D927B7" w:rsidRDefault="00A72E1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72E11" w:rsidRPr="00D927B7" w:rsidRDefault="00A72E1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72E11" w:rsidRPr="00A461C0" w:rsidRDefault="00A72E1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A72E11" w:rsidRPr="00A461C0" w:rsidRDefault="00A72E1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A72E11" w:rsidRPr="00A461C0" w:rsidRDefault="00A72E1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A72E11" w:rsidRDefault="00A72E1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A72E11" w:rsidRDefault="00A72E1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72E11" w:rsidRDefault="00A72E1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72E11" w:rsidRPr="00A461C0" w:rsidRDefault="00A72E1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A72E11" w:rsidRPr="00A461C0" w:rsidRDefault="00A72E11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72E11" w:rsidRDefault="00A72E1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A72E11" w:rsidRPr="00A461C0" w:rsidRDefault="00A72E11" w:rsidP="00EE1455">
      <w:pPr>
        <w:pStyle w:val="Normal2"/>
        <w:rPr>
          <w:rFonts w:ascii="Times New Roman" w:hAnsi="Times New Roman"/>
          <w:b/>
          <w:szCs w:val="24"/>
        </w:rPr>
      </w:pPr>
    </w:p>
    <w:p w:rsidR="00A72E11" w:rsidRPr="0032457C" w:rsidRDefault="00A72E1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A72E11" w:rsidRDefault="00A72E11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A72E11" w:rsidRDefault="00A72E11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A72E11" w:rsidRDefault="00A72E1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72E11" w:rsidRPr="00A461C0" w:rsidRDefault="00A72E1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72E11" w:rsidRDefault="00A72E11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 ОСОБА 1, 1986р.н.,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провул.Сонячний,7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тіткою гр. ОСОБА 2, 1961р.н., інвалідом ІІІгр., яка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A72E11" w:rsidRPr="00D40E12" w:rsidRDefault="00A72E11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72E11" w:rsidRDefault="00A72E11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1,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тіткою</w:t>
      </w:r>
      <w:r>
        <w:rPr>
          <w:rFonts w:ascii="Times New Roman" w:hAnsi="Times New Roman"/>
          <w:sz w:val="24"/>
          <w:szCs w:val="24"/>
          <w:lang w:val="uk-UA"/>
        </w:rPr>
        <w:t xml:space="preserve"> гр.ОСОБА 2, 1961р.н., інвалідом ІІІгр., яка потребує постійного стороннього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без реєстрації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A72E11" w:rsidRDefault="00A72E11" w:rsidP="002411E3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A72E11" w:rsidRDefault="00A72E11" w:rsidP="002411E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72E11" w:rsidRDefault="00A72E11" w:rsidP="002411E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72E11" w:rsidRDefault="00A72E11" w:rsidP="002411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Сергій БУЛЕГА</w:t>
      </w:r>
    </w:p>
    <w:p w:rsidR="00A72E11" w:rsidRDefault="00A72E11" w:rsidP="002411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72E11" w:rsidRDefault="00A72E11" w:rsidP="002411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72E11" w:rsidRDefault="00A72E11" w:rsidP="002411E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p w:rsidR="00A72E11" w:rsidRDefault="00A72E11" w:rsidP="002411E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72E11" w:rsidRDefault="00A72E11" w:rsidP="002411E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72E11" w:rsidRDefault="00A72E11" w:rsidP="002411E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72E11" w:rsidRDefault="00A72E11" w:rsidP="002411E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72E11" w:rsidRDefault="00A72E11" w:rsidP="002411E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72E11" w:rsidRDefault="00A72E11" w:rsidP="002411E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p w:rsidR="00A72E11" w:rsidRDefault="00A72E11" w:rsidP="002411E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72E11" w:rsidRDefault="00A72E11" w:rsidP="002411E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72E11" w:rsidRDefault="00A72E11" w:rsidP="002411E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72E11" w:rsidRDefault="00A72E11" w:rsidP="002411E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72E11" w:rsidRPr="00AB1F9E" w:rsidRDefault="00A72E1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72E11" w:rsidRPr="0049467A" w:rsidRDefault="00A72E11" w:rsidP="00EE1455">
      <w:pPr>
        <w:spacing w:after="0" w:line="240" w:lineRule="auto"/>
        <w:ind w:left="1843"/>
        <w:jc w:val="right"/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p w:rsidR="00A72E11" w:rsidRDefault="00A72E11">
      <w:pPr>
        <w:rPr>
          <w:lang w:val="uk-UA"/>
        </w:rPr>
      </w:pPr>
    </w:p>
    <w:sectPr w:rsidR="00A72E11" w:rsidSect="004059AE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E11" w:rsidRDefault="00A72E11" w:rsidP="00EE1455">
      <w:pPr>
        <w:spacing w:after="0" w:line="240" w:lineRule="auto"/>
      </w:pPr>
      <w:r>
        <w:separator/>
      </w:r>
    </w:p>
  </w:endnote>
  <w:endnote w:type="continuationSeparator" w:id="0">
    <w:p w:rsidR="00A72E11" w:rsidRDefault="00A72E1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E11" w:rsidRDefault="00A72E11" w:rsidP="00EE1455">
      <w:pPr>
        <w:spacing w:after="0" w:line="240" w:lineRule="auto"/>
      </w:pPr>
      <w:r>
        <w:separator/>
      </w:r>
    </w:p>
  </w:footnote>
  <w:footnote w:type="continuationSeparator" w:id="0">
    <w:p w:rsidR="00A72E11" w:rsidRDefault="00A72E1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4200"/>
    <w:rsid w:val="000360A6"/>
    <w:rsid w:val="00056551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79D"/>
    <w:rsid w:val="000C7C4A"/>
    <w:rsid w:val="000E5091"/>
    <w:rsid w:val="0010141C"/>
    <w:rsid w:val="001421CD"/>
    <w:rsid w:val="00142D11"/>
    <w:rsid w:val="00147A56"/>
    <w:rsid w:val="00147A60"/>
    <w:rsid w:val="00154E0F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06D9"/>
    <w:rsid w:val="001D5B08"/>
    <w:rsid w:val="001E4B92"/>
    <w:rsid w:val="001F1B42"/>
    <w:rsid w:val="002060C5"/>
    <w:rsid w:val="00207934"/>
    <w:rsid w:val="002100D8"/>
    <w:rsid w:val="00211C8E"/>
    <w:rsid w:val="002147DE"/>
    <w:rsid w:val="00225556"/>
    <w:rsid w:val="00237342"/>
    <w:rsid w:val="002411E3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0403"/>
    <w:rsid w:val="002B1BF1"/>
    <w:rsid w:val="002B2AE1"/>
    <w:rsid w:val="002C02B4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3019F"/>
    <w:rsid w:val="00357582"/>
    <w:rsid w:val="00360BB1"/>
    <w:rsid w:val="00381C9A"/>
    <w:rsid w:val="00385665"/>
    <w:rsid w:val="003905F6"/>
    <w:rsid w:val="00390733"/>
    <w:rsid w:val="003A26ED"/>
    <w:rsid w:val="003B4B8F"/>
    <w:rsid w:val="003C0854"/>
    <w:rsid w:val="003C46DE"/>
    <w:rsid w:val="003E14DD"/>
    <w:rsid w:val="003E38DF"/>
    <w:rsid w:val="003F77E0"/>
    <w:rsid w:val="003F7D45"/>
    <w:rsid w:val="004059AE"/>
    <w:rsid w:val="004075BB"/>
    <w:rsid w:val="0041052A"/>
    <w:rsid w:val="0041454E"/>
    <w:rsid w:val="00415ABE"/>
    <w:rsid w:val="00415E39"/>
    <w:rsid w:val="0045417C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E1F"/>
    <w:rsid w:val="0050674B"/>
    <w:rsid w:val="005118E8"/>
    <w:rsid w:val="00521509"/>
    <w:rsid w:val="00531E79"/>
    <w:rsid w:val="005345AE"/>
    <w:rsid w:val="00546C2E"/>
    <w:rsid w:val="00551CB4"/>
    <w:rsid w:val="00557546"/>
    <w:rsid w:val="00562EAD"/>
    <w:rsid w:val="00563891"/>
    <w:rsid w:val="00565E3F"/>
    <w:rsid w:val="005740E8"/>
    <w:rsid w:val="005A06AC"/>
    <w:rsid w:val="005A2F4B"/>
    <w:rsid w:val="005A3A17"/>
    <w:rsid w:val="005B1381"/>
    <w:rsid w:val="005C2DB9"/>
    <w:rsid w:val="005C5A2D"/>
    <w:rsid w:val="005C74B0"/>
    <w:rsid w:val="005D40C1"/>
    <w:rsid w:val="005E35A0"/>
    <w:rsid w:val="00602142"/>
    <w:rsid w:val="00604203"/>
    <w:rsid w:val="00611699"/>
    <w:rsid w:val="00622D10"/>
    <w:rsid w:val="0065707F"/>
    <w:rsid w:val="006575FB"/>
    <w:rsid w:val="00664391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84D6A"/>
    <w:rsid w:val="00786948"/>
    <w:rsid w:val="007A56E0"/>
    <w:rsid w:val="007B22D0"/>
    <w:rsid w:val="007C2ACE"/>
    <w:rsid w:val="007C5097"/>
    <w:rsid w:val="007D19CE"/>
    <w:rsid w:val="007D355B"/>
    <w:rsid w:val="007D4B7D"/>
    <w:rsid w:val="007E3260"/>
    <w:rsid w:val="0080056E"/>
    <w:rsid w:val="00803DE7"/>
    <w:rsid w:val="00844C39"/>
    <w:rsid w:val="00853E97"/>
    <w:rsid w:val="00864A03"/>
    <w:rsid w:val="008662EE"/>
    <w:rsid w:val="008679CC"/>
    <w:rsid w:val="008744E2"/>
    <w:rsid w:val="00881954"/>
    <w:rsid w:val="00882953"/>
    <w:rsid w:val="008A23C6"/>
    <w:rsid w:val="008E0317"/>
    <w:rsid w:val="008E0685"/>
    <w:rsid w:val="008E5606"/>
    <w:rsid w:val="008E592C"/>
    <w:rsid w:val="008E59B6"/>
    <w:rsid w:val="00916591"/>
    <w:rsid w:val="0092462C"/>
    <w:rsid w:val="009347C2"/>
    <w:rsid w:val="009377E0"/>
    <w:rsid w:val="009446D3"/>
    <w:rsid w:val="00952FA8"/>
    <w:rsid w:val="00954219"/>
    <w:rsid w:val="00955944"/>
    <w:rsid w:val="00956645"/>
    <w:rsid w:val="0099573B"/>
    <w:rsid w:val="00995E2F"/>
    <w:rsid w:val="009973ED"/>
    <w:rsid w:val="009B1BDB"/>
    <w:rsid w:val="009B3A99"/>
    <w:rsid w:val="009C4B9B"/>
    <w:rsid w:val="009C6216"/>
    <w:rsid w:val="009E6D0F"/>
    <w:rsid w:val="00A01EC5"/>
    <w:rsid w:val="00A0453D"/>
    <w:rsid w:val="00A04DB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2E11"/>
    <w:rsid w:val="00A74573"/>
    <w:rsid w:val="00A74E00"/>
    <w:rsid w:val="00A920B6"/>
    <w:rsid w:val="00A94269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A2BDD"/>
    <w:rsid w:val="00BA6310"/>
    <w:rsid w:val="00BB00E6"/>
    <w:rsid w:val="00BC12F1"/>
    <w:rsid w:val="00BC54D4"/>
    <w:rsid w:val="00BD2B59"/>
    <w:rsid w:val="00BD2ED6"/>
    <w:rsid w:val="00BD43D0"/>
    <w:rsid w:val="00BE5921"/>
    <w:rsid w:val="00BE63D2"/>
    <w:rsid w:val="00BF77C5"/>
    <w:rsid w:val="00C17A6A"/>
    <w:rsid w:val="00C27860"/>
    <w:rsid w:val="00C405E0"/>
    <w:rsid w:val="00C46169"/>
    <w:rsid w:val="00C47566"/>
    <w:rsid w:val="00C47671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C07A8"/>
    <w:rsid w:val="00CD57BE"/>
    <w:rsid w:val="00CF0B1D"/>
    <w:rsid w:val="00D061C6"/>
    <w:rsid w:val="00D106D7"/>
    <w:rsid w:val="00D20D38"/>
    <w:rsid w:val="00D2770E"/>
    <w:rsid w:val="00D3158F"/>
    <w:rsid w:val="00D40E12"/>
    <w:rsid w:val="00D45A7C"/>
    <w:rsid w:val="00D67681"/>
    <w:rsid w:val="00D927B7"/>
    <w:rsid w:val="00DA7419"/>
    <w:rsid w:val="00DB0D15"/>
    <w:rsid w:val="00DC18D1"/>
    <w:rsid w:val="00DC78A5"/>
    <w:rsid w:val="00E12EC8"/>
    <w:rsid w:val="00E23853"/>
    <w:rsid w:val="00E41228"/>
    <w:rsid w:val="00E4280D"/>
    <w:rsid w:val="00E42D65"/>
    <w:rsid w:val="00E4431B"/>
    <w:rsid w:val="00E613C6"/>
    <w:rsid w:val="00E756DD"/>
    <w:rsid w:val="00E80E58"/>
    <w:rsid w:val="00E90D02"/>
    <w:rsid w:val="00E953B4"/>
    <w:rsid w:val="00EA6322"/>
    <w:rsid w:val="00EB0603"/>
    <w:rsid w:val="00EB4556"/>
    <w:rsid w:val="00EB6CEC"/>
    <w:rsid w:val="00EC0E7D"/>
    <w:rsid w:val="00ED7783"/>
    <w:rsid w:val="00EE1455"/>
    <w:rsid w:val="00EE483B"/>
    <w:rsid w:val="00EF14AD"/>
    <w:rsid w:val="00EF7370"/>
    <w:rsid w:val="00EF73F4"/>
    <w:rsid w:val="00F07A70"/>
    <w:rsid w:val="00F1598C"/>
    <w:rsid w:val="00F17F4B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56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285</Words>
  <Characters>1631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2022-06-03T06:03:00Z</cp:lastPrinted>
  <dcterms:created xsi:type="dcterms:W3CDTF">2023-02-01T10:33:00Z</dcterms:created>
  <dcterms:modified xsi:type="dcterms:W3CDTF">2023-02-02T14:42:00Z</dcterms:modified>
</cp:coreProperties>
</file>