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962" w:rsidRDefault="00F81962" w:rsidP="0063085A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DD6A50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36320253" r:id="rId5"/>
        </w:object>
      </w:r>
    </w:p>
    <w:p w:rsidR="00F81962" w:rsidRDefault="00F81962" w:rsidP="0063085A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F81962" w:rsidRDefault="00F81962" w:rsidP="0063085A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F81962" w:rsidRDefault="00F81962" w:rsidP="0063085A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F81962" w:rsidRDefault="00F81962" w:rsidP="0063085A">
      <w:pPr>
        <w:pStyle w:val="Normal2"/>
        <w:rPr>
          <w:rFonts w:ascii="Times New Roman" w:hAnsi="Times New Roman"/>
          <w:b/>
          <w:sz w:val="28"/>
          <w:szCs w:val="28"/>
        </w:rPr>
      </w:pPr>
      <w:r>
        <w:t xml:space="preserve">   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F81962" w:rsidRDefault="00F81962" w:rsidP="0063085A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83, м. Кіцмань, Чернівецької обл.59300 тел.2-39-75, факс.2-39-75</w:t>
      </w:r>
    </w:p>
    <w:p w:rsidR="00F81962" w:rsidRDefault="00F81962" w:rsidP="0063085A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F81962" w:rsidRDefault="00F81962" w:rsidP="0063085A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>
        <w:t xml:space="preserve">                                      </w:t>
      </w:r>
    </w:p>
    <w:p w:rsidR="00F81962" w:rsidRPr="0063085A" w:rsidRDefault="00F81962" w:rsidP="0063085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81962" w:rsidRPr="0063085A" w:rsidRDefault="00F81962" w:rsidP="0063085A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63085A">
        <w:rPr>
          <w:rFonts w:ascii="Times New Roman" w:hAnsi="Times New Roman"/>
          <w:sz w:val="24"/>
          <w:szCs w:val="24"/>
        </w:rPr>
        <w:tab/>
      </w:r>
      <w:r w:rsidRPr="0063085A">
        <w:rPr>
          <w:rFonts w:ascii="Times New Roman" w:hAnsi="Times New Roman"/>
          <w:sz w:val="24"/>
          <w:szCs w:val="24"/>
        </w:rPr>
        <w:tab/>
      </w:r>
      <w:r w:rsidRPr="0063085A">
        <w:rPr>
          <w:rFonts w:ascii="Times New Roman" w:hAnsi="Times New Roman"/>
          <w:sz w:val="24"/>
          <w:szCs w:val="24"/>
        </w:rPr>
        <w:tab/>
      </w:r>
      <w:r w:rsidRPr="0063085A">
        <w:rPr>
          <w:rFonts w:ascii="Times New Roman" w:hAnsi="Times New Roman"/>
          <w:sz w:val="24"/>
          <w:szCs w:val="24"/>
        </w:rPr>
        <w:tab/>
      </w:r>
      <w:r w:rsidRPr="0063085A">
        <w:rPr>
          <w:rFonts w:ascii="Times New Roman" w:hAnsi="Times New Roman"/>
          <w:sz w:val="24"/>
          <w:szCs w:val="24"/>
        </w:rPr>
        <w:tab/>
      </w:r>
      <w:r w:rsidRPr="0063085A">
        <w:rPr>
          <w:rFonts w:ascii="Times New Roman" w:hAnsi="Times New Roman"/>
          <w:sz w:val="24"/>
          <w:szCs w:val="24"/>
        </w:rPr>
        <w:tab/>
      </w:r>
      <w:r w:rsidRPr="0063085A">
        <w:rPr>
          <w:rFonts w:ascii="Times New Roman" w:hAnsi="Times New Roman"/>
          <w:sz w:val="24"/>
          <w:szCs w:val="24"/>
        </w:rPr>
        <w:tab/>
      </w:r>
      <w:r w:rsidRPr="0063085A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F81962" w:rsidRPr="0063085A" w:rsidRDefault="00F81962" w:rsidP="0063085A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F81962" w:rsidRPr="0063085A" w:rsidRDefault="00F81962" w:rsidP="0063085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3085A">
        <w:rPr>
          <w:rFonts w:ascii="Times New Roman" w:hAnsi="Times New Roman"/>
          <w:sz w:val="24"/>
          <w:szCs w:val="24"/>
        </w:rPr>
        <w:tab/>
      </w:r>
      <w:r w:rsidRPr="0063085A">
        <w:rPr>
          <w:rFonts w:ascii="Times New Roman" w:hAnsi="Times New Roman"/>
          <w:sz w:val="24"/>
          <w:szCs w:val="24"/>
        </w:rPr>
        <w:tab/>
      </w:r>
      <w:r w:rsidRPr="0063085A">
        <w:rPr>
          <w:rFonts w:ascii="Times New Roman" w:hAnsi="Times New Roman"/>
          <w:sz w:val="24"/>
          <w:szCs w:val="24"/>
        </w:rPr>
        <w:tab/>
      </w:r>
      <w:r w:rsidRPr="0063085A">
        <w:rPr>
          <w:rFonts w:ascii="Times New Roman" w:hAnsi="Times New Roman"/>
          <w:sz w:val="24"/>
          <w:szCs w:val="24"/>
        </w:rPr>
        <w:tab/>
      </w:r>
    </w:p>
    <w:p w:rsidR="00F81962" w:rsidRPr="0063085A" w:rsidRDefault="00F81962" w:rsidP="0063085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81962" w:rsidRPr="0063085A" w:rsidRDefault="00F81962" w:rsidP="0063085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63085A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63085A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F81962" w:rsidRPr="0063085A" w:rsidRDefault="00F81962" w:rsidP="0063085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81962" w:rsidRPr="0063085A" w:rsidRDefault="00F81962" w:rsidP="0063085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3085A">
        <w:rPr>
          <w:rFonts w:ascii="Times New Roman" w:hAnsi="Times New Roman"/>
          <w:sz w:val="24"/>
          <w:szCs w:val="24"/>
          <w:lang w:val="uk-UA"/>
        </w:rPr>
        <w:t>_________</w:t>
      </w:r>
      <w:r w:rsidRPr="0063085A">
        <w:rPr>
          <w:rFonts w:ascii="Times New Roman" w:hAnsi="Times New Roman"/>
          <w:sz w:val="24"/>
          <w:szCs w:val="24"/>
        </w:rPr>
        <w:t xml:space="preserve">  202</w:t>
      </w:r>
      <w:r w:rsidRPr="0063085A">
        <w:rPr>
          <w:rFonts w:ascii="Times New Roman" w:hAnsi="Times New Roman"/>
          <w:sz w:val="24"/>
          <w:szCs w:val="24"/>
          <w:lang w:val="uk-UA"/>
        </w:rPr>
        <w:t>3</w:t>
      </w:r>
      <w:r w:rsidRPr="0063085A">
        <w:rPr>
          <w:rFonts w:ascii="Times New Roman" w:hAnsi="Times New Roman"/>
          <w:sz w:val="24"/>
          <w:szCs w:val="24"/>
        </w:rPr>
        <w:t xml:space="preserve"> року                     </w:t>
      </w:r>
      <w:r w:rsidRPr="0063085A"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Pr="0063085A">
        <w:rPr>
          <w:rFonts w:ascii="Times New Roman" w:hAnsi="Times New Roman"/>
          <w:sz w:val="24"/>
          <w:szCs w:val="24"/>
        </w:rPr>
        <w:t xml:space="preserve">                              </w:t>
      </w:r>
      <w:r w:rsidRPr="0063085A">
        <w:rPr>
          <w:rFonts w:ascii="Times New Roman" w:hAnsi="Times New Roman"/>
          <w:sz w:val="24"/>
          <w:szCs w:val="24"/>
        </w:rPr>
        <w:tab/>
        <w:t xml:space="preserve">           </w:t>
      </w:r>
      <w:r w:rsidRPr="0063085A">
        <w:rPr>
          <w:rFonts w:ascii="Times New Roman" w:hAnsi="Times New Roman"/>
          <w:sz w:val="24"/>
          <w:szCs w:val="24"/>
        </w:rPr>
        <w:tab/>
      </w:r>
      <w:r w:rsidRPr="0063085A">
        <w:rPr>
          <w:rFonts w:ascii="Times New Roman" w:hAnsi="Times New Roman"/>
          <w:sz w:val="24"/>
          <w:szCs w:val="24"/>
        </w:rPr>
        <w:tab/>
      </w:r>
      <w:r w:rsidRPr="0063085A">
        <w:rPr>
          <w:rFonts w:ascii="Times New Roman" w:hAnsi="Times New Roman"/>
          <w:sz w:val="24"/>
          <w:szCs w:val="24"/>
        </w:rPr>
        <w:tab/>
        <w:t>м. Кіцмань</w:t>
      </w:r>
    </w:p>
    <w:p w:rsidR="00F81962" w:rsidRPr="0063085A" w:rsidRDefault="00F81962" w:rsidP="0063085A">
      <w:pPr>
        <w:pStyle w:val="Title"/>
        <w:jc w:val="left"/>
        <w:rPr>
          <w:rFonts w:ascii="Times New Roman" w:hAnsi="Times New Roman"/>
          <w:b/>
          <w:szCs w:val="24"/>
        </w:rPr>
      </w:pPr>
      <w:r w:rsidRPr="0063085A">
        <w:rPr>
          <w:rFonts w:ascii="Times New Roman" w:hAnsi="Times New Roman"/>
          <w:b/>
          <w:szCs w:val="24"/>
        </w:rPr>
        <w:t xml:space="preserve">                                       </w:t>
      </w:r>
    </w:p>
    <w:p w:rsidR="00F81962" w:rsidRPr="00044A77" w:rsidRDefault="00F81962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044A77">
        <w:rPr>
          <w:rFonts w:ascii="Times New Roman" w:hAnsi="Times New Roman"/>
          <w:b/>
          <w:sz w:val="24"/>
          <w:szCs w:val="24"/>
          <w:lang w:val="uk-UA"/>
        </w:rPr>
        <w:t>Про внесення змін до складу</w:t>
      </w:r>
    </w:p>
    <w:p w:rsidR="00F81962" w:rsidRPr="00044A77" w:rsidRDefault="00F81962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044A77">
        <w:rPr>
          <w:rFonts w:ascii="Times New Roman" w:hAnsi="Times New Roman"/>
          <w:b/>
          <w:sz w:val="24"/>
          <w:szCs w:val="24"/>
          <w:lang w:val="uk-UA"/>
        </w:rPr>
        <w:t>комісії з питань захисту прав дитини</w:t>
      </w:r>
    </w:p>
    <w:p w:rsidR="00F81962" w:rsidRPr="00044A77" w:rsidRDefault="00F81962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044A77">
        <w:rPr>
          <w:rFonts w:ascii="Times New Roman" w:hAnsi="Times New Roman"/>
          <w:b/>
          <w:sz w:val="24"/>
          <w:szCs w:val="24"/>
          <w:lang w:val="uk-UA"/>
        </w:rPr>
        <w:t>при виконавчому комітеті</w:t>
      </w:r>
    </w:p>
    <w:p w:rsidR="00F81962" w:rsidRPr="00044A77" w:rsidRDefault="00F81962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044A77">
        <w:rPr>
          <w:rFonts w:ascii="Times New Roman" w:hAnsi="Times New Roman"/>
          <w:b/>
          <w:sz w:val="24"/>
          <w:szCs w:val="24"/>
          <w:lang w:val="uk-UA"/>
        </w:rPr>
        <w:t xml:space="preserve">Кіцманської міської ради </w:t>
      </w:r>
    </w:p>
    <w:p w:rsidR="00F81962" w:rsidRPr="00044A77" w:rsidRDefault="00F81962" w:rsidP="0063085A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F81962" w:rsidRPr="00044A77" w:rsidRDefault="00F81962" w:rsidP="0063085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44A77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  Керуючись статтями 32, 34, 52, 73 Закону України «Про місцеве самоврядування в Україні»,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 з метою забезпечення державної турботи про дітей, що залишились без піклування батьків, неповнолітніх осіб, які потребують допомоги щодо забезпечення їх прав та інтересів та у зв’язку з кадровими змінами в Кіцманській міській раді, виконавчий  комітет  міської ради </w:t>
      </w:r>
    </w:p>
    <w:p w:rsidR="00F81962" w:rsidRPr="00044A77" w:rsidRDefault="00F81962" w:rsidP="0063085A">
      <w:pPr>
        <w:pStyle w:val="BodyText"/>
        <w:ind w:right="21"/>
        <w:jc w:val="both"/>
        <w:rPr>
          <w:rFonts w:ascii="Times New Roman" w:hAnsi="Times New Roman"/>
          <w:sz w:val="24"/>
          <w:szCs w:val="24"/>
        </w:rPr>
      </w:pPr>
      <w:r w:rsidRPr="00044A77">
        <w:rPr>
          <w:rFonts w:ascii="Times New Roman" w:hAnsi="Times New Roman"/>
          <w:sz w:val="24"/>
          <w:szCs w:val="24"/>
        </w:rPr>
        <w:t xml:space="preserve">           </w:t>
      </w:r>
    </w:p>
    <w:p w:rsidR="00F81962" w:rsidRPr="00044A77" w:rsidRDefault="00F81962" w:rsidP="0063085A">
      <w:pPr>
        <w:pStyle w:val="1"/>
        <w:jc w:val="both"/>
        <w:rPr>
          <w:rFonts w:ascii="Times New Roman" w:hAnsi="Times New Roman"/>
          <w:b/>
          <w:szCs w:val="24"/>
        </w:rPr>
      </w:pPr>
      <w:r w:rsidRPr="00044A77">
        <w:rPr>
          <w:rFonts w:ascii="Times New Roman" w:hAnsi="Times New Roman"/>
          <w:b/>
          <w:szCs w:val="24"/>
        </w:rPr>
        <w:t>В И Р І Ш И В:</w:t>
      </w:r>
    </w:p>
    <w:p w:rsidR="00F81962" w:rsidRPr="00044A77" w:rsidRDefault="00F81962" w:rsidP="0063085A">
      <w:pPr>
        <w:pStyle w:val="1"/>
        <w:jc w:val="both"/>
        <w:rPr>
          <w:rFonts w:ascii="Times New Roman" w:hAnsi="Times New Roman"/>
          <w:b/>
          <w:szCs w:val="24"/>
        </w:rPr>
      </w:pPr>
    </w:p>
    <w:p w:rsidR="00F81962" w:rsidRPr="00044A77" w:rsidRDefault="00F81962" w:rsidP="0063085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44A77">
        <w:rPr>
          <w:rFonts w:ascii="Times New Roman" w:hAnsi="Times New Roman"/>
          <w:sz w:val="24"/>
          <w:szCs w:val="24"/>
          <w:lang w:val="uk-UA"/>
        </w:rPr>
        <w:t xml:space="preserve">1. Внести зміни до складу </w:t>
      </w:r>
      <w:r w:rsidRPr="00044A77">
        <w:rPr>
          <w:rFonts w:ascii="Times New Roman" w:hAnsi="Times New Roman"/>
          <w:sz w:val="24"/>
          <w:szCs w:val="24"/>
          <w:lang w:val="uk-UA" w:eastAsia="uk-UA"/>
        </w:rPr>
        <w:t>комісії з питань захисту прав дитини при виконавчому комітеті Кіцманської міської ради,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 затвердженого рішенням виконавчого комітету Кіцманської міської ради від 20.10.2021 № 300/10, виклавши додаток № 1 у новій редакції (додається).</w:t>
      </w:r>
    </w:p>
    <w:p w:rsidR="00F81962" w:rsidRPr="00044A77" w:rsidRDefault="00F81962" w:rsidP="0063085A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 w:rsidRPr="00044A77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          2. Контроль за виконанням даного рішення покласти на першого заступника міського голови з питань діяльності виконавчих огранів Олександра  МАРУСЯКА.</w:t>
      </w:r>
    </w:p>
    <w:p w:rsidR="00F81962" w:rsidRPr="00044A77" w:rsidRDefault="00F81962" w:rsidP="0063085A">
      <w:pPr>
        <w:pStyle w:val="1"/>
        <w:jc w:val="both"/>
        <w:rPr>
          <w:rFonts w:ascii="Times New Roman" w:hAnsi="Times New Roman"/>
          <w:b/>
          <w:szCs w:val="24"/>
        </w:rPr>
      </w:pPr>
    </w:p>
    <w:p w:rsidR="00F81962" w:rsidRPr="00044A77" w:rsidRDefault="00F81962" w:rsidP="0063085A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F81962" w:rsidRPr="0063085A" w:rsidRDefault="00F81962" w:rsidP="0063085A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F81962" w:rsidRPr="0063085A" w:rsidRDefault="00F81962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63085A">
        <w:rPr>
          <w:rFonts w:ascii="Times New Roman" w:hAnsi="Times New Roman"/>
          <w:b/>
          <w:sz w:val="24"/>
          <w:szCs w:val="24"/>
          <w:lang w:val="uk-UA"/>
        </w:rPr>
        <w:t>Міський голова                                                                                                Сергій БУЛЕГА</w:t>
      </w:r>
    </w:p>
    <w:p w:rsidR="00F81962" w:rsidRPr="0063085A" w:rsidRDefault="00F81962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81962" w:rsidRPr="0063085A" w:rsidRDefault="00F81962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81962" w:rsidRPr="0063085A" w:rsidRDefault="00F81962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81962" w:rsidRDefault="00F81962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81962" w:rsidRDefault="00F81962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81962" w:rsidRDefault="00F81962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81962" w:rsidRPr="0063085A" w:rsidRDefault="00F81962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81962" w:rsidRPr="0063085A" w:rsidRDefault="00F81962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81962" w:rsidRPr="0063085A" w:rsidRDefault="00F81962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81962" w:rsidRPr="0063085A" w:rsidRDefault="00F81962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81962" w:rsidRDefault="00F81962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81962" w:rsidRPr="0063085A" w:rsidRDefault="00F81962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81962" w:rsidRPr="0063085A" w:rsidRDefault="00F81962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81962" w:rsidRPr="0063085A" w:rsidRDefault="00F81962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81962" w:rsidRPr="0063085A" w:rsidRDefault="00F81962" w:rsidP="0063085A">
      <w:pPr>
        <w:pStyle w:val="NoSpacing"/>
        <w:ind w:left="5670"/>
        <w:rPr>
          <w:sz w:val="24"/>
          <w:szCs w:val="24"/>
          <w:lang w:val="uk-UA"/>
        </w:rPr>
      </w:pPr>
      <w:r w:rsidRPr="0063085A">
        <w:rPr>
          <w:sz w:val="24"/>
          <w:szCs w:val="24"/>
          <w:lang w:val="uk-UA"/>
        </w:rPr>
        <w:t>Додаток 1</w:t>
      </w:r>
    </w:p>
    <w:p w:rsidR="00F81962" w:rsidRPr="0063085A" w:rsidRDefault="00F81962" w:rsidP="0063085A">
      <w:pPr>
        <w:pStyle w:val="NoSpacing"/>
        <w:ind w:left="5670"/>
        <w:rPr>
          <w:sz w:val="24"/>
          <w:szCs w:val="24"/>
          <w:lang w:val="uk-UA"/>
        </w:rPr>
      </w:pPr>
      <w:r w:rsidRPr="0063085A">
        <w:rPr>
          <w:sz w:val="24"/>
          <w:szCs w:val="24"/>
          <w:lang w:val="uk-UA"/>
        </w:rPr>
        <w:t>до рішення виконавчого комітету</w:t>
      </w:r>
    </w:p>
    <w:p w:rsidR="00F81962" w:rsidRPr="0063085A" w:rsidRDefault="00F81962" w:rsidP="0063085A">
      <w:pPr>
        <w:pStyle w:val="NoSpacing"/>
        <w:ind w:left="5670"/>
        <w:rPr>
          <w:sz w:val="24"/>
          <w:szCs w:val="24"/>
          <w:lang w:val="uk-UA"/>
        </w:rPr>
      </w:pPr>
      <w:r w:rsidRPr="0063085A">
        <w:rPr>
          <w:sz w:val="24"/>
          <w:szCs w:val="24"/>
          <w:lang w:val="uk-UA"/>
        </w:rPr>
        <w:t>Кіцманської міської ради</w:t>
      </w:r>
    </w:p>
    <w:p w:rsidR="00F81962" w:rsidRPr="0063085A" w:rsidRDefault="00F81962" w:rsidP="0063085A">
      <w:pPr>
        <w:pStyle w:val="NoSpacing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від ____________2023 </w:t>
      </w:r>
      <w:r w:rsidRPr="0063085A">
        <w:rPr>
          <w:sz w:val="24"/>
          <w:szCs w:val="24"/>
          <w:lang w:val="uk-UA"/>
        </w:rPr>
        <w:t>р. № ____</w:t>
      </w:r>
    </w:p>
    <w:p w:rsidR="00F81962" w:rsidRPr="0063085A" w:rsidRDefault="00F81962" w:rsidP="0063085A">
      <w:pPr>
        <w:pStyle w:val="NoSpacing"/>
        <w:jc w:val="center"/>
        <w:rPr>
          <w:sz w:val="24"/>
          <w:szCs w:val="24"/>
          <w:lang w:val="uk-UA"/>
        </w:rPr>
      </w:pPr>
    </w:p>
    <w:p w:rsidR="00F81962" w:rsidRPr="0063085A" w:rsidRDefault="00F81962" w:rsidP="0063085A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63085A">
        <w:rPr>
          <w:rFonts w:ascii="Times New Roman" w:hAnsi="Times New Roman"/>
          <w:b/>
          <w:bCs/>
          <w:sz w:val="24"/>
          <w:szCs w:val="24"/>
          <w:lang w:val="uk-UA"/>
        </w:rPr>
        <w:t xml:space="preserve">Склад </w:t>
      </w:r>
    </w:p>
    <w:p w:rsidR="00F81962" w:rsidRPr="0063085A" w:rsidRDefault="00F81962" w:rsidP="0063085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63085A">
        <w:rPr>
          <w:rFonts w:ascii="Times New Roman" w:hAnsi="Times New Roman"/>
          <w:b/>
          <w:sz w:val="24"/>
          <w:szCs w:val="24"/>
          <w:lang w:val="uk-UA"/>
        </w:rPr>
        <w:t xml:space="preserve">комісії з питань захисту прав дитини при виконавчому комітеті </w:t>
      </w:r>
    </w:p>
    <w:p w:rsidR="00F81962" w:rsidRPr="0063085A" w:rsidRDefault="00F81962" w:rsidP="0063085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63085A">
        <w:rPr>
          <w:rFonts w:ascii="Times New Roman" w:hAnsi="Times New Roman"/>
          <w:b/>
          <w:sz w:val="24"/>
          <w:szCs w:val="24"/>
          <w:lang w:val="uk-UA"/>
        </w:rPr>
        <w:t>Кіцманської міської ради</w:t>
      </w:r>
    </w:p>
    <w:tbl>
      <w:tblPr>
        <w:tblpPr w:leftFromText="180" w:rightFromText="180" w:vertAnchor="text" w:horzAnchor="margin" w:tblpY="122"/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661"/>
        <w:gridCol w:w="283"/>
        <w:gridCol w:w="6806"/>
      </w:tblGrid>
      <w:tr w:rsidR="00F81962" w:rsidRPr="0092184B" w:rsidTr="0063085A">
        <w:trPr>
          <w:trHeight w:val="557"/>
        </w:trPr>
        <w:tc>
          <w:tcPr>
            <w:tcW w:w="2660" w:type="dxa"/>
          </w:tcPr>
          <w:p w:rsidR="00F81962" w:rsidRPr="0063085A" w:rsidRDefault="00F81962" w:rsidP="0063085A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b/>
                <w:sz w:val="24"/>
                <w:szCs w:val="24"/>
              </w:rPr>
              <w:t>Б</w:t>
            </w:r>
            <w:r w:rsidRPr="009218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УЛЕГА</w:t>
            </w:r>
          </w:p>
          <w:p w:rsidR="00F81962" w:rsidRPr="0092184B" w:rsidRDefault="00F81962" w:rsidP="0063085A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</w:rPr>
              <w:t>Сергій Борисович</w:t>
            </w:r>
          </w:p>
        </w:tc>
        <w:tc>
          <w:tcPr>
            <w:tcW w:w="283" w:type="dxa"/>
          </w:tcPr>
          <w:p w:rsidR="00F81962" w:rsidRPr="0092184B" w:rsidRDefault="00F81962" w:rsidP="006308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2184B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6804" w:type="dxa"/>
          </w:tcPr>
          <w:p w:rsidR="00F81962" w:rsidRPr="0092184B" w:rsidRDefault="00F81962" w:rsidP="0063085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м</w:t>
            </w:r>
            <w:r w:rsidRPr="0092184B">
              <w:rPr>
                <w:rFonts w:ascii="Times New Roman" w:hAnsi="Times New Roman"/>
                <w:sz w:val="24"/>
                <w:szCs w:val="24"/>
              </w:rPr>
              <w:t>іськ</w:t>
            </w: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ий</w:t>
            </w:r>
            <w:r w:rsidRPr="0092184B">
              <w:rPr>
                <w:rFonts w:ascii="Times New Roman" w:hAnsi="Times New Roman"/>
                <w:sz w:val="24"/>
                <w:szCs w:val="24"/>
              </w:rPr>
              <w:t xml:space="preserve"> голов</w:t>
            </w: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 w:rsidRPr="0092184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2184B">
              <w:rPr>
                <w:rFonts w:ascii="Times New Roman" w:hAnsi="Times New Roman"/>
                <w:b/>
                <w:sz w:val="24"/>
                <w:szCs w:val="24"/>
              </w:rPr>
              <w:t>голо</w:t>
            </w:r>
            <w:r w:rsidRPr="009218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 комісії з питань захисту прав дитини</w:t>
            </w:r>
          </w:p>
        </w:tc>
      </w:tr>
      <w:tr w:rsidR="00F81962" w:rsidRPr="0092184B" w:rsidTr="0063085A">
        <w:trPr>
          <w:trHeight w:val="707"/>
        </w:trPr>
        <w:tc>
          <w:tcPr>
            <w:tcW w:w="2660" w:type="dxa"/>
          </w:tcPr>
          <w:p w:rsidR="00F81962" w:rsidRPr="0063085A" w:rsidRDefault="00F81962" w:rsidP="0063085A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ТКАЧУК</w:t>
            </w:r>
          </w:p>
          <w:p w:rsidR="00F81962" w:rsidRPr="0092184B" w:rsidRDefault="00F81962" w:rsidP="0063085A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</w:rPr>
              <w:t xml:space="preserve">Олександр </w:t>
            </w: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Васильович</w:t>
            </w:r>
          </w:p>
        </w:tc>
        <w:tc>
          <w:tcPr>
            <w:tcW w:w="283" w:type="dxa"/>
          </w:tcPr>
          <w:p w:rsidR="00F81962" w:rsidRPr="0092184B" w:rsidRDefault="00F81962" w:rsidP="006308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4" w:type="dxa"/>
          </w:tcPr>
          <w:p w:rsidR="00F81962" w:rsidRPr="0092184B" w:rsidRDefault="00F81962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</w:rPr>
              <w:t xml:space="preserve">заступник міського голови з питань </w:t>
            </w: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організаційно-господарської діяльності, </w:t>
            </w:r>
            <w:r w:rsidRPr="009218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заступник голови  комісії з питань захисту прав дитини</w:t>
            </w: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</w:tr>
      <w:tr w:rsidR="00F81962" w:rsidRPr="0092184B" w:rsidTr="0063085A">
        <w:trPr>
          <w:trHeight w:val="564"/>
        </w:trPr>
        <w:tc>
          <w:tcPr>
            <w:tcW w:w="2660" w:type="dxa"/>
          </w:tcPr>
          <w:p w:rsidR="00F81962" w:rsidRPr="0063085A" w:rsidRDefault="00F81962" w:rsidP="006308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ЗАЯРНЮК </w:t>
            </w:r>
          </w:p>
          <w:p w:rsidR="00F81962" w:rsidRPr="0092184B" w:rsidRDefault="00F81962" w:rsidP="006308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Лариса Василівна</w:t>
            </w:r>
          </w:p>
        </w:tc>
        <w:tc>
          <w:tcPr>
            <w:tcW w:w="283" w:type="dxa"/>
          </w:tcPr>
          <w:p w:rsidR="00F81962" w:rsidRPr="0092184B" w:rsidRDefault="00F81962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4" w:type="dxa"/>
          </w:tcPr>
          <w:p w:rsidR="00F81962" w:rsidRPr="0092184B" w:rsidRDefault="00F81962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начальник служби у справах дітей міської ради, </w:t>
            </w:r>
            <w:r w:rsidRPr="009218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секретар  комісії з питань захисту прав дитини</w:t>
            </w:r>
          </w:p>
        </w:tc>
      </w:tr>
      <w:tr w:rsidR="00F81962" w:rsidRPr="0092184B" w:rsidTr="0063085A">
        <w:trPr>
          <w:trHeight w:val="425"/>
        </w:trPr>
        <w:tc>
          <w:tcPr>
            <w:tcW w:w="9747" w:type="dxa"/>
            <w:gridSpan w:val="3"/>
            <w:vAlign w:val="center"/>
          </w:tcPr>
          <w:p w:rsidR="00F81962" w:rsidRPr="0092184B" w:rsidRDefault="00F81962" w:rsidP="006308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b/>
                <w:sz w:val="24"/>
                <w:szCs w:val="24"/>
              </w:rPr>
              <w:t xml:space="preserve">Члени </w:t>
            </w:r>
            <w:r w:rsidRPr="009218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комісії з питань захисту прав дитини</w:t>
            </w:r>
            <w:r w:rsidRPr="0092184B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</w:tr>
      <w:tr w:rsidR="00F81962" w:rsidRPr="0092184B" w:rsidTr="0063085A">
        <w:tc>
          <w:tcPr>
            <w:tcW w:w="2660" w:type="dxa"/>
          </w:tcPr>
          <w:p w:rsidR="00F81962" w:rsidRPr="0063085A" w:rsidRDefault="00F81962" w:rsidP="006308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ІВАНЦИН </w:t>
            </w:r>
          </w:p>
          <w:p w:rsidR="00F81962" w:rsidRPr="0092184B" w:rsidRDefault="00F81962" w:rsidP="0063085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Світлана Євгенівна</w:t>
            </w:r>
          </w:p>
        </w:tc>
        <w:tc>
          <w:tcPr>
            <w:tcW w:w="283" w:type="dxa"/>
          </w:tcPr>
          <w:p w:rsidR="00F81962" w:rsidRPr="0092184B" w:rsidRDefault="00F81962" w:rsidP="006308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84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:rsidR="00F81962" w:rsidRPr="0092184B" w:rsidRDefault="00F81962" w:rsidP="0063085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з питань соціальної роботи виконавчого комітету міської ради</w:t>
            </w:r>
          </w:p>
        </w:tc>
      </w:tr>
      <w:tr w:rsidR="00F81962" w:rsidRPr="0092184B" w:rsidTr="0063085A">
        <w:tc>
          <w:tcPr>
            <w:tcW w:w="2660" w:type="dxa"/>
          </w:tcPr>
          <w:p w:rsidR="00F81962" w:rsidRPr="0063085A" w:rsidRDefault="00F81962" w:rsidP="006308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ТАРАНОВСЬКА </w:t>
            </w:r>
          </w:p>
          <w:p w:rsidR="00F81962" w:rsidRPr="0092184B" w:rsidRDefault="00F81962" w:rsidP="0063085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Таїсія Степанівна</w:t>
            </w:r>
          </w:p>
        </w:tc>
        <w:tc>
          <w:tcPr>
            <w:tcW w:w="283" w:type="dxa"/>
          </w:tcPr>
          <w:p w:rsidR="00F81962" w:rsidRPr="0092184B" w:rsidRDefault="00F81962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84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:rsidR="00F81962" w:rsidRPr="0092184B" w:rsidRDefault="00F81962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освіти, молоді і спорту виконавчого комітету міської ради</w:t>
            </w:r>
          </w:p>
        </w:tc>
      </w:tr>
      <w:tr w:rsidR="00F81962" w:rsidRPr="0092184B" w:rsidTr="0063085A">
        <w:tc>
          <w:tcPr>
            <w:tcW w:w="2660" w:type="dxa"/>
          </w:tcPr>
          <w:p w:rsidR="00F81962" w:rsidRPr="0063085A" w:rsidRDefault="00F81962" w:rsidP="00044A7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КОРОЛЮК </w:t>
            </w:r>
          </w:p>
          <w:p w:rsidR="00F81962" w:rsidRPr="0092184B" w:rsidRDefault="00F81962" w:rsidP="0004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Ірина Юріївна</w:t>
            </w:r>
          </w:p>
        </w:tc>
        <w:tc>
          <w:tcPr>
            <w:tcW w:w="283" w:type="dxa"/>
          </w:tcPr>
          <w:p w:rsidR="00F81962" w:rsidRPr="0092184B" w:rsidRDefault="00F81962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4" w:type="dxa"/>
          </w:tcPr>
          <w:p w:rsidR="00F81962" w:rsidRPr="0092184B" w:rsidRDefault="00F81962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правового забезпечення та реєстраційних дій виконавчого комітету міської ради</w:t>
            </w:r>
          </w:p>
        </w:tc>
      </w:tr>
      <w:tr w:rsidR="00F81962" w:rsidRPr="0092184B" w:rsidTr="0063085A">
        <w:tc>
          <w:tcPr>
            <w:tcW w:w="2660" w:type="dxa"/>
          </w:tcPr>
          <w:p w:rsidR="00F81962" w:rsidRPr="0063085A" w:rsidRDefault="00F81962" w:rsidP="00044A7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КУКУРУДЗЯК </w:t>
            </w:r>
          </w:p>
          <w:p w:rsidR="00F81962" w:rsidRPr="0092184B" w:rsidRDefault="00F81962" w:rsidP="0004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Валентин Ігорович</w:t>
            </w:r>
          </w:p>
        </w:tc>
        <w:tc>
          <w:tcPr>
            <w:tcW w:w="283" w:type="dxa"/>
          </w:tcPr>
          <w:p w:rsidR="00F81962" w:rsidRPr="0092184B" w:rsidRDefault="00F81962" w:rsidP="006308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84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:rsidR="00F81962" w:rsidRPr="0092184B" w:rsidRDefault="00F81962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інспектор сектору ювенальної превенції (СЮП) Чернівецького районного управління поліції (ЧРУП) Головного управління національної поліції (ГУНП) в Чернівецькій області, сержант поліції (за згодою)</w:t>
            </w:r>
          </w:p>
        </w:tc>
      </w:tr>
      <w:tr w:rsidR="00F81962" w:rsidRPr="0092184B" w:rsidTr="0063085A">
        <w:tc>
          <w:tcPr>
            <w:tcW w:w="2660" w:type="dxa"/>
          </w:tcPr>
          <w:p w:rsidR="00F81962" w:rsidRPr="0063085A" w:rsidRDefault="00F81962" w:rsidP="006308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ЛЕОНТІЄВА </w:t>
            </w:r>
          </w:p>
          <w:p w:rsidR="00F81962" w:rsidRPr="0092184B" w:rsidRDefault="00F81962" w:rsidP="006308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Наталія Анатоліївна</w:t>
            </w:r>
          </w:p>
        </w:tc>
        <w:tc>
          <w:tcPr>
            <w:tcW w:w="283" w:type="dxa"/>
          </w:tcPr>
          <w:p w:rsidR="00F81962" w:rsidRPr="0092184B" w:rsidRDefault="00F81962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84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:rsidR="00F81962" w:rsidRPr="0092184B" w:rsidRDefault="00F81962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спеціаліст І категорії відділу з питань соціальної роботи виконавчого комітету міської ради</w:t>
            </w:r>
          </w:p>
        </w:tc>
      </w:tr>
      <w:tr w:rsidR="00F81962" w:rsidRPr="0092184B" w:rsidTr="0063085A">
        <w:tc>
          <w:tcPr>
            <w:tcW w:w="2660" w:type="dxa"/>
          </w:tcPr>
          <w:p w:rsidR="00F81962" w:rsidRPr="0063085A" w:rsidRDefault="00F81962" w:rsidP="006308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ОЛЕКСЮК </w:t>
            </w:r>
          </w:p>
          <w:p w:rsidR="00F81962" w:rsidRPr="0092184B" w:rsidRDefault="00F81962" w:rsidP="006308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Оксана Ярославівна</w:t>
            </w:r>
          </w:p>
        </w:tc>
        <w:tc>
          <w:tcPr>
            <w:tcW w:w="283" w:type="dxa"/>
          </w:tcPr>
          <w:p w:rsidR="00F81962" w:rsidRPr="0092184B" w:rsidRDefault="00F81962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84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:rsidR="00F81962" w:rsidRPr="0092184B" w:rsidRDefault="00F81962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директор КЗ «Кіцманський інклюзивно-ресурсний центр»</w:t>
            </w:r>
          </w:p>
        </w:tc>
      </w:tr>
      <w:tr w:rsidR="00F81962" w:rsidRPr="0092184B" w:rsidTr="0063085A">
        <w:tc>
          <w:tcPr>
            <w:tcW w:w="2660" w:type="dxa"/>
          </w:tcPr>
          <w:p w:rsidR="00F81962" w:rsidRPr="0063085A" w:rsidRDefault="00F81962" w:rsidP="006308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2184B">
              <w:rPr>
                <w:rFonts w:ascii="Times New Roman" w:hAnsi="Times New Roman"/>
                <w:b/>
                <w:sz w:val="24"/>
                <w:szCs w:val="24"/>
              </w:rPr>
              <w:t xml:space="preserve">ДРОНЬ </w:t>
            </w:r>
          </w:p>
          <w:p w:rsidR="00F81962" w:rsidRPr="0092184B" w:rsidRDefault="00F81962" w:rsidP="006308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2184B">
              <w:rPr>
                <w:rFonts w:ascii="Times New Roman" w:hAnsi="Times New Roman"/>
                <w:sz w:val="24"/>
                <w:szCs w:val="24"/>
              </w:rPr>
              <w:t>Тетяна Ярослав</w:t>
            </w: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  <w:r w:rsidRPr="0092184B">
              <w:rPr>
                <w:rFonts w:ascii="Times New Roman" w:hAnsi="Times New Roman"/>
                <w:sz w:val="24"/>
                <w:szCs w:val="24"/>
              </w:rPr>
              <w:t>вна</w:t>
            </w:r>
          </w:p>
        </w:tc>
        <w:tc>
          <w:tcPr>
            <w:tcW w:w="283" w:type="dxa"/>
          </w:tcPr>
          <w:p w:rsidR="00F81962" w:rsidRPr="0092184B" w:rsidRDefault="00F81962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84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:rsidR="00F81962" w:rsidRPr="0092184B" w:rsidRDefault="00F81962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</w:rPr>
              <w:t>медичний директор КНП «К</w:t>
            </w: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іцманський центр первинної медичної допомоги»</w:t>
            </w:r>
          </w:p>
        </w:tc>
      </w:tr>
      <w:tr w:rsidR="00F81962" w:rsidRPr="00B97AF2" w:rsidTr="0063085A">
        <w:tc>
          <w:tcPr>
            <w:tcW w:w="2660" w:type="dxa"/>
          </w:tcPr>
          <w:p w:rsidR="00F81962" w:rsidRPr="0063085A" w:rsidRDefault="00F81962" w:rsidP="006308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КОСИНСЬКА</w:t>
            </w:r>
          </w:p>
          <w:p w:rsidR="00F81962" w:rsidRPr="0092184B" w:rsidRDefault="00F81962" w:rsidP="006308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Анжела Миколаївна</w:t>
            </w:r>
          </w:p>
        </w:tc>
        <w:tc>
          <w:tcPr>
            <w:tcW w:w="283" w:type="dxa"/>
          </w:tcPr>
          <w:p w:rsidR="00F81962" w:rsidRPr="0092184B" w:rsidRDefault="00F81962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4" w:type="dxa"/>
          </w:tcPr>
          <w:p w:rsidR="00F81962" w:rsidRPr="0092184B" w:rsidRDefault="00F81962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завідувач сектору</w:t>
            </w: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«Кіцманськ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бюро правової допомоги»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відділу безоплатної правової допомоги </w:t>
            </w: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Чернівецького місцевого центру з надання безоплатної вторинної правової допомоги (за згодою)</w:t>
            </w:r>
          </w:p>
        </w:tc>
      </w:tr>
      <w:tr w:rsidR="00F81962" w:rsidRPr="00B97AF2" w:rsidTr="0063085A">
        <w:tc>
          <w:tcPr>
            <w:tcW w:w="2660" w:type="dxa"/>
          </w:tcPr>
          <w:p w:rsidR="00F81962" w:rsidRPr="0063085A" w:rsidRDefault="00F81962" w:rsidP="006308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ВАТРІЧ</w:t>
            </w:r>
          </w:p>
          <w:p w:rsidR="00F81962" w:rsidRPr="0092184B" w:rsidRDefault="00F81962" w:rsidP="006308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Андрій Вікторович</w:t>
            </w:r>
          </w:p>
        </w:tc>
        <w:tc>
          <w:tcPr>
            <w:tcW w:w="283" w:type="dxa"/>
          </w:tcPr>
          <w:p w:rsidR="00F81962" w:rsidRPr="0092184B" w:rsidRDefault="00F81962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4" w:type="dxa"/>
          </w:tcPr>
          <w:p w:rsidR="00F81962" w:rsidRPr="0092184B" w:rsidRDefault="00F81962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лейтенант поліції  (за згодою відповідно до території обслуговування)</w:t>
            </w:r>
          </w:p>
        </w:tc>
      </w:tr>
      <w:tr w:rsidR="00F81962" w:rsidRPr="00B97AF2" w:rsidTr="0063085A">
        <w:trPr>
          <w:trHeight w:val="1631"/>
        </w:trPr>
        <w:tc>
          <w:tcPr>
            <w:tcW w:w="2660" w:type="dxa"/>
          </w:tcPr>
          <w:p w:rsidR="00F81962" w:rsidRPr="0063085A" w:rsidRDefault="00F81962" w:rsidP="0063085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ДАНИЛЮК</w:t>
            </w:r>
          </w:p>
          <w:p w:rsidR="00F81962" w:rsidRPr="0092184B" w:rsidRDefault="00F81962" w:rsidP="006308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Василь Васильович</w:t>
            </w:r>
          </w:p>
        </w:tc>
        <w:tc>
          <w:tcPr>
            <w:tcW w:w="283" w:type="dxa"/>
          </w:tcPr>
          <w:p w:rsidR="00F81962" w:rsidRPr="0092184B" w:rsidRDefault="00F81962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4" w:type="dxa"/>
          </w:tcPr>
          <w:p w:rsidR="00F81962" w:rsidRPr="0092184B" w:rsidRDefault="00F81962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капітан поліції  (за згодою відповідно до території обслуговування)</w:t>
            </w:r>
          </w:p>
        </w:tc>
      </w:tr>
      <w:tr w:rsidR="00F81962" w:rsidRPr="00B97AF2" w:rsidTr="0063085A">
        <w:trPr>
          <w:trHeight w:val="1679"/>
        </w:trPr>
        <w:tc>
          <w:tcPr>
            <w:tcW w:w="2660" w:type="dxa"/>
          </w:tcPr>
          <w:p w:rsidR="00F81962" w:rsidRPr="0063085A" w:rsidRDefault="00F81962" w:rsidP="0063085A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РУРАК </w:t>
            </w:r>
          </w:p>
          <w:p w:rsidR="00F81962" w:rsidRPr="0092184B" w:rsidRDefault="00F81962" w:rsidP="0063085A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Андрій Іванович</w:t>
            </w:r>
          </w:p>
        </w:tc>
        <w:tc>
          <w:tcPr>
            <w:tcW w:w="283" w:type="dxa"/>
          </w:tcPr>
          <w:p w:rsidR="00F81962" w:rsidRPr="0092184B" w:rsidRDefault="00F81962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6804" w:type="dxa"/>
          </w:tcPr>
          <w:p w:rsidR="00F81962" w:rsidRPr="0092184B" w:rsidRDefault="00F81962" w:rsidP="006308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2184B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капітан поліції  (за згодою відповідно до території обслуговування)</w:t>
            </w:r>
          </w:p>
        </w:tc>
      </w:tr>
    </w:tbl>
    <w:p w:rsidR="00F81962" w:rsidRPr="0063085A" w:rsidRDefault="00F81962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81962" w:rsidRPr="0063085A" w:rsidRDefault="00F81962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63085A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F81962" w:rsidRPr="00044A77" w:rsidRDefault="00F81962" w:rsidP="0063085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63085A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sectPr w:rsidR="00F81962" w:rsidRPr="00044A77" w:rsidSect="0063085A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085A"/>
    <w:rsid w:val="00044A77"/>
    <w:rsid w:val="0009137C"/>
    <w:rsid w:val="003A3BBE"/>
    <w:rsid w:val="00583643"/>
    <w:rsid w:val="005B6654"/>
    <w:rsid w:val="0063085A"/>
    <w:rsid w:val="0077464B"/>
    <w:rsid w:val="008618AC"/>
    <w:rsid w:val="00902C42"/>
    <w:rsid w:val="0092184B"/>
    <w:rsid w:val="00AA29B6"/>
    <w:rsid w:val="00B97AF2"/>
    <w:rsid w:val="00CA3134"/>
    <w:rsid w:val="00CF57A0"/>
    <w:rsid w:val="00D06DD7"/>
    <w:rsid w:val="00DD6A50"/>
    <w:rsid w:val="00F47690"/>
    <w:rsid w:val="00F81962"/>
    <w:rsid w:val="00FC7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A50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63085A"/>
    <w:pPr>
      <w:spacing w:after="0" w:line="240" w:lineRule="auto"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63085A"/>
    <w:rPr>
      <w:rFonts w:ascii="Arial Black" w:hAnsi="Arial Black" w:cs="Times New Roman"/>
      <w:sz w:val="20"/>
      <w:szCs w:val="20"/>
      <w:lang w:val="uk-UA"/>
    </w:rPr>
  </w:style>
  <w:style w:type="paragraph" w:styleId="BodyText">
    <w:name w:val="Body Text"/>
    <w:basedOn w:val="Normal"/>
    <w:link w:val="BodyTextChar"/>
    <w:uiPriority w:val="99"/>
    <w:semiHidden/>
    <w:rsid w:val="0063085A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3085A"/>
    <w:rPr>
      <w:rFonts w:ascii="Arial" w:hAnsi="Arial" w:cs="Times New Roman"/>
      <w:sz w:val="20"/>
      <w:szCs w:val="20"/>
      <w:lang w:val="uk-UA"/>
    </w:rPr>
  </w:style>
  <w:style w:type="paragraph" w:styleId="NoSpacing">
    <w:name w:val="No Spacing"/>
    <w:uiPriority w:val="99"/>
    <w:qFormat/>
    <w:rsid w:val="0063085A"/>
    <w:rPr>
      <w:rFonts w:ascii="Times New Roman" w:hAnsi="Times New Roman"/>
      <w:sz w:val="20"/>
      <w:szCs w:val="20"/>
    </w:rPr>
  </w:style>
  <w:style w:type="paragraph" w:customStyle="1" w:styleId="1">
    <w:name w:val="Обычный1"/>
    <w:uiPriority w:val="99"/>
    <w:rsid w:val="0063085A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1"/>
    <w:next w:val="1"/>
    <w:uiPriority w:val="99"/>
    <w:rsid w:val="0063085A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uiPriority w:val="99"/>
    <w:rsid w:val="0063085A"/>
    <w:pPr>
      <w:jc w:val="center"/>
    </w:pPr>
    <w:rPr>
      <w:b/>
      <w:sz w:val="26"/>
    </w:rPr>
  </w:style>
  <w:style w:type="paragraph" w:customStyle="1" w:styleId="Normal1">
    <w:name w:val="Normal1"/>
    <w:uiPriority w:val="99"/>
    <w:rsid w:val="0063085A"/>
    <w:rPr>
      <w:rFonts w:ascii="Arial" w:hAnsi="Arial"/>
      <w:sz w:val="24"/>
      <w:szCs w:val="20"/>
      <w:lang w:val="uk-UA"/>
    </w:rPr>
  </w:style>
  <w:style w:type="paragraph" w:customStyle="1" w:styleId="Normal2">
    <w:name w:val="Normal2"/>
    <w:uiPriority w:val="99"/>
    <w:rsid w:val="0063085A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5560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3</Pages>
  <Words>653</Words>
  <Characters>3724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4</cp:revision>
  <dcterms:created xsi:type="dcterms:W3CDTF">2023-01-26T10:17:00Z</dcterms:created>
  <dcterms:modified xsi:type="dcterms:W3CDTF">2023-01-27T08:24:00Z</dcterms:modified>
</cp:coreProperties>
</file>