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A65" w:rsidRPr="00003498" w:rsidRDefault="00BB5A65" w:rsidP="00EA19FB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6082256" r:id="rId5"/>
        </w:object>
      </w:r>
    </w:p>
    <w:p w:rsidR="00BB5A65" w:rsidRPr="00003498" w:rsidRDefault="00BB5A65" w:rsidP="00EA19FB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BB5A65" w:rsidRPr="00003498" w:rsidRDefault="00BB5A65" w:rsidP="00EA19FB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BB5A65" w:rsidRPr="00003498" w:rsidRDefault="00BB5A65" w:rsidP="00EA19FB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BB5A65" w:rsidRPr="00003498" w:rsidRDefault="00BB5A65" w:rsidP="00EA19FB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BB5A65" w:rsidRPr="00003498" w:rsidRDefault="00BB5A65" w:rsidP="00EA19FB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BB5A65" w:rsidRPr="00003498" w:rsidRDefault="00BB5A65" w:rsidP="00EA19FB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BB5A65" w:rsidRPr="00003498" w:rsidRDefault="00BB5A65" w:rsidP="00EA19FB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BB5A65" w:rsidRPr="00003498" w:rsidRDefault="00BB5A65" w:rsidP="00EA19FB">
      <w:pPr>
        <w:spacing w:after="0" w:line="240" w:lineRule="auto"/>
        <w:jc w:val="right"/>
        <w:rPr>
          <w:rFonts w:ascii="Times New Roman" w:hAnsi="Times New Roman"/>
        </w:rPr>
      </w:pPr>
    </w:p>
    <w:p w:rsidR="00BB5A65" w:rsidRPr="00003498" w:rsidRDefault="00BB5A65" w:rsidP="00EA19F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BB5A65" w:rsidRPr="00003498" w:rsidRDefault="00BB5A65" w:rsidP="00EA19FB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BB5A65" w:rsidRPr="00AB7E48" w:rsidRDefault="00BB5A65" w:rsidP="00EA19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389/12</w:t>
      </w:r>
    </w:p>
    <w:p w:rsidR="00BB5A65" w:rsidRPr="00003498" w:rsidRDefault="00BB5A65" w:rsidP="00EA19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B5A65" w:rsidRPr="00003498" w:rsidRDefault="00BB5A65" w:rsidP="00AB7E4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09 грудня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BB5A65" w:rsidRDefault="00BB5A65" w:rsidP="00EA19FB">
      <w:pPr>
        <w:spacing w:after="0" w:line="240" w:lineRule="auto"/>
        <w:rPr>
          <w:lang w:val="uk-UA"/>
        </w:rPr>
      </w:pPr>
    </w:p>
    <w:p w:rsidR="00BB5A65" w:rsidRDefault="00BB5A65" w:rsidP="00EA19F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50BBD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</w:t>
      </w:r>
    </w:p>
    <w:p w:rsidR="00BB5A65" w:rsidRDefault="00BB5A65" w:rsidP="00EA19F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50BBD">
        <w:rPr>
          <w:rFonts w:ascii="Times New Roman" w:hAnsi="Times New Roman"/>
          <w:b/>
          <w:sz w:val="24"/>
          <w:szCs w:val="24"/>
          <w:lang w:val="uk-UA"/>
        </w:rPr>
        <w:t xml:space="preserve">дарування ½ частки житлового будинку та </w:t>
      </w:r>
    </w:p>
    <w:p w:rsidR="00BB5A65" w:rsidRDefault="00BB5A65" w:rsidP="00EA19F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50BBD">
        <w:rPr>
          <w:rFonts w:ascii="Times New Roman" w:hAnsi="Times New Roman"/>
          <w:b/>
          <w:sz w:val="24"/>
          <w:szCs w:val="24"/>
          <w:lang w:val="uk-UA"/>
        </w:rPr>
        <w:t xml:space="preserve">частки земельної ділянки площею 0,1602 га, </w:t>
      </w:r>
    </w:p>
    <w:p w:rsidR="00BB5A65" w:rsidRDefault="00BB5A65" w:rsidP="00EA19F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50BBD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250BB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BB5A65" w:rsidRDefault="00BB5A65" w:rsidP="00EA19F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50BBD">
        <w:rPr>
          <w:rFonts w:ascii="Times New Roman" w:hAnsi="Times New Roman"/>
          <w:b/>
          <w:sz w:val="24"/>
          <w:szCs w:val="24"/>
          <w:lang w:val="uk-UA"/>
        </w:rPr>
        <w:t xml:space="preserve">с. Ошихліби між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250BB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BB5A65" w:rsidRDefault="00BB5A65" w:rsidP="00EA19F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250BBD">
        <w:rPr>
          <w:rFonts w:ascii="Times New Roman" w:hAnsi="Times New Roman"/>
          <w:b/>
          <w:sz w:val="24"/>
          <w:szCs w:val="24"/>
          <w:lang w:val="uk-UA"/>
        </w:rPr>
        <w:t xml:space="preserve"> 1962 року народження мешканкою с. Лашківка </w:t>
      </w:r>
    </w:p>
    <w:p w:rsidR="00BB5A65" w:rsidRDefault="00BB5A65" w:rsidP="00EA19F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50BBD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250BB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BB5A65" w:rsidRPr="00001279" w:rsidRDefault="00BB5A65" w:rsidP="00EA19F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250BBD">
        <w:rPr>
          <w:rFonts w:ascii="Times New Roman" w:hAnsi="Times New Roman"/>
          <w:b/>
          <w:sz w:val="24"/>
          <w:szCs w:val="24"/>
          <w:lang w:val="uk-UA"/>
        </w:rPr>
        <w:t xml:space="preserve"> 1992 року народження, мешканкою с. Ошихліби</w:t>
      </w:r>
    </w:p>
    <w:p w:rsidR="00BB5A65" w:rsidRPr="00A825D0" w:rsidRDefault="00BB5A65" w:rsidP="00EA19F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B5A65" w:rsidRPr="007874A2" w:rsidRDefault="00BB5A65" w:rsidP="00EA19F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>нувши заяву гр. ОСОБА 1, ***1962</w:t>
      </w:r>
      <w:r w:rsidRPr="00001279">
        <w:rPr>
          <w:rFonts w:ascii="Times New Roman" w:hAnsi="Times New Roman"/>
          <w:sz w:val="24"/>
          <w:szCs w:val="24"/>
          <w:lang w:val="uk-UA"/>
        </w:rPr>
        <w:t xml:space="preserve"> року народження </w:t>
      </w:r>
      <w:r>
        <w:rPr>
          <w:rFonts w:ascii="Times New Roman" w:hAnsi="Times New Roman"/>
          <w:sz w:val="24"/>
          <w:szCs w:val="24"/>
          <w:lang w:val="uk-UA"/>
        </w:rPr>
        <w:t>від 17.11</w:t>
      </w:r>
      <w:r w:rsidRPr="00001279">
        <w:rPr>
          <w:rFonts w:ascii="Times New Roman" w:hAnsi="Times New Roman"/>
          <w:sz w:val="24"/>
          <w:szCs w:val="24"/>
          <w:lang w:val="uk-UA"/>
        </w:rPr>
        <w:t>.2022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 Кіцманської міської ради від 30.11</w:t>
      </w:r>
      <w:r w:rsidRPr="00A81D38">
        <w:rPr>
          <w:rFonts w:ascii="Times New Roman" w:hAnsi="Times New Roman"/>
          <w:sz w:val="24"/>
          <w:szCs w:val="24"/>
          <w:lang w:val="uk-UA"/>
        </w:rPr>
        <w:t>.2022</w:t>
      </w:r>
      <w:r>
        <w:rPr>
          <w:rFonts w:ascii="Times New Roman" w:hAnsi="Times New Roman"/>
          <w:sz w:val="24"/>
          <w:szCs w:val="24"/>
          <w:lang w:val="uk-UA"/>
        </w:rPr>
        <w:t xml:space="preserve"> № 1,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BB5A65" w:rsidRDefault="00BB5A65" w:rsidP="00EA19FB">
      <w:pPr>
        <w:pStyle w:val="5"/>
        <w:jc w:val="both"/>
        <w:rPr>
          <w:rFonts w:ascii="Times New Roman" w:hAnsi="Times New Roman"/>
          <w:b/>
          <w:szCs w:val="24"/>
        </w:rPr>
      </w:pPr>
    </w:p>
    <w:p w:rsidR="00BB5A65" w:rsidRPr="00003498" w:rsidRDefault="00BB5A65" w:rsidP="00EA19FB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BB5A65" w:rsidRDefault="00BB5A65" w:rsidP="00EA19FB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BB5A65" w:rsidRPr="00250BBD" w:rsidRDefault="00BB5A65" w:rsidP="00EA19F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250BBD">
        <w:rPr>
          <w:rFonts w:ascii="Times New Roman" w:hAnsi="Times New Roman"/>
          <w:sz w:val="24"/>
          <w:szCs w:val="24"/>
          <w:lang w:val="uk-UA"/>
        </w:rPr>
        <w:t xml:space="preserve">1.  Надати згоду на укладення договору дарування ½ частки житлового будинку та частки земельної ділянки площею 0,1602 га, розташованих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250BBD">
        <w:rPr>
          <w:rFonts w:ascii="Times New Roman" w:hAnsi="Times New Roman"/>
          <w:sz w:val="24"/>
          <w:szCs w:val="24"/>
          <w:lang w:val="uk-UA"/>
        </w:rPr>
        <w:t xml:space="preserve">, с. Ошихліби між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250BB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250BBD">
        <w:rPr>
          <w:rFonts w:ascii="Times New Roman" w:hAnsi="Times New Roman"/>
          <w:sz w:val="24"/>
          <w:szCs w:val="24"/>
          <w:lang w:val="uk-UA"/>
        </w:rPr>
        <w:t>1962 року народження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50BBD">
        <w:rPr>
          <w:rFonts w:ascii="Times New Roman" w:hAnsi="Times New Roman"/>
          <w:sz w:val="24"/>
          <w:szCs w:val="24"/>
          <w:lang w:val="uk-UA"/>
        </w:rPr>
        <w:t xml:space="preserve"> мешканкою с. Лашківка та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250BBD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***</w:t>
      </w:r>
      <w:r w:rsidRPr="00250BBD">
        <w:rPr>
          <w:rFonts w:ascii="Times New Roman" w:hAnsi="Times New Roman"/>
          <w:sz w:val="24"/>
          <w:szCs w:val="24"/>
          <w:lang w:val="uk-UA"/>
        </w:rPr>
        <w:t xml:space="preserve"> 1992 року народження, мешканкою с. Ошихліби.</w:t>
      </w:r>
    </w:p>
    <w:p w:rsidR="00BB5A65" w:rsidRPr="008544DC" w:rsidRDefault="00BB5A65" w:rsidP="00EA19F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стрований та проживає неповнолітній ОСОБА 3, *** 2008 року народження, </w:t>
      </w:r>
      <w:r w:rsidRPr="000F617F">
        <w:rPr>
          <w:rFonts w:ascii="Times New Roman" w:hAnsi="Times New Roman"/>
          <w:sz w:val="24"/>
          <w:szCs w:val="24"/>
          <w:lang w:val="uk-UA"/>
        </w:rPr>
        <w:t>надати жит</w:t>
      </w:r>
      <w:r>
        <w:rPr>
          <w:rFonts w:ascii="Times New Roman" w:hAnsi="Times New Roman"/>
          <w:sz w:val="24"/>
          <w:szCs w:val="24"/>
          <w:lang w:val="uk-UA"/>
        </w:rPr>
        <w:t>лову площу для проживання дитині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у вищев</w:t>
      </w:r>
      <w:r>
        <w:rPr>
          <w:rFonts w:ascii="Times New Roman" w:hAnsi="Times New Roman"/>
          <w:sz w:val="24"/>
          <w:szCs w:val="24"/>
          <w:lang w:val="uk-UA"/>
        </w:rPr>
        <w:t>казаному житловому будинку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та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:rsidR="00BB5A65" w:rsidRDefault="00BB5A65" w:rsidP="00EA19F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>ушення житлових прав неповнолітнього ОСОБА 3, *** 2008 року народження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відповідал</w:t>
      </w:r>
      <w:r>
        <w:rPr>
          <w:rFonts w:ascii="Times New Roman" w:hAnsi="Times New Roman"/>
          <w:sz w:val="24"/>
          <w:szCs w:val="24"/>
          <w:lang w:val="uk-UA"/>
        </w:rPr>
        <w:t>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2.</w:t>
      </w:r>
    </w:p>
    <w:p w:rsidR="00BB5A65" w:rsidRDefault="00BB5A65" w:rsidP="00EA19F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4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BB5A65" w:rsidRPr="00FB584C" w:rsidRDefault="00BB5A65" w:rsidP="00EA19F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B5A65" w:rsidRPr="00271139" w:rsidRDefault="00BB5A65" w:rsidP="00EA19F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B5A65" w:rsidRPr="00003498" w:rsidRDefault="00BB5A65" w:rsidP="00EA19FB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</w:t>
      </w:r>
      <w:r>
        <w:rPr>
          <w:rFonts w:ascii="Times New Roman" w:hAnsi="Times New Roman"/>
          <w:b/>
          <w:szCs w:val="24"/>
          <w:lang w:val="ru-RU"/>
        </w:rPr>
        <w:t xml:space="preserve">                Олександр МАРУСЯК</w:t>
      </w:r>
    </w:p>
    <w:p w:rsidR="00BB5A65" w:rsidRPr="00A44DFC" w:rsidRDefault="00BB5A65" w:rsidP="00EA19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5A65" w:rsidRDefault="00BB5A65" w:rsidP="00EA19F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BB5A65" w:rsidRDefault="00BB5A65" w:rsidP="00EA19F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BB5A65" w:rsidRDefault="00BB5A65" w:rsidP="00EA19FB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</w:p>
    <w:sectPr w:rsidR="00BB5A65" w:rsidSect="0035358D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19FB"/>
    <w:rsid w:val="00001279"/>
    <w:rsid w:val="00003498"/>
    <w:rsid w:val="000372F6"/>
    <w:rsid w:val="000864A8"/>
    <w:rsid w:val="000F617F"/>
    <w:rsid w:val="00196526"/>
    <w:rsid w:val="00250BBD"/>
    <w:rsid w:val="00254C68"/>
    <w:rsid w:val="00267A2C"/>
    <w:rsid w:val="00271139"/>
    <w:rsid w:val="00275ECF"/>
    <w:rsid w:val="0035358D"/>
    <w:rsid w:val="003E45BC"/>
    <w:rsid w:val="004460F9"/>
    <w:rsid w:val="00464311"/>
    <w:rsid w:val="004B467E"/>
    <w:rsid w:val="004C322E"/>
    <w:rsid w:val="007874A2"/>
    <w:rsid w:val="008544DC"/>
    <w:rsid w:val="009169F0"/>
    <w:rsid w:val="009B7948"/>
    <w:rsid w:val="00A44DFC"/>
    <w:rsid w:val="00A772B2"/>
    <w:rsid w:val="00A81D38"/>
    <w:rsid w:val="00A825D0"/>
    <w:rsid w:val="00AB7E48"/>
    <w:rsid w:val="00AC7C26"/>
    <w:rsid w:val="00AD0CFA"/>
    <w:rsid w:val="00B02795"/>
    <w:rsid w:val="00BB5A65"/>
    <w:rsid w:val="00CD4095"/>
    <w:rsid w:val="00D04916"/>
    <w:rsid w:val="00DF5AA6"/>
    <w:rsid w:val="00E6450A"/>
    <w:rsid w:val="00EA19FB"/>
    <w:rsid w:val="00F359B8"/>
    <w:rsid w:val="00F752F4"/>
    <w:rsid w:val="00FB5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2F6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EA19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EA19F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EA19FB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EA19FB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EA19FB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EA19F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EA19FB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EA19FB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EA19FB"/>
  </w:style>
  <w:style w:type="paragraph" w:customStyle="1" w:styleId="5">
    <w:name w:val="Обычный5"/>
    <w:uiPriority w:val="99"/>
    <w:rsid w:val="00EA19FB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381</Words>
  <Characters>2178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2022-12-10T15:56:00Z</cp:lastPrinted>
  <dcterms:created xsi:type="dcterms:W3CDTF">2022-11-30T12:57:00Z</dcterms:created>
  <dcterms:modified xsi:type="dcterms:W3CDTF">2023-01-24T14:18:00Z</dcterms:modified>
</cp:coreProperties>
</file>