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96A" w:rsidRPr="00003498" w:rsidRDefault="00B9496A" w:rsidP="0000636C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6082069" r:id="rId5"/>
        </w:object>
      </w:r>
    </w:p>
    <w:p w:rsidR="00B9496A" w:rsidRPr="00003498" w:rsidRDefault="00B9496A" w:rsidP="0000636C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B9496A" w:rsidRPr="00003498" w:rsidRDefault="00B9496A" w:rsidP="0000636C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B9496A" w:rsidRPr="00003498" w:rsidRDefault="00B9496A" w:rsidP="0000636C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B9496A" w:rsidRPr="00003498" w:rsidRDefault="00B9496A" w:rsidP="0000636C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B9496A" w:rsidRPr="00003498" w:rsidRDefault="00B9496A" w:rsidP="0000636C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B9496A" w:rsidRPr="00003498" w:rsidRDefault="00B9496A" w:rsidP="0000636C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B9496A" w:rsidRPr="00003498" w:rsidRDefault="00B9496A" w:rsidP="0000636C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B9496A" w:rsidRPr="00003498" w:rsidRDefault="00B9496A" w:rsidP="0000636C">
      <w:pPr>
        <w:spacing w:after="0" w:line="240" w:lineRule="auto"/>
        <w:jc w:val="right"/>
        <w:rPr>
          <w:rFonts w:ascii="Times New Roman" w:hAnsi="Times New Roman"/>
        </w:rPr>
      </w:pPr>
    </w:p>
    <w:p w:rsidR="00B9496A" w:rsidRPr="00003498" w:rsidRDefault="00B9496A" w:rsidP="0000636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B9496A" w:rsidRPr="00003498" w:rsidRDefault="00B9496A" w:rsidP="0000636C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B9496A" w:rsidRPr="00003498" w:rsidRDefault="00B9496A" w:rsidP="0000636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B9496A" w:rsidRPr="00003498" w:rsidRDefault="00B9496A" w:rsidP="0000636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496A" w:rsidRPr="00B8445A" w:rsidRDefault="00B9496A" w:rsidP="0000636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388/12</w:t>
      </w:r>
    </w:p>
    <w:p w:rsidR="00B9496A" w:rsidRPr="00003498" w:rsidRDefault="00B9496A" w:rsidP="0000636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9496A" w:rsidRPr="00003498" w:rsidRDefault="00B9496A" w:rsidP="00B8445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09 грудня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B9496A" w:rsidRDefault="00B9496A" w:rsidP="0000636C">
      <w:pPr>
        <w:spacing w:after="0" w:line="240" w:lineRule="auto"/>
        <w:rPr>
          <w:lang w:val="uk-UA"/>
        </w:rPr>
      </w:pPr>
    </w:p>
    <w:p w:rsidR="00B9496A" w:rsidRDefault="00B9496A" w:rsidP="0000636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втрату статусу «дитина,</w:t>
      </w:r>
    </w:p>
    <w:p w:rsidR="00B9496A" w:rsidRPr="00001279" w:rsidRDefault="00B9496A" w:rsidP="0000636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позбавлена батьківського піклування»</w:t>
      </w:r>
    </w:p>
    <w:p w:rsidR="00B9496A" w:rsidRPr="00A825D0" w:rsidRDefault="00B9496A" w:rsidP="000063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9496A" w:rsidRPr="00003498" w:rsidRDefault="00B9496A" w:rsidP="0000636C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9496A" w:rsidRPr="007874A2" w:rsidRDefault="00B9496A" w:rsidP="000063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підпунктом 9 пункту 2</w:t>
      </w:r>
      <w:r w:rsidRPr="000F617F">
        <w:rPr>
          <w:rFonts w:ascii="Times New Roman" w:hAnsi="Times New Roman"/>
          <w:sz w:val="24"/>
          <w:szCs w:val="24"/>
          <w:lang w:val="uk-UA"/>
        </w:rPr>
        <w:t>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Кіцманського районного суду від 01.11.2022 № 718/2194/22 про усиновлення,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9496A" w:rsidRDefault="00B9496A" w:rsidP="0000636C">
      <w:pPr>
        <w:pStyle w:val="5"/>
        <w:jc w:val="both"/>
        <w:rPr>
          <w:rFonts w:ascii="Times New Roman" w:hAnsi="Times New Roman"/>
          <w:b/>
          <w:szCs w:val="24"/>
        </w:rPr>
      </w:pPr>
    </w:p>
    <w:p w:rsidR="00B9496A" w:rsidRPr="00003498" w:rsidRDefault="00B9496A" w:rsidP="0000636C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B9496A" w:rsidRDefault="00B9496A" w:rsidP="0000636C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9496A" w:rsidRPr="00250BBD" w:rsidRDefault="00B9496A" w:rsidP="0000636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250BBD">
        <w:rPr>
          <w:rFonts w:ascii="Times New Roman" w:hAnsi="Times New Roman"/>
          <w:sz w:val="24"/>
          <w:szCs w:val="24"/>
          <w:lang w:val="uk-UA"/>
        </w:rPr>
        <w:t xml:space="preserve">1.  </w:t>
      </w:r>
      <w:r>
        <w:rPr>
          <w:rFonts w:ascii="Times New Roman" w:hAnsi="Times New Roman"/>
          <w:sz w:val="24"/>
          <w:szCs w:val="24"/>
          <w:lang w:val="uk-UA"/>
        </w:rPr>
        <w:t>Вважати малолітню ОСОБА 1, *** 2022 року народження такою, що втратила статус «дитина, позбавлена батьківського піклування».</w:t>
      </w:r>
    </w:p>
    <w:p w:rsidR="00B9496A" w:rsidRDefault="00B9496A" w:rsidP="000063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9496A" w:rsidRPr="008544DC" w:rsidRDefault="00B9496A" w:rsidP="0000636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>Визнати таким, що втратило чинність рішення виконавчого комітету Кіцманської міської ради від 08.08.2022 № 263/8 «Про надання статусу «дитина, позбавлена батьківського піклування малолітній ОСОБА 1, *** 2022 року народження».</w:t>
      </w:r>
    </w:p>
    <w:p w:rsidR="00B9496A" w:rsidRPr="000F617F" w:rsidRDefault="00B9496A" w:rsidP="0000636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9496A" w:rsidRPr="00003498" w:rsidRDefault="00B9496A" w:rsidP="0000636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B9496A" w:rsidRDefault="00B9496A" w:rsidP="0000636C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9496A" w:rsidRDefault="00B9496A" w:rsidP="0000636C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9496A" w:rsidRDefault="00B9496A" w:rsidP="0000636C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9496A" w:rsidRPr="000864A8" w:rsidRDefault="00B9496A" w:rsidP="0000636C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9496A" w:rsidRPr="00003498" w:rsidRDefault="00B9496A" w:rsidP="0000636C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B9496A" w:rsidRPr="00A44DFC" w:rsidRDefault="00B9496A" w:rsidP="0000636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496A" w:rsidRDefault="00B9496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B9496A" w:rsidRDefault="00B9496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B9496A" w:rsidRDefault="00B9496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9496A" w:rsidRDefault="00B9496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9496A" w:rsidRDefault="00B9496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9496A" w:rsidRDefault="00B9496A" w:rsidP="0000636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9496A" w:rsidRDefault="00B9496A" w:rsidP="0000636C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B9496A" w:rsidSect="00AE09CB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636C"/>
    <w:rsid w:val="00001279"/>
    <w:rsid w:val="00003498"/>
    <w:rsid w:val="0000636C"/>
    <w:rsid w:val="00011F94"/>
    <w:rsid w:val="00027820"/>
    <w:rsid w:val="000864A8"/>
    <w:rsid w:val="000F617F"/>
    <w:rsid w:val="00147E63"/>
    <w:rsid w:val="00177439"/>
    <w:rsid w:val="00250BBD"/>
    <w:rsid w:val="003175F8"/>
    <w:rsid w:val="00451AFE"/>
    <w:rsid w:val="004D5B55"/>
    <w:rsid w:val="004D7703"/>
    <w:rsid w:val="005400FF"/>
    <w:rsid w:val="005F7C04"/>
    <w:rsid w:val="006341F8"/>
    <w:rsid w:val="006C7E8E"/>
    <w:rsid w:val="007076AE"/>
    <w:rsid w:val="00747F8A"/>
    <w:rsid w:val="00751640"/>
    <w:rsid w:val="007874A2"/>
    <w:rsid w:val="00824EB6"/>
    <w:rsid w:val="008544DC"/>
    <w:rsid w:val="0089704B"/>
    <w:rsid w:val="008A25F5"/>
    <w:rsid w:val="00921914"/>
    <w:rsid w:val="00987F48"/>
    <w:rsid w:val="00997F5E"/>
    <w:rsid w:val="009A76BD"/>
    <w:rsid w:val="00A07613"/>
    <w:rsid w:val="00A44DFC"/>
    <w:rsid w:val="00A825D0"/>
    <w:rsid w:val="00A8555B"/>
    <w:rsid w:val="00AE09CB"/>
    <w:rsid w:val="00B063A4"/>
    <w:rsid w:val="00B16AD6"/>
    <w:rsid w:val="00B8445A"/>
    <w:rsid w:val="00B91C8F"/>
    <w:rsid w:val="00B9496A"/>
    <w:rsid w:val="00B96F73"/>
    <w:rsid w:val="00CA0F7C"/>
    <w:rsid w:val="00CE77C9"/>
    <w:rsid w:val="00D04916"/>
    <w:rsid w:val="00D45940"/>
    <w:rsid w:val="00D77C78"/>
    <w:rsid w:val="00DE10CC"/>
    <w:rsid w:val="00E553BC"/>
    <w:rsid w:val="00EA6873"/>
    <w:rsid w:val="00F1506F"/>
    <w:rsid w:val="00F747E1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5F8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00636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00636C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0636C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00636C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00636C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00636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00636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00636C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00636C"/>
  </w:style>
  <w:style w:type="paragraph" w:customStyle="1" w:styleId="5">
    <w:name w:val="Обычный5"/>
    <w:uiPriority w:val="99"/>
    <w:rsid w:val="0000636C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247</Words>
  <Characters>1411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10</cp:revision>
  <cp:lastPrinted>2022-12-10T15:54:00Z</cp:lastPrinted>
  <dcterms:created xsi:type="dcterms:W3CDTF">2022-12-05T12:30:00Z</dcterms:created>
  <dcterms:modified xsi:type="dcterms:W3CDTF">2023-01-24T14:15:00Z</dcterms:modified>
</cp:coreProperties>
</file>