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4C7" w:rsidRPr="00003498" w:rsidRDefault="002324C7" w:rsidP="00B53EAE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36082009" r:id="rId5"/>
        </w:object>
      </w:r>
    </w:p>
    <w:p w:rsidR="002324C7" w:rsidRPr="00003498" w:rsidRDefault="002324C7" w:rsidP="00B53EAE">
      <w:pPr>
        <w:pStyle w:val="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2324C7" w:rsidRPr="00003498" w:rsidRDefault="002324C7" w:rsidP="00B53EAE">
      <w:pPr>
        <w:pStyle w:val="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2324C7" w:rsidRPr="00003498" w:rsidRDefault="002324C7" w:rsidP="00B53EAE">
      <w:pPr>
        <w:pStyle w:val="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2324C7" w:rsidRPr="00003498" w:rsidRDefault="002324C7" w:rsidP="00B53EAE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2324C7" w:rsidRPr="00003498" w:rsidRDefault="002324C7" w:rsidP="00B53EAE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2324C7" w:rsidRPr="00003498" w:rsidRDefault="002324C7" w:rsidP="00B53EAE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2324C7" w:rsidRPr="00003498" w:rsidRDefault="002324C7" w:rsidP="00B53EAE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2324C7" w:rsidRPr="00003498" w:rsidRDefault="002324C7" w:rsidP="00B53EAE">
      <w:pPr>
        <w:spacing w:after="0" w:line="240" w:lineRule="auto"/>
        <w:jc w:val="right"/>
        <w:rPr>
          <w:rFonts w:ascii="Times New Roman" w:hAnsi="Times New Roman"/>
        </w:rPr>
      </w:pPr>
    </w:p>
    <w:p w:rsidR="002324C7" w:rsidRPr="00003498" w:rsidRDefault="002324C7" w:rsidP="00B53EA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2324C7" w:rsidRPr="00003498" w:rsidRDefault="002324C7" w:rsidP="00B53EAE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2324C7" w:rsidRPr="00003498" w:rsidRDefault="002324C7" w:rsidP="00B53EA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2324C7" w:rsidRPr="00003498" w:rsidRDefault="002324C7" w:rsidP="00B53E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324C7" w:rsidRPr="009B6D18" w:rsidRDefault="002324C7" w:rsidP="00B53EA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387/12</w:t>
      </w:r>
    </w:p>
    <w:p w:rsidR="002324C7" w:rsidRPr="00003498" w:rsidRDefault="002324C7" w:rsidP="00B53EA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324C7" w:rsidRPr="00003498" w:rsidRDefault="002324C7" w:rsidP="00B53EA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09 грудня</w:t>
      </w:r>
      <w:r>
        <w:rPr>
          <w:rFonts w:ascii="Times New Roman" w:hAnsi="Times New Roman"/>
          <w:sz w:val="24"/>
          <w:szCs w:val="24"/>
        </w:rPr>
        <w:t xml:space="preserve">  2022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2324C7" w:rsidRDefault="002324C7" w:rsidP="00B53EAE">
      <w:pPr>
        <w:spacing w:after="0" w:line="240" w:lineRule="auto"/>
        <w:rPr>
          <w:lang w:val="uk-UA"/>
        </w:rPr>
      </w:pPr>
    </w:p>
    <w:p w:rsidR="002324C7" w:rsidRPr="00D04916" w:rsidRDefault="002324C7" w:rsidP="00B53EA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2324C7" w:rsidRPr="00D04916" w:rsidRDefault="002324C7" w:rsidP="00B53EA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2324C7" w:rsidRDefault="002324C7" w:rsidP="00B53EA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доцільність усиновлення та його відповідність </w:t>
      </w:r>
    </w:p>
    <w:p w:rsidR="002324C7" w:rsidRPr="001951B5" w:rsidRDefault="002324C7" w:rsidP="00B53EA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інтересам  малолітньої  дитини</w:t>
      </w:r>
      <w:r w:rsidRPr="001951B5">
        <w:rPr>
          <w:rFonts w:ascii="Times New Roman" w:hAnsi="Times New Roman"/>
          <w:b/>
          <w:sz w:val="24"/>
          <w:szCs w:val="24"/>
          <w:lang w:val="uk-UA" w:eastAsia="uk-UA"/>
        </w:rPr>
        <w:t xml:space="preserve">  </w:t>
      </w:r>
    </w:p>
    <w:p w:rsidR="002324C7" w:rsidRDefault="002324C7" w:rsidP="00B53EA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2324C7" w:rsidRDefault="002324C7" w:rsidP="00B53EA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324C7" w:rsidRDefault="002324C7" w:rsidP="00B53EA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7874A2">
        <w:rPr>
          <w:rFonts w:ascii="Times New Roman" w:hAnsi="Times New Roman"/>
          <w:sz w:val="24"/>
          <w:szCs w:val="24"/>
          <w:lang w:val="uk-UA"/>
        </w:rPr>
        <w:t>В</w:t>
      </w:r>
      <w:r>
        <w:rPr>
          <w:rFonts w:ascii="Times New Roman" w:hAnsi="Times New Roman"/>
          <w:sz w:val="24"/>
          <w:szCs w:val="24"/>
          <w:lang w:val="uk-UA"/>
        </w:rPr>
        <w:t>ідповідно до статтей 71,72,75 Порядку провадження діяльності з усиновлення та здійснення нагляду за дотриманням прав усиновлених дітей</w:t>
      </w:r>
      <w:r w:rsidRPr="007874A2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затвердженого постановою КМУ від 08.10.2008  № 905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2324C7" w:rsidRPr="007874A2" w:rsidRDefault="002324C7" w:rsidP="00B53EA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324C7" w:rsidRPr="00003498" w:rsidRDefault="002324C7" w:rsidP="00B53EA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324C7" w:rsidRPr="00003498" w:rsidRDefault="002324C7" w:rsidP="00B53EAE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2324C7" w:rsidRDefault="002324C7" w:rsidP="00B53EA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2324C7" w:rsidRPr="001951B5" w:rsidRDefault="002324C7" w:rsidP="00B53EAE">
      <w:pPr>
        <w:pStyle w:val="Caption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1</w:t>
      </w:r>
      <w:r w:rsidRPr="00AC2479">
        <w:rPr>
          <w:b w:val="0"/>
          <w:sz w:val="24"/>
          <w:szCs w:val="24"/>
        </w:rPr>
        <w:t xml:space="preserve">. Затвердити </w:t>
      </w:r>
      <w:r w:rsidRPr="001951B5">
        <w:rPr>
          <w:b w:val="0"/>
          <w:sz w:val="24"/>
          <w:szCs w:val="24"/>
        </w:rPr>
        <w:t xml:space="preserve">висновок органу опіки та піклування про </w:t>
      </w:r>
      <w:r>
        <w:rPr>
          <w:b w:val="0"/>
          <w:sz w:val="24"/>
          <w:szCs w:val="24"/>
        </w:rPr>
        <w:t xml:space="preserve">доцільність усиновлення та його відповідність інтересам малолітньої дитини </w:t>
      </w:r>
      <w:r w:rsidRPr="001951B5">
        <w:rPr>
          <w:b w:val="0"/>
          <w:sz w:val="24"/>
          <w:szCs w:val="24"/>
        </w:rPr>
        <w:t>( додається).</w:t>
      </w:r>
    </w:p>
    <w:p w:rsidR="002324C7" w:rsidRPr="00B26B8D" w:rsidRDefault="002324C7" w:rsidP="00B53EA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324C7" w:rsidRPr="00003498" w:rsidRDefault="002324C7" w:rsidP="00B53EA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2324C7" w:rsidRPr="00003498" w:rsidRDefault="002324C7" w:rsidP="00B53EAE">
      <w:pPr>
        <w:pStyle w:val="10"/>
        <w:jc w:val="both"/>
        <w:rPr>
          <w:rFonts w:ascii="Times New Roman" w:hAnsi="Times New Roman"/>
          <w:b/>
          <w:szCs w:val="24"/>
        </w:rPr>
      </w:pPr>
    </w:p>
    <w:p w:rsidR="002324C7" w:rsidRPr="00003498" w:rsidRDefault="002324C7" w:rsidP="00B53EAE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2324C7" w:rsidRPr="00003498" w:rsidRDefault="002324C7" w:rsidP="00B53EAE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2324C7" w:rsidRDefault="002324C7" w:rsidP="00B53EAE">
      <w:pPr>
        <w:pStyle w:val="10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                                                                           Олександр МАРУСЯК</w:t>
      </w:r>
    </w:p>
    <w:p w:rsidR="002324C7" w:rsidRPr="00DD6D5C" w:rsidRDefault="002324C7" w:rsidP="00B53E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324C7" w:rsidRDefault="002324C7" w:rsidP="00B53EAE">
      <w:pPr>
        <w:rPr>
          <w:rFonts w:ascii="Times New Roman" w:hAnsi="Times New Roman"/>
          <w:sz w:val="24"/>
          <w:szCs w:val="24"/>
          <w:lang w:val="uk-UA"/>
        </w:rPr>
      </w:pPr>
    </w:p>
    <w:p w:rsidR="002324C7" w:rsidRDefault="002324C7" w:rsidP="00B53EAE">
      <w:pPr>
        <w:rPr>
          <w:rFonts w:ascii="Times New Roman" w:hAnsi="Times New Roman"/>
          <w:sz w:val="24"/>
          <w:szCs w:val="24"/>
          <w:lang w:val="uk-UA"/>
        </w:rPr>
      </w:pPr>
    </w:p>
    <w:p w:rsidR="002324C7" w:rsidRDefault="002324C7" w:rsidP="00B53EAE">
      <w:pPr>
        <w:rPr>
          <w:rFonts w:ascii="Times New Roman" w:hAnsi="Times New Roman"/>
          <w:sz w:val="24"/>
          <w:szCs w:val="24"/>
          <w:lang w:val="uk-UA"/>
        </w:rPr>
      </w:pPr>
    </w:p>
    <w:p w:rsidR="002324C7" w:rsidRDefault="002324C7" w:rsidP="00B53EAE">
      <w:pPr>
        <w:rPr>
          <w:rFonts w:ascii="Times New Roman" w:hAnsi="Times New Roman"/>
          <w:sz w:val="24"/>
          <w:szCs w:val="24"/>
          <w:lang w:val="uk-UA"/>
        </w:rPr>
      </w:pPr>
    </w:p>
    <w:p w:rsidR="002324C7" w:rsidRDefault="002324C7" w:rsidP="00B53EAE">
      <w:pPr>
        <w:rPr>
          <w:rFonts w:ascii="Times New Roman" w:hAnsi="Times New Roman"/>
          <w:sz w:val="24"/>
          <w:szCs w:val="24"/>
          <w:lang w:val="uk-UA"/>
        </w:rPr>
      </w:pPr>
    </w:p>
    <w:p w:rsidR="002324C7" w:rsidRDefault="002324C7" w:rsidP="00B53EAE">
      <w:pPr>
        <w:rPr>
          <w:rFonts w:ascii="Times New Roman" w:hAnsi="Times New Roman"/>
          <w:sz w:val="24"/>
          <w:szCs w:val="24"/>
          <w:lang w:val="uk-UA"/>
        </w:rPr>
      </w:pPr>
    </w:p>
    <w:p w:rsidR="002324C7" w:rsidRDefault="002324C7" w:rsidP="00B53EAE">
      <w:pPr>
        <w:rPr>
          <w:rFonts w:ascii="Times New Roman" w:hAnsi="Times New Roman"/>
          <w:sz w:val="24"/>
          <w:szCs w:val="24"/>
          <w:lang w:val="uk-UA"/>
        </w:rPr>
      </w:pPr>
    </w:p>
    <w:sectPr w:rsidR="002324C7" w:rsidSect="00DC294E">
      <w:pgSz w:w="11906" w:h="16838"/>
      <w:pgMar w:top="71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3EAE"/>
    <w:rsid w:val="00003498"/>
    <w:rsid w:val="00010D95"/>
    <w:rsid w:val="001951B5"/>
    <w:rsid w:val="001A1933"/>
    <w:rsid w:val="002324C7"/>
    <w:rsid w:val="002A01FA"/>
    <w:rsid w:val="003625A7"/>
    <w:rsid w:val="003D6842"/>
    <w:rsid w:val="0047025E"/>
    <w:rsid w:val="004B52ED"/>
    <w:rsid w:val="00565554"/>
    <w:rsid w:val="006B5CDF"/>
    <w:rsid w:val="007064B5"/>
    <w:rsid w:val="007072CE"/>
    <w:rsid w:val="007874A2"/>
    <w:rsid w:val="008522E4"/>
    <w:rsid w:val="008D065B"/>
    <w:rsid w:val="009B6D18"/>
    <w:rsid w:val="00A450C2"/>
    <w:rsid w:val="00A63C54"/>
    <w:rsid w:val="00AC2479"/>
    <w:rsid w:val="00AD1341"/>
    <w:rsid w:val="00B26B8D"/>
    <w:rsid w:val="00B53EAE"/>
    <w:rsid w:val="00B936A0"/>
    <w:rsid w:val="00BF2CBA"/>
    <w:rsid w:val="00D04916"/>
    <w:rsid w:val="00D7492E"/>
    <w:rsid w:val="00DC294E"/>
    <w:rsid w:val="00DD6D5C"/>
    <w:rsid w:val="00EE0F5A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842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Название объекта1"/>
    <w:basedOn w:val="Normal"/>
    <w:next w:val="Normal"/>
    <w:uiPriority w:val="99"/>
    <w:rsid w:val="00B53EAE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B53EA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Normal2">
    <w:name w:val="Normal2"/>
    <w:uiPriority w:val="99"/>
    <w:rsid w:val="00B53EAE"/>
    <w:rPr>
      <w:rFonts w:ascii="Arial" w:hAnsi="Arial"/>
      <w:sz w:val="24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B53EAE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  <w:style w:type="paragraph" w:customStyle="1" w:styleId="rvps2">
    <w:name w:val="rvps2"/>
    <w:basedOn w:val="Normal"/>
    <w:uiPriority w:val="99"/>
    <w:rsid w:val="00B53E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1">
    <w:name w:val="Normal1"/>
    <w:uiPriority w:val="99"/>
    <w:rsid w:val="00B53EAE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B53EAE"/>
    <w:rPr>
      <w:rFonts w:ascii="Arial" w:hAnsi="Arial"/>
      <w:sz w:val="24"/>
      <w:szCs w:val="20"/>
      <w:lang w:val="uk-UA"/>
    </w:rPr>
  </w:style>
  <w:style w:type="paragraph" w:styleId="Caption">
    <w:name w:val="caption"/>
    <w:basedOn w:val="Normal"/>
    <w:uiPriority w:val="99"/>
    <w:qFormat/>
    <w:rsid w:val="00B53EAE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2">
    <w:name w:val="Без интервала1"/>
    <w:uiPriority w:val="99"/>
    <w:rsid w:val="00B53E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27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216</Words>
  <Characters>1234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cp:lastPrinted>2022-12-10T15:50:00Z</cp:lastPrinted>
  <dcterms:created xsi:type="dcterms:W3CDTF">2022-12-08T12:32:00Z</dcterms:created>
  <dcterms:modified xsi:type="dcterms:W3CDTF">2023-01-24T14:14:00Z</dcterms:modified>
</cp:coreProperties>
</file>