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D005D" w:rsidRDefault="00ED005D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36081950" r:id="rId5"/>
        </w:object>
      </w:r>
    </w:p>
    <w:p w:rsidR="00ED005D" w:rsidRDefault="00ED005D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ED005D" w:rsidRDefault="00ED005D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D005D" w:rsidRDefault="00ED005D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ED005D" w:rsidRDefault="00ED005D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ED005D" w:rsidRDefault="00ED005D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ED005D" w:rsidRDefault="00ED005D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ED005D" w:rsidRDefault="00ED005D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D005D" w:rsidRDefault="00ED005D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ED005D" w:rsidRDefault="00ED005D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ED005D" w:rsidRDefault="00ED005D" w:rsidP="008D785D">
      <w:pPr>
        <w:pStyle w:val="Title"/>
        <w:rPr>
          <w:rFonts w:ascii="Times New Roman" w:hAnsi="Times New Roman"/>
          <w:b/>
          <w:szCs w:val="24"/>
        </w:rPr>
      </w:pPr>
    </w:p>
    <w:p w:rsidR="00ED005D" w:rsidRPr="00FF2468" w:rsidRDefault="00ED005D" w:rsidP="008D785D">
      <w:pPr>
        <w:pStyle w:val="Title"/>
        <w:rPr>
          <w:rFonts w:ascii="Times New Roman" w:hAnsi="Times New Roman"/>
          <w:b/>
          <w:sz w:val="24"/>
          <w:szCs w:val="24"/>
          <w:lang w:val="uk-UA"/>
        </w:rPr>
      </w:pPr>
      <w:r w:rsidRPr="00FF2468">
        <w:rPr>
          <w:rFonts w:ascii="Times New Roman" w:hAnsi="Times New Roman"/>
          <w:b/>
          <w:sz w:val="24"/>
          <w:szCs w:val="24"/>
        </w:rPr>
        <w:t xml:space="preserve">Р І Ш Е Н Н Я   №  </w:t>
      </w:r>
      <w:r w:rsidRPr="00FF2468">
        <w:rPr>
          <w:rFonts w:ascii="Times New Roman" w:hAnsi="Times New Roman"/>
          <w:b/>
          <w:sz w:val="24"/>
          <w:szCs w:val="24"/>
          <w:lang w:val="uk-UA"/>
        </w:rPr>
        <w:t>385/12</w:t>
      </w:r>
    </w:p>
    <w:p w:rsidR="00ED005D" w:rsidRPr="00FF2468" w:rsidRDefault="00ED005D" w:rsidP="008D785D">
      <w:pPr>
        <w:pStyle w:val="Title"/>
        <w:rPr>
          <w:rFonts w:ascii="Times New Roman" w:hAnsi="Times New Roman"/>
          <w:b/>
          <w:sz w:val="24"/>
          <w:szCs w:val="24"/>
        </w:rPr>
      </w:pPr>
    </w:p>
    <w:p w:rsidR="00ED005D" w:rsidRDefault="00ED005D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09 грудня 2022 року                                                                                                       м. Кіцмань</w:t>
      </w:r>
    </w:p>
    <w:p w:rsidR="00ED005D" w:rsidRDefault="00ED005D" w:rsidP="008D785D">
      <w:pPr>
        <w:rPr>
          <w:sz w:val="24"/>
          <w:lang w:val="uk-UA"/>
        </w:rPr>
      </w:pPr>
    </w:p>
    <w:p w:rsidR="00ED005D" w:rsidRDefault="00ED005D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ED005D" w:rsidRDefault="00ED005D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ED005D" w:rsidRDefault="00ED005D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ED005D" w:rsidRDefault="00ED005D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Семенюка Івана Васильовича</w:t>
      </w:r>
    </w:p>
    <w:p w:rsidR="00ED005D" w:rsidRDefault="00ED005D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p w:rsidR="00ED005D" w:rsidRDefault="00ED005D" w:rsidP="00F4351C">
      <w:pPr>
        <w:jc w:val="both"/>
        <w:rPr>
          <w:b/>
          <w:sz w:val="24"/>
          <w:szCs w:val="24"/>
          <w:lang w:val="uk-UA"/>
        </w:rPr>
      </w:pPr>
    </w:p>
    <w:p w:rsidR="00ED005D" w:rsidRDefault="00ED005D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 80</w:t>
      </w:r>
      <w:r>
        <w:rPr>
          <w:color w:val="FF0000"/>
          <w:sz w:val="24"/>
          <w:szCs w:val="24"/>
          <w:lang w:val="uk-UA"/>
        </w:rPr>
        <w:t xml:space="preserve"> </w:t>
      </w:r>
      <w:r w:rsidRPr="00ED6808">
        <w:rPr>
          <w:sz w:val="24"/>
          <w:szCs w:val="24"/>
          <w:lang w:val="uk-UA"/>
        </w:rPr>
        <w:t>від 07.12.2022</w:t>
      </w:r>
      <w:r w:rsidRPr="00053A1E">
        <w:rPr>
          <w:color w:val="FF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р. депутата Кіцманської міської ради Семенюка І.В.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№1341</w:t>
      </w:r>
      <w:r w:rsidRPr="003670C2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05</w:t>
      </w:r>
      <w:r w:rsidRPr="003670C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3670C2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року гр. ОСОБА 1, який проживає за адресою: с.Суховерхів, АДРЕСА 1, щодо надання матеріальної допомоги на лікування  сина ОСОБА 2, ***р.н.,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 копія свідоцтва про народження ОСОБА 2, копія виписки №9091 із медичної карти стаціонарного хворого, </w:t>
      </w:r>
      <w:r w:rsidRPr="00AF1A2D">
        <w:rPr>
          <w:bCs/>
          <w:sz w:val="24"/>
          <w:szCs w:val="24"/>
          <w:lang w:val="uk-UA"/>
        </w:rPr>
        <w:t xml:space="preserve">банківський рахунок </w:t>
      </w:r>
      <w:r>
        <w:rPr>
          <w:bCs/>
          <w:sz w:val="24"/>
          <w:szCs w:val="24"/>
          <w:lang w:val="uk-UA"/>
        </w:rPr>
        <w:t xml:space="preserve">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ED005D" w:rsidRDefault="00ED005D" w:rsidP="00E53F40">
      <w:pPr>
        <w:jc w:val="both"/>
        <w:rPr>
          <w:bCs/>
          <w:sz w:val="24"/>
          <w:szCs w:val="24"/>
          <w:lang w:val="uk-UA"/>
        </w:rPr>
      </w:pPr>
    </w:p>
    <w:p w:rsidR="00ED005D" w:rsidRDefault="00ED00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D005D" w:rsidRDefault="00ED00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D005D" w:rsidRDefault="00ED005D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а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Семенюка І.В.)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який проживає за адресою:</w:t>
      </w:r>
      <w:r>
        <w:rPr>
          <w:szCs w:val="24"/>
        </w:rPr>
        <w:t xml:space="preserve"> </w:t>
      </w:r>
      <w:r w:rsidRPr="00635CF1">
        <w:rPr>
          <w:rFonts w:ascii="Times New Roman" w:hAnsi="Times New Roman"/>
          <w:szCs w:val="24"/>
          <w:lang w:val="ru-RU"/>
        </w:rPr>
        <w:t>с.</w:t>
      </w:r>
      <w:r>
        <w:rPr>
          <w:rFonts w:ascii="Times New Roman" w:hAnsi="Times New Roman"/>
          <w:szCs w:val="24"/>
          <w:lang w:val="ru-RU"/>
        </w:rPr>
        <w:t>Суховерхів</w:t>
      </w:r>
      <w:r w:rsidRPr="00635CF1">
        <w:rPr>
          <w:rFonts w:ascii="Times New Roman" w:hAnsi="Times New Roman"/>
          <w:szCs w:val="24"/>
          <w:lang w:val="ru-RU"/>
        </w:rPr>
        <w:t xml:space="preserve">, </w:t>
      </w:r>
      <w:r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лікування </w:t>
      </w:r>
      <w:r>
        <w:rPr>
          <w:rFonts w:ascii="Times New Roman" w:hAnsi="Times New Roman"/>
          <w:szCs w:val="24"/>
        </w:rPr>
        <w:t>сина ОСОБА 2, ***р.н. в сумі</w:t>
      </w:r>
      <w:r>
        <w:rPr>
          <w:rFonts w:ascii="Times New Roman" w:hAnsi="Times New Roman"/>
          <w:bCs/>
          <w:szCs w:val="24"/>
        </w:rPr>
        <w:t xml:space="preserve"> 10000 грн. (десять тисяч гривень).</w:t>
      </w:r>
    </w:p>
    <w:bookmarkEnd w:id="0"/>
    <w:p w:rsidR="00ED005D" w:rsidRDefault="00ED005D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ED005D" w:rsidRDefault="00ED005D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ED005D" w:rsidRDefault="00ED005D" w:rsidP="00AE462C">
      <w:pPr>
        <w:ind w:firstLine="600"/>
        <w:jc w:val="both"/>
        <w:rPr>
          <w:sz w:val="24"/>
          <w:szCs w:val="24"/>
          <w:lang w:val="uk-UA"/>
        </w:rPr>
      </w:pPr>
    </w:p>
    <w:p w:rsidR="00ED005D" w:rsidRDefault="00ED005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D005D" w:rsidRDefault="00ED005D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D005D" w:rsidRPr="00955217" w:rsidRDefault="00ED005D" w:rsidP="00955217">
      <w:pPr>
        <w:jc w:val="both"/>
        <w:rPr>
          <w:b/>
          <w:sz w:val="24"/>
          <w:szCs w:val="24"/>
          <w:lang w:val="uk-UA"/>
        </w:rPr>
      </w:pPr>
      <w:r w:rsidRPr="00955217">
        <w:rPr>
          <w:b/>
          <w:sz w:val="24"/>
          <w:szCs w:val="24"/>
          <w:lang w:val="uk-UA"/>
        </w:rPr>
        <w:t>В.о. мі</w:t>
      </w:r>
      <w:r w:rsidRPr="00955217">
        <w:rPr>
          <w:b/>
          <w:sz w:val="24"/>
          <w:szCs w:val="24"/>
        </w:rPr>
        <w:t>ськ</w:t>
      </w:r>
      <w:r w:rsidRPr="00955217">
        <w:rPr>
          <w:b/>
          <w:sz w:val="24"/>
          <w:szCs w:val="24"/>
          <w:lang w:val="uk-UA"/>
        </w:rPr>
        <w:t>ого</w:t>
      </w:r>
      <w:r w:rsidRPr="00955217">
        <w:rPr>
          <w:b/>
          <w:sz w:val="24"/>
          <w:szCs w:val="24"/>
        </w:rPr>
        <w:t xml:space="preserve">  голов</w:t>
      </w:r>
      <w:r w:rsidRPr="00955217">
        <w:rPr>
          <w:b/>
          <w:sz w:val="24"/>
          <w:szCs w:val="24"/>
          <w:lang w:val="uk-UA"/>
        </w:rPr>
        <w:t>и</w:t>
      </w:r>
      <w:r w:rsidRPr="00955217">
        <w:rPr>
          <w:b/>
          <w:sz w:val="24"/>
          <w:szCs w:val="24"/>
        </w:rPr>
        <w:t xml:space="preserve">      </w:t>
      </w:r>
      <w:r w:rsidRPr="00955217">
        <w:rPr>
          <w:b/>
          <w:sz w:val="24"/>
          <w:szCs w:val="24"/>
          <w:lang w:val="uk-UA"/>
        </w:rPr>
        <w:t xml:space="preserve">                  </w:t>
      </w:r>
      <w:r>
        <w:rPr>
          <w:b/>
          <w:sz w:val="24"/>
          <w:szCs w:val="24"/>
          <w:lang w:val="uk-UA"/>
        </w:rPr>
        <w:t xml:space="preserve">                          </w:t>
      </w:r>
      <w:r w:rsidRPr="00955217">
        <w:rPr>
          <w:b/>
          <w:sz w:val="24"/>
          <w:szCs w:val="24"/>
          <w:lang w:val="uk-UA"/>
        </w:rPr>
        <w:t xml:space="preserve">          </w:t>
      </w:r>
      <w:r w:rsidRPr="00955217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  <w:lang w:val="uk-UA"/>
        </w:rPr>
        <w:t xml:space="preserve">            </w:t>
      </w:r>
      <w:r w:rsidRPr="00955217">
        <w:rPr>
          <w:b/>
          <w:sz w:val="24"/>
          <w:szCs w:val="24"/>
          <w:lang w:val="uk-UA"/>
        </w:rPr>
        <w:t>Олександр МАРУСЯК</w:t>
      </w:r>
    </w:p>
    <w:sectPr w:rsidR="00ED005D" w:rsidRPr="00955217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53A1E"/>
    <w:rsid w:val="00073B0A"/>
    <w:rsid w:val="000807F9"/>
    <w:rsid w:val="0008599E"/>
    <w:rsid w:val="000D0646"/>
    <w:rsid w:val="000D129B"/>
    <w:rsid w:val="00113920"/>
    <w:rsid w:val="001338D1"/>
    <w:rsid w:val="00175A3A"/>
    <w:rsid w:val="00197A98"/>
    <w:rsid w:val="001C6A3B"/>
    <w:rsid w:val="001D288A"/>
    <w:rsid w:val="001D3A9D"/>
    <w:rsid w:val="001F7A3D"/>
    <w:rsid w:val="00217698"/>
    <w:rsid w:val="002335F5"/>
    <w:rsid w:val="00254E1B"/>
    <w:rsid w:val="0028576D"/>
    <w:rsid w:val="00320B40"/>
    <w:rsid w:val="00340AAA"/>
    <w:rsid w:val="00360528"/>
    <w:rsid w:val="00366AA9"/>
    <w:rsid w:val="003670C2"/>
    <w:rsid w:val="00370942"/>
    <w:rsid w:val="00387E3B"/>
    <w:rsid w:val="003A6629"/>
    <w:rsid w:val="003C383B"/>
    <w:rsid w:val="003C6813"/>
    <w:rsid w:val="003D5AE9"/>
    <w:rsid w:val="003E4476"/>
    <w:rsid w:val="004153E9"/>
    <w:rsid w:val="00440587"/>
    <w:rsid w:val="004433A4"/>
    <w:rsid w:val="00451D67"/>
    <w:rsid w:val="00465149"/>
    <w:rsid w:val="00473420"/>
    <w:rsid w:val="00496107"/>
    <w:rsid w:val="004A7BD3"/>
    <w:rsid w:val="004B39D5"/>
    <w:rsid w:val="00504454"/>
    <w:rsid w:val="00515BB1"/>
    <w:rsid w:val="005274B1"/>
    <w:rsid w:val="0053554F"/>
    <w:rsid w:val="00545E7D"/>
    <w:rsid w:val="005825EA"/>
    <w:rsid w:val="00583A40"/>
    <w:rsid w:val="00590EA4"/>
    <w:rsid w:val="005D43E8"/>
    <w:rsid w:val="00635CF1"/>
    <w:rsid w:val="00666386"/>
    <w:rsid w:val="0066770A"/>
    <w:rsid w:val="006728C1"/>
    <w:rsid w:val="00680458"/>
    <w:rsid w:val="00681DE4"/>
    <w:rsid w:val="00696F82"/>
    <w:rsid w:val="0070796E"/>
    <w:rsid w:val="0073143E"/>
    <w:rsid w:val="00733041"/>
    <w:rsid w:val="00762205"/>
    <w:rsid w:val="00763D2C"/>
    <w:rsid w:val="00794A2F"/>
    <w:rsid w:val="007A1CB0"/>
    <w:rsid w:val="007E2D4D"/>
    <w:rsid w:val="007E697E"/>
    <w:rsid w:val="00807CCA"/>
    <w:rsid w:val="00807F06"/>
    <w:rsid w:val="00854D20"/>
    <w:rsid w:val="008A2C9A"/>
    <w:rsid w:val="008A4977"/>
    <w:rsid w:val="008D785D"/>
    <w:rsid w:val="008F650F"/>
    <w:rsid w:val="0091792C"/>
    <w:rsid w:val="00955217"/>
    <w:rsid w:val="00A35F74"/>
    <w:rsid w:val="00A426B9"/>
    <w:rsid w:val="00AA0D4E"/>
    <w:rsid w:val="00AB23AD"/>
    <w:rsid w:val="00AB4A0B"/>
    <w:rsid w:val="00AC3B11"/>
    <w:rsid w:val="00AC74B2"/>
    <w:rsid w:val="00AE462C"/>
    <w:rsid w:val="00AF1A2D"/>
    <w:rsid w:val="00B006FD"/>
    <w:rsid w:val="00B20770"/>
    <w:rsid w:val="00B262E7"/>
    <w:rsid w:val="00B350AA"/>
    <w:rsid w:val="00B43735"/>
    <w:rsid w:val="00B96261"/>
    <w:rsid w:val="00BD1612"/>
    <w:rsid w:val="00C30570"/>
    <w:rsid w:val="00C42765"/>
    <w:rsid w:val="00C53119"/>
    <w:rsid w:val="00CA3F4C"/>
    <w:rsid w:val="00D030D9"/>
    <w:rsid w:val="00D5289C"/>
    <w:rsid w:val="00D869BE"/>
    <w:rsid w:val="00DA1936"/>
    <w:rsid w:val="00DA2FED"/>
    <w:rsid w:val="00DA412D"/>
    <w:rsid w:val="00DA5DF4"/>
    <w:rsid w:val="00DC139D"/>
    <w:rsid w:val="00DC7980"/>
    <w:rsid w:val="00E05F1E"/>
    <w:rsid w:val="00E13EE7"/>
    <w:rsid w:val="00E46D7F"/>
    <w:rsid w:val="00E53F40"/>
    <w:rsid w:val="00EA6005"/>
    <w:rsid w:val="00EC72AC"/>
    <w:rsid w:val="00ED005D"/>
    <w:rsid w:val="00ED6808"/>
    <w:rsid w:val="00EE1AD4"/>
    <w:rsid w:val="00EE2E86"/>
    <w:rsid w:val="00EF2107"/>
    <w:rsid w:val="00F4351C"/>
    <w:rsid w:val="00F60141"/>
    <w:rsid w:val="00F84D2E"/>
    <w:rsid w:val="00F92C8F"/>
    <w:rsid w:val="00FA7133"/>
    <w:rsid w:val="00FB75F0"/>
    <w:rsid w:val="00FB76A4"/>
    <w:rsid w:val="00FD7AE4"/>
    <w:rsid w:val="00FE3EFD"/>
    <w:rsid w:val="00FF2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14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396</Words>
  <Characters>2262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2022-12-13T07:46:00Z</cp:lastPrinted>
  <dcterms:created xsi:type="dcterms:W3CDTF">2022-12-06T08:35:00Z</dcterms:created>
  <dcterms:modified xsi:type="dcterms:W3CDTF">2023-01-24T14:13:00Z</dcterms:modified>
</cp:coreProperties>
</file>