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81E49" w:rsidRDefault="00781E49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81690" r:id="rId5"/>
        </w:object>
      </w:r>
    </w:p>
    <w:p w:rsidR="00781E49" w:rsidRDefault="00781E49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81E49" w:rsidRDefault="00781E49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81E49" w:rsidRDefault="00781E49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81E49" w:rsidRDefault="00781E49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81E49" w:rsidRDefault="00781E49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781E49" w:rsidRDefault="00781E49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81E49" w:rsidRDefault="00781E49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81E49" w:rsidRDefault="00781E49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781E49" w:rsidRDefault="00781E49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81E49" w:rsidRDefault="00781E49" w:rsidP="008D785D">
      <w:pPr>
        <w:pStyle w:val="Title"/>
        <w:rPr>
          <w:rFonts w:ascii="Times New Roman" w:hAnsi="Times New Roman"/>
          <w:b/>
          <w:szCs w:val="24"/>
        </w:rPr>
      </w:pPr>
    </w:p>
    <w:p w:rsidR="00781E49" w:rsidRPr="0034434C" w:rsidRDefault="00781E49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5C67A7">
        <w:rPr>
          <w:rFonts w:ascii="Times New Roman" w:hAnsi="Times New Roman"/>
          <w:b/>
          <w:sz w:val="24"/>
          <w:szCs w:val="24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val="uk-UA"/>
        </w:rPr>
        <w:t>384/12</w:t>
      </w:r>
    </w:p>
    <w:p w:rsidR="00781E49" w:rsidRDefault="00781E49" w:rsidP="008D785D">
      <w:pPr>
        <w:pStyle w:val="Title"/>
        <w:rPr>
          <w:rFonts w:ascii="Times New Roman" w:hAnsi="Times New Roman"/>
          <w:b/>
          <w:szCs w:val="24"/>
        </w:rPr>
      </w:pPr>
    </w:p>
    <w:p w:rsidR="00781E49" w:rsidRDefault="00781E49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грудня 2022 року                                                                                                    м. Кіцмань</w:t>
      </w:r>
    </w:p>
    <w:p w:rsidR="00781E49" w:rsidRDefault="00781E49" w:rsidP="008D785D">
      <w:pPr>
        <w:rPr>
          <w:sz w:val="24"/>
          <w:lang w:val="uk-UA"/>
        </w:rPr>
      </w:pPr>
    </w:p>
    <w:p w:rsidR="00781E49" w:rsidRDefault="00781E49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781E49" w:rsidRDefault="00781E49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781E49" w:rsidRDefault="00781E49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781E49" w:rsidRDefault="00781E49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Ножихіна Руслана Івановича</w:t>
      </w:r>
    </w:p>
    <w:p w:rsidR="00781E49" w:rsidRDefault="00781E49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781E49" w:rsidRDefault="00781E49" w:rsidP="00F4351C">
      <w:pPr>
        <w:jc w:val="both"/>
        <w:rPr>
          <w:b/>
          <w:sz w:val="24"/>
          <w:szCs w:val="24"/>
          <w:lang w:val="uk-UA"/>
        </w:rPr>
      </w:pPr>
    </w:p>
    <w:p w:rsidR="00781E49" w:rsidRDefault="00781E49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 </w:t>
      </w:r>
      <w:r w:rsidRPr="00203CBC">
        <w:rPr>
          <w:sz w:val="24"/>
          <w:szCs w:val="24"/>
          <w:lang w:val="uk-UA"/>
        </w:rPr>
        <w:t>78 від 28.11.2022</w:t>
      </w:r>
      <w:r w:rsidRPr="00053A1E"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р. депутата Кіцманської міської ради Ножихіна Р.І.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№422/05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 ОСОБА 1, який проживає за адресою: с.Кліводин,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копія виписки №15215 із медичної карти стаціонарного хворого,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81E49" w:rsidRDefault="00781E49" w:rsidP="00E53F40">
      <w:pPr>
        <w:jc w:val="both"/>
        <w:rPr>
          <w:bCs/>
          <w:sz w:val="24"/>
          <w:szCs w:val="24"/>
          <w:lang w:val="uk-UA"/>
        </w:rPr>
      </w:pPr>
    </w:p>
    <w:p w:rsidR="00781E49" w:rsidRDefault="00781E4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81E49" w:rsidRDefault="00781E4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81E49" w:rsidRDefault="00781E49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Ножихіна Р.І.</w:t>
      </w:r>
      <w:r w:rsidRPr="00635CF1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гр.ОСОБА 1, який проживає за адресою:</w:t>
      </w:r>
      <w:r>
        <w:rPr>
          <w:szCs w:val="24"/>
        </w:rPr>
        <w:t xml:space="preserve"> </w:t>
      </w:r>
      <w:r w:rsidRPr="00635CF1">
        <w:rPr>
          <w:rFonts w:ascii="Times New Roman" w:hAnsi="Times New Roman"/>
          <w:szCs w:val="24"/>
          <w:lang w:val="ru-RU"/>
        </w:rPr>
        <w:t xml:space="preserve">с.Кліводин, </w:t>
      </w:r>
      <w:r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лікування </w:t>
      </w:r>
      <w:r>
        <w:rPr>
          <w:rFonts w:ascii="Times New Roman" w:hAnsi="Times New Roman"/>
          <w:szCs w:val="24"/>
        </w:rPr>
        <w:t>в сумі</w:t>
      </w:r>
      <w:r>
        <w:rPr>
          <w:rFonts w:ascii="Times New Roman" w:hAnsi="Times New Roman"/>
          <w:bCs/>
          <w:szCs w:val="24"/>
        </w:rPr>
        <w:t xml:space="preserve"> 20000 грн. (двадцять тисяч гривень).</w:t>
      </w:r>
    </w:p>
    <w:bookmarkEnd w:id="0"/>
    <w:p w:rsidR="00781E49" w:rsidRDefault="00781E49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781E49" w:rsidRDefault="00781E49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781E49" w:rsidRDefault="00781E49" w:rsidP="00AE462C">
      <w:pPr>
        <w:ind w:firstLine="600"/>
        <w:jc w:val="both"/>
        <w:rPr>
          <w:sz w:val="24"/>
          <w:szCs w:val="24"/>
          <w:lang w:val="uk-UA"/>
        </w:rPr>
      </w:pPr>
    </w:p>
    <w:p w:rsidR="00781E49" w:rsidRDefault="00781E4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1E49" w:rsidRDefault="00781E49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1E49" w:rsidRPr="003661EE" w:rsidRDefault="00781E49" w:rsidP="003661EE">
      <w:pPr>
        <w:jc w:val="center"/>
        <w:rPr>
          <w:b/>
          <w:sz w:val="24"/>
          <w:szCs w:val="24"/>
          <w:lang w:val="uk-UA"/>
        </w:rPr>
      </w:pPr>
      <w:r w:rsidRPr="003661EE">
        <w:rPr>
          <w:b/>
          <w:sz w:val="24"/>
          <w:szCs w:val="24"/>
          <w:lang w:val="uk-UA"/>
        </w:rPr>
        <w:t>В.о. мі</w:t>
      </w:r>
      <w:r w:rsidRPr="003661EE">
        <w:rPr>
          <w:b/>
          <w:sz w:val="24"/>
          <w:szCs w:val="24"/>
        </w:rPr>
        <w:t>ськ</w:t>
      </w:r>
      <w:r w:rsidRPr="003661EE">
        <w:rPr>
          <w:b/>
          <w:sz w:val="24"/>
          <w:szCs w:val="24"/>
          <w:lang w:val="uk-UA"/>
        </w:rPr>
        <w:t>ого</w:t>
      </w:r>
      <w:r w:rsidRPr="003661EE">
        <w:rPr>
          <w:b/>
          <w:sz w:val="24"/>
          <w:szCs w:val="24"/>
        </w:rPr>
        <w:t xml:space="preserve">  голов</w:t>
      </w:r>
      <w:r w:rsidRPr="003661EE">
        <w:rPr>
          <w:b/>
          <w:sz w:val="24"/>
          <w:szCs w:val="24"/>
          <w:lang w:val="uk-UA"/>
        </w:rPr>
        <w:t>и</w:t>
      </w:r>
      <w:r w:rsidRPr="003661EE">
        <w:rPr>
          <w:b/>
          <w:sz w:val="24"/>
          <w:szCs w:val="24"/>
        </w:rPr>
        <w:t xml:space="preserve">      </w:t>
      </w:r>
      <w:r w:rsidRPr="003661EE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                       </w:t>
      </w:r>
      <w:r w:rsidRPr="003661EE">
        <w:rPr>
          <w:b/>
          <w:sz w:val="24"/>
          <w:szCs w:val="24"/>
          <w:lang w:val="uk-UA"/>
        </w:rPr>
        <w:t xml:space="preserve">                           </w:t>
      </w:r>
      <w:r w:rsidRPr="003661EE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  <w:lang w:val="uk-UA"/>
        </w:rPr>
        <w:t xml:space="preserve">            </w:t>
      </w:r>
      <w:r w:rsidRPr="003661EE">
        <w:rPr>
          <w:b/>
          <w:sz w:val="24"/>
          <w:szCs w:val="24"/>
        </w:rPr>
        <w:t xml:space="preserve"> </w:t>
      </w:r>
      <w:r w:rsidRPr="003661EE">
        <w:rPr>
          <w:b/>
          <w:sz w:val="24"/>
          <w:szCs w:val="24"/>
          <w:lang w:val="uk-UA"/>
        </w:rPr>
        <w:t>Олександр МАРУСЯК</w:t>
      </w:r>
    </w:p>
    <w:sectPr w:rsidR="00781E49" w:rsidRPr="003661EE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53A1E"/>
    <w:rsid w:val="00073B0A"/>
    <w:rsid w:val="000807F9"/>
    <w:rsid w:val="0008599E"/>
    <w:rsid w:val="000A4599"/>
    <w:rsid w:val="000D0646"/>
    <w:rsid w:val="000D129B"/>
    <w:rsid w:val="001338D1"/>
    <w:rsid w:val="00144190"/>
    <w:rsid w:val="00175A3A"/>
    <w:rsid w:val="001851D4"/>
    <w:rsid w:val="00197A98"/>
    <w:rsid w:val="001C6A3B"/>
    <w:rsid w:val="001D288A"/>
    <w:rsid w:val="001D3A9D"/>
    <w:rsid w:val="001F7A3D"/>
    <w:rsid w:val="00203CBC"/>
    <w:rsid w:val="00217698"/>
    <w:rsid w:val="002335F5"/>
    <w:rsid w:val="00254E1B"/>
    <w:rsid w:val="0028576D"/>
    <w:rsid w:val="00314ECC"/>
    <w:rsid w:val="00320B40"/>
    <w:rsid w:val="00340AAA"/>
    <w:rsid w:val="003413E8"/>
    <w:rsid w:val="0034434C"/>
    <w:rsid w:val="00360528"/>
    <w:rsid w:val="003661EE"/>
    <w:rsid w:val="00366AA9"/>
    <w:rsid w:val="003670C2"/>
    <w:rsid w:val="00370942"/>
    <w:rsid w:val="00387E3B"/>
    <w:rsid w:val="003C383B"/>
    <w:rsid w:val="003C6813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C67A7"/>
    <w:rsid w:val="005D2299"/>
    <w:rsid w:val="005D43E8"/>
    <w:rsid w:val="005E1805"/>
    <w:rsid w:val="006139F8"/>
    <w:rsid w:val="00635CF1"/>
    <w:rsid w:val="00666386"/>
    <w:rsid w:val="0066770A"/>
    <w:rsid w:val="006728C1"/>
    <w:rsid w:val="00680458"/>
    <w:rsid w:val="00681DE4"/>
    <w:rsid w:val="006F50CA"/>
    <w:rsid w:val="0071266F"/>
    <w:rsid w:val="00733041"/>
    <w:rsid w:val="00763D2C"/>
    <w:rsid w:val="00781E49"/>
    <w:rsid w:val="00794A2F"/>
    <w:rsid w:val="007A019E"/>
    <w:rsid w:val="007E2D4D"/>
    <w:rsid w:val="007E697E"/>
    <w:rsid w:val="007F286A"/>
    <w:rsid w:val="008055BB"/>
    <w:rsid w:val="00807CCA"/>
    <w:rsid w:val="00807F06"/>
    <w:rsid w:val="00854D20"/>
    <w:rsid w:val="00895D45"/>
    <w:rsid w:val="008A2C9A"/>
    <w:rsid w:val="008D785D"/>
    <w:rsid w:val="008F1F6E"/>
    <w:rsid w:val="008F650F"/>
    <w:rsid w:val="009120B0"/>
    <w:rsid w:val="0091792C"/>
    <w:rsid w:val="00A137F2"/>
    <w:rsid w:val="00A35F74"/>
    <w:rsid w:val="00A426B9"/>
    <w:rsid w:val="00AB23AD"/>
    <w:rsid w:val="00AB4A0B"/>
    <w:rsid w:val="00AC74B2"/>
    <w:rsid w:val="00AE462C"/>
    <w:rsid w:val="00AF1A2D"/>
    <w:rsid w:val="00B006FD"/>
    <w:rsid w:val="00B20770"/>
    <w:rsid w:val="00B32549"/>
    <w:rsid w:val="00B43735"/>
    <w:rsid w:val="00B96261"/>
    <w:rsid w:val="00BD1612"/>
    <w:rsid w:val="00C30570"/>
    <w:rsid w:val="00C959FC"/>
    <w:rsid w:val="00CA3F4C"/>
    <w:rsid w:val="00D22158"/>
    <w:rsid w:val="00D2431C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EE2E86"/>
    <w:rsid w:val="00EF2107"/>
    <w:rsid w:val="00F4351C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01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392</Words>
  <Characters>2237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2022-12-13T12:42:00Z</cp:lastPrinted>
  <dcterms:created xsi:type="dcterms:W3CDTF">2022-12-02T10:48:00Z</dcterms:created>
  <dcterms:modified xsi:type="dcterms:W3CDTF">2023-01-24T14:08:00Z</dcterms:modified>
</cp:coreProperties>
</file>