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04D67" w:rsidRDefault="00F04D67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81377" r:id="rId5"/>
        </w:object>
      </w:r>
    </w:p>
    <w:p w:rsidR="00F04D67" w:rsidRDefault="00F04D67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04D67" w:rsidRDefault="00F04D6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04D67" w:rsidRDefault="00F04D6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04D67" w:rsidRDefault="00F04D67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F04D67" w:rsidRDefault="00F04D67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04D67" w:rsidRDefault="00F04D67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04D67" w:rsidRDefault="00F04D67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04D67" w:rsidRDefault="00F04D67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F04D67" w:rsidRDefault="00F04D67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04D67" w:rsidRDefault="00F04D67" w:rsidP="008D785D">
      <w:pPr>
        <w:pStyle w:val="Title"/>
        <w:rPr>
          <w:rFonts w:ascii="Times New Roman" w:hAnsi="Times New Roman"/>
          <w:b/>
          <w:szCs w:val="24"/>
        </w:rPr>
      </w:pPr>
    </w:p>
    <w:p w:rsidR="00F04D67" w:rsidRPr="002863DF" w:rsidRDefault="00F04D67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2863DF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2863DF">
        <w:rPr>
          <w:rFonts w:ascii="Times New Roman" w:hAnsi="Times New Roman"/>
          <w:b/>
          <w:sz w:val="24"/>
          <w:szCs w:val="24"/>
          <w:lang w:val="uk-UA"/>
        </w:rPr>
        <w:t>380/12</w:t>
      </w:r>
    </w:p>
    <w:p w:rsidR="00F04D67" w:rsidRDefault="00F04D67" w:rsidP="008D785D">
      <w:pPr>
        <w:pStyle w:val="Title"/>
        <w:rPr>
          <w:rFonts w:ascii="Times New Roman" w:hAnsi="Times New Roman"/>
          <w:b/>
          <w:szCs w:val="24"/>
        </w:rPr>
      </w:pPr>
    </w:p>
    <w:p w:rsidR="00F04D67" w:rsidRDefault="00F04D67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грудня 2022 року                                                                                                       м. Кіцмань</w:t>
      </w:r>
    </w:p>
    <w:p w:rsidR="00F04D67" w:rsidRDefault="00F04D67" w:rsidP="008D785D">
      <w:pPr>
        <w:rPr>
          <w:sz w:val="24"/>
          <w:lang w:val="uk-UA"/>
        </w:rPr>
      </w:pPr>
    </w:p>
    <w:p w:rsidR="00F04D67" w:rsidRDefault="00F04D6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F04D67" w:rsidRDefault="00F04D6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F04D67" w:rsidRDefault="00F04D6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F04D67" w:rsidRDefault="00F04D6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Канюка Тараса Олександровича</w:t>
      </w:r>
    </w:p>
    <w:p w:rsidR="00F04D67" w:rsidRDefault="00F04D67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F04D67" w:rsidRDefault="00F04D67" w:rsidP="00F4351C">
      <w:pPr>
        <w:jc w:val="both"/>
        <w:rPr>
          <w:b/>
          <w:sz w:val="24"/>
          <w:szCs w:val="24"/>
          <w:lang w:val="uk-UA"/>
        </w:rPr>
      </w:pPr>
    </w:p>
    <w:p w:rsidR="00F04D67" w:rsidRDefault="00F04D67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№74 від 15.11.2022 р. депутата Кіцманської міської ради Канюка Т.О.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97/7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гр.ОСОБА 1, яка проживає за адресою: с.Ошихліби, АДРЕСА 1 щодо надання матеріальної допомоги на вирішення соціально-побутових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</w:t>
      </w:r>
      <w:r w:rsidRPr="00AF1A2D">
        <w:rPr>
          <w:bCs/>
          <w:sz w:val="24"/>
          <w:szCs w:val="24"/>
          <w:lang w:val="uk-UA"/>
        </w:rPr>
        <w:t xml:space="preserve">акт обстеження матеріально-побутових умов проживання сім’ї, 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04D67" w:rsidRDefault="00F04D67" w:rsidP="00E53F40">
      <w:pPr>
        <w:jc w:val="both"/>
        <w:rPr>
          <w:bCs/>
          <w:sz w:val="24"/>
          <w:szCs w:val="24"/>
          <w:lang w:val="uk-UA"/>
        </w:rPr>
      </w:pPr>
    </w:p>
    <w:p w:rsidR="00F04D67" w:rsidRDefault="00F04D6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04D67" w:rsidRDefault="00F04D6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04D67" w:rsidRDefault="00F04D67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Канюка Т.О.)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гр.ОСОБА 1, яка проживає за адресою:</w:t>
      </w:r>
      <w:r>
        <w:rPr>
          <w:szCs w:val="24"/>
        </w:rPr>
        <w:t xml:space="preserve"> </w:t>
      </w:r>
      <w:r w:rsidRPr="00AF1688">
        <w:rPr>
          <w:rFonts w:ascii="Times New Roman" w:hAnsi="Times New Roman"/>
          <w:szCs w:val="24"/>
        </w:rPr>
        <w:t xml:space="preserve">с.Ошихліби, </w:t>
      </w:r>
      <w:r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вирішення соціально-побутових проблем 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3000 грн. (три тисячі гривень).</w:t>
      </w:r>
    </w:p>
    <w:bookmarkEnd w:id="0"/>
    <w:p w:rsidR="00F04D67" w:rsidRDefault="00F04D67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F04D67" w:rsidRDefault="00F04D67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F04D67" w:rsidRDefault="00F04D67" w:rsidP="00AE462C">
      <w:pPr>
        <w:ind w:firstLine="600"/>
        <w:jc w:val="both"/>
        <w:rPr>
          <w:sz w:val="24"/>
          <w:szCs w:val="24"/>
          <w:lang w:val="uk-UA"/>
        </w:rPr>
      </w:pPr>
    </w:p>
    <w:p w:rsidR="00F04D67" w:rsidRDefault="00F04D6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04D67" w:rsidRDefault="00F04D6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04D67" w:rsidRDefault="00F04D67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04D67" w:rsidRPr="002863DF" w:rsidRDefault="00F04D67" w:rsidP="002863DF">
      <w:pPr>
        <w:jc w:val="both"/>
        <w:rPr>
          <w:b/>
          <w:sz w:val="24"/>
          <w:szCs w:val="24"/>
          <w:lang w:val="uk-UA"/>
        </w:rPr>
      </w:pPr>
      <w:r w:rsidRPr="002863DF">
        <w:rPr>
          <w:b/>
          <w:sz w:val="24"/>
          <w:szCs w:val="24"/>
          <w:lang w:val="uk-UA"/>
        </w:rPr>
        <w:t>В.о. мі</w:t>
      </w:r>
      <w:r w:rsidRPr="002863DF">
        <w:rPr>
          <w:b/>
          <w:sz w:val="24"/>
          <w:szCs w:val="24"/>
        </w:rPr>
        <w:t>ськ</w:t>
      </w:r>
      <w:r w:rsidRPr="002863DF">
        <w:rPr>
          <w:b/>
          <w:sz w:val="24"/>
          <w:szCs w:val="24"/>
          <w:lang w:val="uk-UA"/>
        </w:rPr>
        <w:t>ого</w:t>
      </w:r>
      <w:r w:rsidRPr="002863DF">
        <w:rPr>
          <w:b/>
          <w:sz w:val="24"/>
          <w:szCs w:val="24"/>
        </w:rPr>
        <w:t xml:space="preserve">  голов</w:t>
      </w:r>
      <w:r w:rsidRPr="002863DF">
        <w:rPr>
          <w:b/>
          <w:sz w:val="24"/>
          <w:szCs w:val="24"/>
          <w:lang w:val="uk-UA"/>
        </w:rPr>
        <w:t>и</w:t>
      </w:r>
      <w:r w:rsidRPr="002863DF">
        <w:rPr>
          <w:b/>
          <w:sz w:val="24"/>
          <w:szCs w:val="24"/>
        </w:rPr>
        <w:t xml:space="preserve">      </w:t>
      </w:r>
      <w:r w:rsidRPr="002863DF">
        <w:rPr>
          <w:b/>
          <w:sz w:val="24"/>
          <w:szCs w:val="24"/>
          <w:lang w:val="uk-UA"/>
        </w:rPr>
        <w:t xml:space="preserve">                             </w:t>
      </w:r>
      <w:r w:rsidRPr="002863DF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                         </w:t>
      </w:r>
      <w:r w:rsidRPr="002863DF">
        <w:rPr>
          <w:b/>
          <w:sz w:val="24"/>
          <w:szCs w:val="24"/>
          <w:lang w:val="uk-UA"/>
        </w:rPr>
        <w:t>Олександр МАРУСЯК</w:t>
      </w:r>
    </w:p>
    <w:sectPr w:rsidR="00F04D67" w:rsidRPr="002863DF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73B0A"/>
    <w:rsid w:val="000807F9"/>
    <w:rsid w:val="0008599E"/>
    <w:rsid w:val="000A3AF4"/>
    <w:rsid w:val="000D0646"/>
    <w:rsid w:val="000D129B"/>
    <w:rsid w:val="00126A18"/>
    <w:rsid w:val="001338D1"/>
    <w:rsid w:val="00175A3A"/>
    <w:rsid w:val="00197A98"/>
    <w:rsid w:val="001C6A3B"/>
    <w:rsid w:val="001D288A"/>
    <w:rsid w:val="001D3A9D"/>
    <w:rsid w:val="001E273D"/>
    <w:rsid w:val="001F7A3D"/>
    <w:rsid w:val="00217698"/>
    <w:rsid w:val="002335F5"/>
    <w:rsid w:val="00236CA1"/>
    <w:rsid w:val="00254E1B"/>
    <w:rsid w:val="002863DF"/>
    <w:rsid w:val="00320B40"/>
    <w:rsid w:val="00340AAA"/>
    <w:rsid w:val="00354A00"/>
    <w:rsid w:val="00360528"/>
    <w:rsid w:val="00366AA9"/>
    <w:rsid w:val="003670C2"/>
    <w:rsid w:val="00370942"/>
    <w:rsid w:val="00387E3B"/>
    <w:rsid w:val="003C383B"/>
    <w:rsid w:val="003C6813"/>
    <w:rsid w:val="003D758E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D1042"/>
    <w:rsid w:val="005D43E8"/>
    <w:rsid w:val="00652D1D"/>
    <w:rsid w:val="00666386"/>
    <w:rsid w:val="0066770A"/>
    <w:rsid w:val="006728C1"/>
    <w:rsid w:val="00680458"/>
    <w:rsid w:val="00681DE4"/>
    <w:rsid w:val="007321B6"/>
    <w:rsid w:val="00733041"/>
    <w:rsid w:val="00763D2C"/>
    <w:rsid w:val="00794A2F"/>
    <w:rsid w:val="007E2D4D"/>
    <w:rsid w:val="007E697E"/>
    <w:rsid w:val="00807CCA"/>
    <w:rsid w:val="00807F06"/>
    <w:rsid w:val="00854D20"/>
    <w:rsid w:val="00856B97"/>
    <w:rsid w:val="008A2C9A"/>
    <w:rsid w:val="008D785D"/>
    <w:rsid w:val="008F650F"/>
    <w:rsid w:val="0091792C"/>
    <w:rsid w:val="00975849"/>
    <w:rsid w:val="009E46D1"/>
    <w:rsid w:val="00A35F74"/>
    <w:rsid w:val="00A426B9"/>
    <w:rsid w:val="00A7285D"/>
    <w:rsid w:val="00AB23AD"/>
    <w:rsid w:val="00AB4A0B"/>
    <w:rsid w:val="00AC74B2"/>
    <w:rsid w:val="00AE462C"/>
    <w:rsid w:val="00AF1688"/>
    <w:rsid w:val="00AF1A2D"/>
    <w:rsid w:val="00B006FD"/>
    <w:rsid w:val="00B13CBD"/>
    <w:rsid w:val="00B20770"/>
    <w:rsid w:val="00B43735"/>
    <w:rsid w:val="00B54124"/>
    <w:rsid w:val="00B61597"/>
    <w:rsid w:val="00B93990"/>
    <w:rsid w:val="00B96261"/>
    <w:rsid w:val="00BA4B7F"/>
    <w:rsid w:val="00BD1612"/>
    <w:rsid w:val="00BE2AE7"/>
    <w:rsid w:val="00C30570"/>
    <w:rsid w:val="00C77716"/>
    <w:rsid w:val="00CA3F4C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EF2107"/>
    <w:rsid w:val="00F04D67"/>
    <w:rsid w:val="00F4351C"/>
    <w:rsid w:val="00F6095B"/>
    <w:rsid w:val="00F92C8F"/>
    <w:rsid w:val="00FA7133"/>
    <w:rsid w:val="00FB75F0"/>
    <w:rsid w:val="00FB76A4"/>
    <w:rsid w:val="00FD7AE4"/>
    <w:rsid w:val="00FE3EFD"/>
    <w:rsid w:val="00FE6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20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389</Words>
  <Characters>2220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2022-12-13T13:16:00Z</cp:lastPrinted>
  <dcterms:created xsi:type="dcterms:W3CDTF">2022-12-02T10:50:00Z</dcterms:created>
  <dcterms:modified xsi:type="dcterms:W3CDTF">2023-01-24T14:03:00Z</dcterms:modified>
</cp:coreProperties>
</file>