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959B8" w:rsidRDefault="00E959B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302" r:id="rId5"/>
        </w:object>
      </w:r>
    </w:p>
    <w:p w:rsidR="00E959B8" w:rsidRDefault="00E959B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959B8" w:rsidRDefault="00E959B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959B8" w:rsidRDefault="00E959B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959B8" w:rsidRDefault="00E959B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E959B8" w:rsidRDefault="00E959B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959B8" w:rsidRDefault="00E959B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959B8" w:rsidRDefault="00E959B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959B8" w:rsidRDefault="00E959B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959B8" w:rsidRDefault="00E959B8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959B8" w:rsidRDefault="00E959B8" w:rsidP="008D785D">
      <w:pPr>
        <w:pStyle w:val="Title"/>
        <w:rPr>
          <w:rFonts w:ascii="Times New Roman" w:hAnsi="Times New Roman"/>
          <w:b/>
          <w:szCs w:val="24"/>
        </w:rPr>
      </w:pPr>
    </w:p>
    <w:p w:rsidR="00E959B8" w:rsidRPr="004F5110" w:rsidRDefault="00E959B8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4F5110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4F5110">
        <w:rPr>
          <w:rFonts w:ascii="Times New Roman" w:hAnsi="Times New Roman"/>
          <w:b/>
          <w:sz w:val="24"/>
          <w:szCs w:val="24"/>
          <w:lang w:val="uk-UA"/>
        </w:rPr>
        <w:t>379/12</w:t>
      </w:r>
    </w:p>
    <w:p w:rsidR="00E959B8" w:rsidRDefault="00E959B8" w:rsidP="008D785D">
      <w:pPr>
        <w:pStyle w:val="Title"/>
        <w:rPr>
          <w:rFonts w:ascii="Times New Roman" w:hAnsi="Times New Roman"/>
          <w:b/>
          <w:szCs w:val="24"/>
        </w:rPr>
      </w:pPr>
    </w:p>
    <w:p w:rsidR="00E959B8" w:rsidRDefault="00E959B8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   м. Кіцмань</w:t>
      </w:r>
    </w:p>
    <w:p w:rsidR="00E959B8" w:rsidRDefault="00E959B8" w:rsidP="008D785D">
      <w:pPr>
        <w:rPr>
          <w:sz w:val="24"/>
          <w:lang w:val="uk-UA"/>
        </w:rPr>
      </w:pPr>
    </w:p>
    <w:p w:rsidR="00E959B8" w:rsidRDefault="00E959B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E959B8" w:rsidRDefault="00E959B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E959B8" w:rsidRDefault="00E959B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E959B8" w:rsidRDefault="00E959B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Канюка Тараса Олександровича</w:t>
      </w:r>
    </w:p>
    <w:p w:rsidR="00E959B8" w:rsidRDefault="00E959B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E959B8" w:rsidRDefault="00E959B8" w:rsidP="00F4351C">
      <w:pPr>
        <w:jc w:val="both"/>
        <w:rPr>
          <w:b/>
          <w:sz w:val="24"/>
          <w:szCs w:val="24"/>
          <w:lang w:val="uk-UA"/>
        </w:rPr>
      </w:pPr>
    </w:p>
    <w:p w:rsidR="00E959B8" w:rsidRDefault="00E959B8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№74 від 15.11.2022 р. депутата Кіцманської міської ради Канюка Т.О.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96/7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гр.ОСОБА 1, яка проживає за адресою: с.Ошихліби, АДРЕСА 1,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959B8" w:rsidRDefault="00E959B8" w:rsidP="00E53F40">
      <w:pPr>
        <w:jc w:val="both"/>
        <w:rPr>
          <w:bCs/>
          <w:sz w:val="24"/>
          <w:szCs w:val="24"/>
          <w:lang w:val="uk-UA"/>
        </w:rPr>
      </w:pPr>
    </w:p>
    <w:p w:rsidR="00E959B8" w:rsidRDefault="00E959B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959B8" w:rsidRDefault="00E959B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959B8" w:rsidRDefault="00E959B8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Канюка Т.О.)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AF1688">
        <w:rPr>
          <w:rFonts w:ascii="Times New Roman" w:hAnsi="Times New Roman"/>
          <w:szCs w:val="24"/>
        </w:rPr>
        <w:t xml:space="preserve">с.Ошихліби, </w:t>
      </w:r>
      <w:r>
        <w:rPr>
          <w:rFonts w:ascii="Times New Roman" w:hAnsi="Times New Roman"/>
          <w:szCs w:val="24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3000 грн. (три тисячі гривень).</w:t>
      </w:r>
    </w:p>
    <w:bookmarkEnd w:id="0"/>
    <w:p w:rsidR="00E959B8" w:rsidRDefault="00E959B8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E959B8" w:rsidRDefault="00E959B8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E959B8" w:rsidRDefault="00E959B8" w:rsidP="00AE462C">
      <w:pPr>
        <w:ind w:firstLine="600"/>
        <w:jc w:val="both"/>
        <w:rPr>
          <w:sz w:val="24"/>
          <w:szCs w:val="24"/>
          <w:lang w:val="uk-UA"/>
        </w:rPr>
      </w:pPr>
    </w:p>
    <w:p w:rsidR="00E959B8" w:rsidRDefault="00E959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959B8" w:rsidRDefault="00E959B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959B8" w:rsidRDefault="00E959B8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959B8" w:rsidRPr="004F5110" w:rsidRDefault="00E959B8" w:rsidP="004F5110">
      <w:pPr>
        <w:jc w:val="both"/>
        <w:rPr>
          <w:b/>
          <w:sz w:val="24"/>
          <w:szCs w:val="24"/>
          <w:lang w:val="uk-UA"/>
        </w:rPr>
      </w:pPr>
      <w:r w:rsidRPr="004F5110">
        <w:rPr>
          <w:b/>
          <w:sz w:val="24"/>
          <w:szCs w:val="24"/>
          <w:lang w:val="uk-UA"/>
        </w:rPr>
        <w:t>В.о. мі</w:t>
      </w:r>
      <w:r w:rsidRPr="004F5110">
        <w:rPr>
          <w:b/>
          <w:sz w:val="24"/>
          <w:szCs w:val="24"/>
        </w:rPr>
        <w:t>ськ</w:t>
      </w:r>
      <w:r w:rsidRPr="004F5110">
        <w:rPr>
          <w:b/>
          <w:sz w:val="24"/>
          <w:szCs w:val="24"/>
          <w:lang w:val="uk-UA"/>
        </w:rPr>
        <w:t>ого</w:t>
      </w:r>
      <w:r w:rsidRPr="004F5110">
        <w:rPr>
          <w:b/>
          <w:sz w:val="24"/>
          <w:szCs w:val="24"/>
        </w:rPr>
        <w:t xml:space="preserve">  голов</w:t>
      </w:r>
      <w:r w:rsidRPr="004F5110">
        <w:rPr>
          <w:b/>
          <w:sz w:val="24"/>
          <w:szCs w:val="24"/>
          <w:lang w:val="uk-UA"/>
        </w:rPr>
        <w:t>и</w:t>
      </w:r>
      <w:r w:rsidRPr="004F5110">
        <w:rPr>
          <w:b/>
          <w:sz w:val="24"/>
          <w:szCs w:val="24"/>
        </w:rPr>
        <w:t xml:space="preserve">      </w:t>
      </w:r>
      <w:r w:rsidRPr="004F5110">
        <w:rPr>
          <w:b/>
          <w:sz w:val="24"/>
          <w:szCs w:val="24"/>
          <w:lang w:val="uk-UA"/>
        </w:rPr>
        <w:t xml:space="preserve">                             </w:t>
      </w:r>
      <w:r w:rsidRPr="004F511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                          </w:t>
      </w:r>
      <w:r w:rsidRPr="004F5110">
        <w:rPr>
          <w:b/>
          <w:sz w:val="24"/>
          <w:szCs w:val="24"/>
        </w:rPr>
        <w:t xml:space="preserve"> </w:t>
      </w:r>
      <w:r w:rsidRPr="004F5110">
        <w:rPr>
          <w:b/>
          <w:sz w:val="24"/>
          <w:szCs w:val="24"/>
          <w:lang w:val="uk-UA"/>
        </w:rPr>
        <w:t>Олександр МАРУСЯК</w:t>
      </w:r>
    </w:p>
    <w:p w:rsidR="00E959B8" w:rsidRPr="004F5110" w:rsidRDefault="00E959B8" w:rsidP="004F5110">
      <w:pPr>
        <w:ind w:firstLine="709"/>
        <w:jc w:val="center"/>
        <w:rPr>
          <w:b/>
          <w:sz w:val="24"/>
          <w:szCs w:val="24"/>
          <w:lang w:val="uk-UA"/>
        </w:rPr>
      </w:pPr>
    </w:p>
    <w:sectPr w:rsidR="00E959B8" w:rsidRPr="004F5110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3074B"/>
    <w:rsid w:val="00035A21"/>
    <w:rsid w:val="00073B0A"/>
    <w:rsid w:val="000807F9"/>
    <w:rsid w:val="0008599E"/>
    <w:rsid w:val="000A3AF4"/>
    <w:rsid w:val="000D0646"/>
    <w:rsid w:val="000D129B"/>
    <w:rsid w:val="001338D1"/>
    <w:rsid w:val="00175A3A"/>
    <w:rsid w:val="00197A98"/>
    <w:rsid w:val="001C6A3B"/>
    <w:rsid w:val="001D288A"/>
    <w:rsid w:val="001D3A9D"/>
    <w:rsid w:val="001E273D"/>
    <w:rsid w:val="001F7A3D"/>
    <w:rsid w:val="00217698"/>
    <w:rsid w:val="002335F5"/>
    <w:rsid w:val="00254E1B"/>
    <w:rsid w:val="002A7CD0"/>
    <w:rsid w:val="00320B40"/>
    <w:rsid w:val="00340AAA"/>
    <w:rsid w:val="00357F5B"/>
    <w:rsid w:val="00360528"/>
    <w:rsid w:val="00366AA9"/>
    <w:rsid w:val="003670C2"/>
    <w:rsid w:val="00370942"/>
    <w:rsid w:val="00387E3B"/>
    <w:rsid w:val="003C383B"/>
    <w:rsid w:val="003C6813"/>
    <w:rsid w:val="003D758E"/>
    <w:rsid w:val="003E611B"/>
    <w:rsid w:val="00416568"/>
    <w:rsid w:val="00440587"/>
    <w:rsid w:val="004433A4"/>
    <w:rsid w:val="00451D67"/>
    <w:rsid w:val="00465149"/>
    <w:rsid w:val="00473420"/>
    <w:rsid w:val="00496107"/>
    <w:rsid w:val="00496980"/>
    <w:rsid w:val="004A7BD3"/>
    <w:rsid w:val="004B39D5"/>
    <w:rsid w:val="004C5D0B"/>
    <w:rsid w:val="004F5110"/>
    <w:rsid w:val="00504454"/>
    <w:rsid w:val="00515BB1"/>
    <w:rsid w:val="005274B1"/>
    <w:rsid w:val="0053554F"/>
    <w:rsid w:val="00545E7D"/>
    <w:rsid w:val="005825EA"/>
    <w:rsid w:val="00583A40"/>
    <w:rsid w:val="00590EA4"/>
    <w:rsid w:val="005D1042"/>
    <w:rsid w:val="005D43E8"/>
    <w:rsid w:val="00666386"/>
    <w:rsid w:val="0066770A"/>
    <w:rsid w:val="006728C1"/>
    <w:rsid w:val="006747B4"/>
    <w:rsid w:val="00680458"/>
    <w:rsid w:val="00681DE4"/>
    <w:rsid w:val="00686B5F"/>
    <w:rsid w:val="006B11C6"/>
    <w:rsid w:val="007308B7"/>
    <w:rsid w:val="00733041"/>
    <w:rsid w:val="00763D2C"/>
    <w:rsid w:val="00794A2F"/>
    <w:rsid w:val="007E2D4D"/>
    <w:rsid w:val="007E697E"/>
    <w:rsid w:val="00807CCA"/>
    <w:rsid w:val="00807F06"/>
    <w:rsid w:val="00854D20"/>
    <w:rsid w:val="00856B97"/>
    <w:rsid w:val="008A2C9A"/>
    <w:rsid w:val="008B56C3"/>
    <w:rsid w:val="008D785D"/>
    <w:rsid w:val="008F0E2D"/>
    <w:rsid w:val="008F3E52"/>
    <w:rsid w:val="008F650F"/>
    <w:rsid w:val="0091792C"/>
    <w:rsid w:val="00974D23"/>
    <w:rsid w:val="009E7037"/>
    <w:rsid w:val="00A35F74"/>
    <w:rsid w:val="00A426B9"/>
    <w:rsid w:val="00A7285D"/>
    <w:rsid w:val="00AB23AD"/>
    <w:rsid w:val="00AB4A0B"/>
    <w:rsid w:val="00AC74B2"/>
    <w:rsid w:val="00AD3E89"/>
    <w:rsid w:val="00AD6564"/>
    <w:rsid w:val="00AE462C"/>
    <w:rsid w:val="00AE6B87"/>
    <w:rsid w:val="00AF1688"/>
    <w:rsid w:val="00AF1A2D"/>
    <w:rsid w:val="00B006FD"/>
    <w:rsid w:val="00B20770"/>
    <w:rsid w:val="00B43735"/>
    <w:rsid w:val="00B96261"/>
    <w:rsid w:val="00BD1612"/>
    <w:rsid w:val="00C121F1"/>
    <w:rsid w:val="00C30570"/>
    <w:rsid w:val="00C77716"/>
    <w:rsid w:val="00CA3F4C"/>
    <w:rsid w:val="00CD30CF"/>
    <w:rsid w:val="00D27B59"/>
    <w:rsid w:val="00D50DEE"/>
    <w:rsid w:val="00D5289C"/>
    <w:rsid w:val="00D869BE"/>
    <w:rsid w:val="00DA1936"/>
    <w:rsid w:val="00DA2FED"/>
    <w:rsid w:val="00DA412D"/>
    <w:rsid w:val="00DB192F"/>
    <w:rsid w:val="00DC139D"/>
    <w:rsid w:val="00DC7980"/>
    <w:rsid w:val="00E04110"/>
    <w:rsid w:val="00E05F1E"/>
    <w:rsid w:val="00E13EE7"/>
    <w:rsid w:val="00E46D7F"/>
    <w:rsid w:val="00E53F40"/>
    <w:rsid w:val="00E959B8"/>
    <w:rsid w:val="00EA6005"/>
    <w:rsid w:val="00EC72AC"/>
    <w:rsid w:val="00EE1AD4"/>
    <w:rsid w:val="00EF2107"/>
    <w:rsid w:val="00F42192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31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390</Words>
  <Characters>2226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2022-12-13T13:12:00Z</cp:lastPrinted>
  <dcterms:created xsi:type="dcterms:W3CDTF">2022-12-02T10:49:00Z</dcterms:created>
  <dcterms:modified xsi:type="dcterms:W3CDTF">2023-01-24T14:02:00Z</dcterms:modified>
</cp:coreProperties>
</file>