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D7555" w:rsidRDefault="00FD7555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01222" r:id="rId5"/>
        </w:object>
      </w:r>
    </w:p>
    <w:p w:rsidR="00FD7555" w:rsidRDefault="00FD7555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D7555" w:rsidRDefault="00FD7555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D7555" w:rsidRDefault="00FD7555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D7555" w:rsidRDefault="00FD7555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FD7555" w:rsidRDefault="00FD7555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D7555" w:rsidRDefault="00FD7555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D7555" w:rsidRDefault="00FD7555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D7555" w:rsidRDefault="00FD7555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D7555" w:rsidRDefault="00FD7555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D7555" w:rsidRDefault="00FD7555" w:rsidP="008D785D">
      <w:pPr>
        <w:pStyle w:val="Title"/>
        <w:rPr>
          <w:rFonts w:ascii="Times New Roman" w:hAnsi="Times New Roman"/>
          <w:b/>
          <w:szCs w:val="24"/>
        </w:rPr>
      </w:pPr>
    </w:p>
    <w:p w:rsidR="00FD7555" w:rsidRPr="00E463B8" w:rsidRDefault="00FD7555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E463B8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E463B8">
        <w:rPr>
          <w:rFonts w:ascii="Times New Roman" w:hAnsi="Times New Roman"/>
          <w:b/>
          <w:sz w:val="24"/>
          <w:szCs w:val="24"/>
          <w:lang w:val="uk-UA"/>
        </w:rPr>
        <w:t>378/12</w:t>
      </w:r>
    </w:p>
    <w:p w:rsidR="00FD7555" w:rsidRDefault="00FD7555" w:rsidP="008D785D">
      <w:pPr>
        <w:pStyle w:val="Title"/>
        <w:rPr>
          <w:rFonts w:ascii="Times New Roman" w:hAnsi="Times New Roman"/>
          <w:b/>
          <w:szCs w:val="24"/>
        </w:rPr>
      </w:pPr>
    </w:p>
    <w:p w:rsidR="00FD7555" w:rsidRDefault="00FD7555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грудня 2022 року                                                                                                       м. Кіцмань</w:t>
      </w:r>
    </w:p>
    <w:p w:rsidR="00FD7555" w:rsidRDefault="00FD7555" w:rsidP="008D785D">
      <w:pPr>
        <w:rPr>
          <w:sz w:val="24"/>
          <w:lang w:val="uk-UA"/>
        </w:rPr>
      </w:pPr>
    </w:p>
    <w:p w:rsidR="00FD7555" w:rsidRDefault="00FD755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FD7555" w:rsidRDefault="00FD755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FD7555" w:rsidRDefault="00FD755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FD7555" w:rsidRDefault="00FD755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Канюка Тараса Олександровича</w:t>
      </w:r>
    </w:p>
    <w:p w:rsidR="00FD7555" w:rsidRDefault="00FD755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FD7555" w:rsidRDefault="00FD7555" w:rsidP="00F4351C">
      <w:pPr>
        <w:jc w:val="both"/>
        <w:rPr>
          <w:b/>
          <w:sz w:val="24"/>
          <w:szCs w:val="24"/>
          <w:lang w:val="uk-UA"/>
        </w:rPr>
      </w:pPr>
    </w:p>
    <w:p w:rsidR="00FD7555" w:rsidRDefault="00FD7555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№74 від 15.11.2022 р. депутата Кіцманської міської ради Канюка Т.О.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95/7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 </w:t>
      </w:r>
      <w:r w:rsidRPr="00EA1129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який проживає за адресою: с.Ошихліби, АДРЕСА 1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D7555" w:rsidRDefault="00FD7555" w:rsidP="00E53F40">
      <w:pPr>
        <w:jc w:val="both"/>
        <w:rPr>
          <w:bCs/>
          <w:sz w:val="24"/>
          <w:szCs w:val="24"/>
          <w:lang w:val="uk-UA"/>
        </w:rPr>
      </w:pPr>
    </w:p>
    <w:p w:rsidR="00FD7555" w:rsidRDefault="00FD755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D7555" w:rsidRDefault="00FD755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D7555" w:rsidRDefault="00FD7555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Канюка Т.О.)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який проживає за адресою:</w:t>
      </w:r>
      <w:r>
        <w:rPr>
          <w:szCs w:val="24"/>
        </w:rPr>
        <w:t xml:space="preserve"> </w:t>
      </w:r>
      <w:r w:rsidRPr="007E697E">
        <w:rPr>
          <w:rFonts w:ascii="Times New Roman" w:hAnsi="Times New Roman"/>
          <w:szCs w:val="24"/>
          <w:lang w:val="ru-RU"/>
        </w:rPr>
        <w:t xml:space="preserve">с.Ошихліби, </w:t>
      </w:r>
      <w:r>
        <w:rPr>
          <w:rFonts w:ascii="Times New Roman" w:hAnsi="Times New Roman"/>
          <w:szCs w:val="24"/>
          <w:lang w:val="ru-RU"/>
        </w:rPr>
        <w:t>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вирішення соціально-побутових проблем 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3000 грн. (три  тисячі  гривень).</w:t>
      </w:r>
    </w:p>
    <w:bookmarkEnd w:id="0"/>
    <w:p w:rsidR="00FD7555" w:rsidRDefault="00FD7555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FD7555" w:rsidRDefault="00FD7555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FD7555" w:rsidRDefault="00FD7555" w:rsidP="00AE462C">
      <w:pPr>
        <w:ind w:firstLine="600"/>
        <w:jc w:val="both"/>
        <w:rPr>
          <w:sz w:val="24"/>
          <w:szCs w:val="24"/>
          <w:lang w:val="uk-UA"/>
        </w:rPr>
      </w:pPr>
    </w:p>
    <w:p w:rsidR="00FD7555" w:rsidRDefault="00FD755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D7555" w:rsidRDefault="00FD755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D7555" w:rsidRDefault="00FD7555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D7555" w:rsidRPr="009F78A4" w:rsidRDefault="00FD7555" w:rsidP="009F78A4">
      <w:pPr>
        <w:rPr>
          <w:b/>
          <w:sz w:val="24"/>
          <w:szCs w:val="24"/>
          <w:lang w:val="uk-UA"/>
        </w:rPr>
      </w:pPr>
      <w:r w:rsidRPr="009F78A4">
        <w:rPr>
          <w:b/>
          <w:sz w:val="24"/>
          <w:szCs w:val="24"/>
          <w:lang w:val="uk-UA"/>
        </w:rPr>
        <w:t>В.о. мі</w:t>
      </w:r>
      <w:r w:rsidRPr="009F78A4">
        <w:rPr>
          <w:b/>
          <w:sz w:val="24"/>
          <w:szCs w:val="24"/>
        </w:rPr>
        <w:t>ськ</w:t>
      </w:r>
      <w:r w:rsidRPr="009F78A4">
        <w:rPr>
          <w:b/>
          <w:sz w:val="24"/>
          <w:szCs w:val="24"/>
          <w:lang w:val="uk-UA"/>
        </w:rPr>
        <w:t>ого</w:t>
      </w:r>
      <w:r w:rsidRPr="009F78A4">
        <w:rPr>
          <w:b/>
          <w:sz w:val="24"/>
          <w:szCs w:val="24"/>
        </w:rPr>
        <w:t xml:space="preserve">  голов</w:t>
      </w:r>
      <w:r w:rsidRPr="009F78A4">
        <w:rPr>
          <w:b/>
          <w:sz w:val="24"/>
          <w:szCs w:val="24"/>
          <w:lang w:val="uk-UA"/>
        </w:rPr>
        <w:t>и</w:t>
      </w:r>
      <w:r w:rsidRPr="009F78A4">
        <w:rPr>
          <w:b/>
          <w:sz w:val="24"/>
          <w:szCs w:val="24"/>
        </w:rPr>
        <w:t xml:space="preserve">      </w:t>
      </w:r>
      <w:r w:rsidRPr="009F78A4">
        <w:rPr>
          <w:b/>
          <w:sz w:val="24"/>
          <w:szCs w:val="24"/>
          <w:lang w:val="uk-UA"/>
        </w:rPr>
        <w:t xml:space="preserve">                             </w:t>
      </w:r>
      <w:r w:rsidRPr="009F78A4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                       </w:t>
      </w:r>
      <w:r w:rsidRPr="009F78A4">
        <w:rPr>
          <w:b/>
          <w:sz w:val="24"/>
          <w:szCs w:val="24"/>
          <w:lang w:val="uk-UA"/>
        </w:rPr>
        <w:t>Олександр МАРУСЯК</w:t>
      </w:r>
    </w:p>
    <w:sectPr w:rsidR="00FD7555" w:rsidRPr="009F78A4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73B0A"/>
    <w:rsid w:val="000807F9"/>
    <w:rsid w:val="0008599E"/>
    <w:rsid w:val="000D0646"/>
    <w:rsid w:val="000D129B"/>
    <w:rsid w:val="001338D1"/>
    <w:rsid w:val="00147000"/>
    <w:rsid w:val="00175A3A"/>
    <w:rsid w:val="00197A98"/>
    <w:rsid w:val="001A17E1"/>
    <w:rsid w:val="001B00E1"/>
    <w:rsid w:val="001C6A3B"/>
    <w:rsid w:val="001D288A"/>
    <w:rsid w:val="001D3A9D"/>
    <w:rsid w:val="001E273D"/>
    <w:rsid w:val="001F7A3D"/>
    <w:rsid w:val="00217698"/>
    <w:rsid w:val="002335F5"/>
    <w:rsid w:val="00254E1B"/>
    <w:rsid w:val="003164E4"/>
    <w:rsid w:val="00320B40"/>
    <w:rsid w:val="00340AAA"/>
    <w:rsid w:val="00341891"/>
    <w:rsid w:val="00360528"/>
    <w:rsid w:val="00366AA9"/>
    <w:rsid w:val="003670C2"/>
    <w:rsid w:val="00370942"/>
    <w:rsid w:val="00375894"/>
    <w:rsid w:val="00387E3B"/>
    <w:rsid w:val="003C383B"/>
    <w:rsid w:val="003C3E8F"/>
    <w:rsid w:val="003C6813"/>
    <w:rsid w:val="00416CBF"/>
    <w:rsid w:val="00432477"/>
    <w:rsid w:val="00440587"/>
    <w:rsid w:val="004433A4"/>
    <w:rsid w:val="00451D67"/>
    <w:rsid w:val="00465149"/>
    <w:rsid w:val="00473420"/>
    <w:rsid w:val="004941F1"/>
    <w:rsid w:val="00496107"/>
    <w:rsid w:val="004A7BD3"/>
    <w:rsid w:val="004B39D5"/>
    <w:rsid w:val="004D4FB4"/>
    <w:rsid w:val="00504454"/>
    <w:rsid w:val="00515BB1"/>
    <w:rsid w:val="005274B1"/>
    <w:rsid w:val="0053554F"/>
    <w:rsid w:val="00545E7D"/>
    <w:rsid w:val="005825EA"/>
    <w:rsid w:val="00583A40"/>
    <w:rsid w:val="00590EA4"/>
    <w:rsid w:val="005D43E8"/>
    <w:rsid w:val="00614F75"/>
    <w:rsid w:val="00623FFE"/>
    <w:rsid w:val="00666386"/>
    <w:rsid w:val="0066770A"/>
    <w:rsid w:val="006728C1"/>
    <w:rsid w:val="00680458"/>
    <w:rsid w:val="00681DE4"/>
    <w:rsid w:val="00696DFF"/>
    <w:rsid w:val="006B3B71"/>
    <w:rsid w:val="00733041"/>
    <w:rsid w:val="00763D2C"/>
    <w:rsid w:val="00766D89"/>
    <w:rsid w:val="0076770C"/>
    <w:rsid w:val="00794A2F"/>
    <w:rsid w:val="007E2D4D"/>
    <w:rsid w:val="007E697E"/>
    <w:rsid w:val="00807CCA"/>
    <w:rsid w:val="00807F06"/>
    <w:rsid w:val="00854D20"/>
    <w:rsid w:val="008A2C9A"/>
    <w:rsid w:val="008D785D"/>
    <w:rsid w:val="008F5F00"/>
    <w:rsid w:val="008F650F"/>
    <w:rsid w:val="0091792C"/>
    <w:rsid w:val="00985A62"/>
    <w:rsid w:val="009F78A4"/>
    <w:rsid w:val="00A12C05"/>
    <w:rsid w:val="00A35F74"/>
    <w:rsid w:val="00A426B9"/>
    <w:rsid w:val="00A72824"/>
    <w:rsid w:val="00A7285D"/>
    <w:rsid w:val="00AB23AD"/>
    <w:rsid w:val="00AB4A0B"/>
    <w:rsid w:val="00AC74B2"/>
    <w:rsid w:val="00AE462C"/>
    <w:rsid w:val="00AF1A2D"/>
    <w:rsid w:val="00B006FD"/>
    <w:rsid w:val="00B20770"/>
    <w:rsid w:val="00B43735"/>
    <w:rsid w:val="00B75DC4"/>
    <w:rsid w:val="00B94B5E"/>
    <w:rsid w:val="00B96261"/>
    <w:rsid w:val="00BD1612"/>
    <w:rsid w:val="00BF7EED"/>
    <w:rsid w:val="00C30570"/>
    <w:rsid w:val="00C66CD6"/>
    <w:rsid w:val="00C77716"/>
    <w:rsid w:val="00CA3F4C"/>
    <w:rsid w:val="00CD5B4F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3B8"/>
    <w:rsid w:val="00E46D7F"/>
    <w:rsid w:val="00E53F40"/>
    <w:rsid w:val="00EA1129"/>
    <w:rsid w:val="00EA6005"/>
    <w:rsid w:val="00EC72AC"/>
    <w:rsid w:val="00EE1AD4"/>
    <w:rsid w:val="00EF2107"/>
    <w:rsid w:val="00F4351C"/>
    <w:rsid w:val="00F92C8F"/>
    <w:rsid w:val="00F94C43"/>
    <w:rsid w:val="00FA7133"/>
    <w:rsid w:val="00FB75F0"/>
    <w:rsid w:val="00FB76A4"/>
    <w:rsid w:val="00FD7555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84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390</Words>
  <Characters>2229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2022-12-13T13:08:00Z</cp:lastPrinted>
  <dcterms:created xsi:type="dcterms:W3CDTF">2022-12-02T10:49:00Z</dcterms:created>
  <dcterms:modified xsi:type="dcterms:W3CDTF">2023-01-23T15:47:00Z</dcterms:modified>
</cp:coreProperties>
</file>