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11A5C" w:rsidRDefault="00711A5C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36001173" r:id="rId5"/>
        </w:object>
      </w:r>
    </w:p>
    <w:p w:rsidR="00711A5C" w:rsidRDefault="00711A5C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711A5C" w:rsidRDefault="00711A5C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11A5C" w:rsidRDefault="00711A5C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11A5C" w:rsidRDefault="00711A5C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711A5C" w:rsidRDefault="00711A5C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711A5C" w:rsidRDefault="00711A5C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711A5C" w:rsidRDefault="00711A5C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711A5C" w:rsidRDefault="00711A5C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711A5C" w:rsidRDefault="00711A5C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711A5C" w:rsidRDefault="00711A5C" w:rsidP="008D785D">
      <w:pPr>
        <w:pStyle w:val="Title"/>
        <w:rPr>
          <w:rFonts w:ascii="Times New Roman" w:hAnsi="Times New Roman"/>
          <w:b/>
          <w:szCs w:val="24"/>
        </w:rPr>
      </w:pPr>
    </w:p>
    <w:p w:rsidR="00711A5C" w:rsidRPr="00E24553" w:rsidRDefault="00711A5C" w:rsidP="008D785D">
      <w:pPr>
        <w:pStyle w:val="Title"/>
        <w:rPr>
          <w:rFonts w:ascii="Times New Roman" w:hAnsi="Times New Roman"/>
          <w:b/>
          <w:sz w:val="24"/>
          <w:szCs w:val="24"/>
          <w:lang w:val="uk-UA"/>
        </w:rPr>
      </w:pPr>
      <w:r w:rsidRPr="00E24553">
        <w:rPr>
          <w:rFonts w:ascii="Times New Roman" w:hAnsi="Times New Roman"/>
          <w:b/>
          <w:sz w:val="24"/>
          <w:szCs w:val="24"/>
        </w:rPr>
        <w:t xml:space="preserve">Р І Ш Е Н Н Я   №  </w:t>
      </w:r>
      <w:r w:rsidRPr="00E24553">
        <w:rPr>
          <w:rFonts w:ascii="Times New Roman" w:hAnsi="Times New Roman"/>
          <w:b/>
          <w:sz w:val="24"/>
          <w:szCs w:val="24"/>
          <w:lang w:val="uk-UA"/>
        </w:rPr>
        <w:t>376/12</w:t>
      </w:r>
    </w:p>
    <w:p w:rsidR="00711A5C" w:rsidRDefault="00711A5C" w:rsidP="008D785D">
      <w:pPr>
        <w:pStyle w:val="Title"/>
        <w:rPr>
          <w:rFonts w:ascii="Times New Roman" w:hAnsi="Times New Roman"/>
          <w:b/>
          <w:szCs w:val="24"/>
        </w:rPr>
      </w:pPr>
    </w:p>
    <w:p w:rsidR="00711A5C" w:rsidRDefault="00711A5C" w:rsidP="00E2455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09 грудня 2022 року                                                                                                        м. Кіцмань</w:t>
      </w:r>
    </w:p>
    <w:p w:rsidR="00711A5C" w:rsidRDefault="00711A5C" w:rsidP="008D785D">
      <w:pPr>
        <w:rPr>
          <w:sz w:val="24"/>
          <w:lang w:val="uk-UA"/>
        </w:rPr>
      </w:pPr>
    </w:p>
    <w:p w:rsidR="00711A5C" w:rsidRDefault="00711A5C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711A5C" w:rsidRDefault="00711A5C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711A5C" w:rsidRDefault="00711A5C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711A5C" w:rsidRDefault="00711A5C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Канюка Тараса Олександровича</w:t>
      </w:r>
    </w:p>
    <w:p w:rsidR="00711A5C" w:rsidRDefault="00711A5C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p w:rsidR="00711A5C" w:rsidRDefault="00711A5C" w:rsidP="00F4351C">
      <w:pPr>
        <w:jc w:val="both"/>
        <w:rPr>
          <w:b/>
          <w:sz w:val="24"/>
          <w:szCs w:val="24"/>
          <w:lang w:val="uk-UA"/>
        </w:rPr>
      </w:pPr>
    </w:p>
    <w:p w:rsidR="00711A5C" w:rsidRDefault="00711A5C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№74 від 15.11.2022 р. депутата Кіцманської міської ради Канюка Т.О.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</w:t>
      </w:r>
      <w:r w:rsidRPr="003670C2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94/7</w:t>
      </w:r>
      <w:r w:rsidRPr="003670C2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3670C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3670C2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року гр.ОСОБА 1, яка проживає за адресою: с.Ошихліби, АДРЕСА 1, щодо надання матеріальної допомоги на вирішення соціально-побутових проблем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</w:t>
      </w:r>
      <w:r w:rsidRPr="00AF1A2D">
        <w:rPr>
          <w:bCs/>
          <w:sz w:val="24"/>
          <w:szCs w:val="24"/>
          <w:lang w:val="uk-UA"/>
        </w:rPr>
        <w:t xml:space="preserve">акт обстеження матеріально-побутових умов проживання сім’ї, банківський рахунок </w:t>
      </w:r>
      <w:r>
        <w:rPr>
          <w:bCs/>
          <w:sz w:val="24"/>
          <w:szCs w:val="24"/>
          <w:lang w:val="uk-UA"/>
        </w:rPr>
        <w:t xml:space="preserve">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11A5C" w:rsidRDefault="00711A5C" w:rsidP="00E53F40">
      <w:pPr>
        <w:jc w:val="both"/>
        <w:rPr>
          <w:bCs/>
          <w:sz w:val="24"/>
          <w:szCs w:val="24"/>
          <w:lang w:val="uk-UA"/>
        </w:rPr>
      </w:pPr>
    </w:p>
    <w:p w:rsidR="00711A5C" w:rsidRDefault="00711A5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11A5C" w:rsidRDefault="00711A5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11A5C" w:rsidRDefault="00711A5C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а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Канюка Т.О.)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яка проживає за адресою:</w:t>
      </w:r>
      <w:r>
        <w:rPr>
          <w:szCs w:val="24"/>
        </w:rPr>
        <w:t xml:space="preserve"> </w:t>
      </w:r>
      <w:r w:rsidRPr="00AF1688">
        <w:rPr>
          <w:rFonts w:ascii="Times New Roman" w:hAnsi="Times New Roman"/>
          <w:szCs w:val="24"/>
        </w:rPr>
        <w:t xml:space="preserve">с.Ошихліби, </w:t>
      </w:r>
      <w:r>
        <w:rPr>
          <w:rFonts w:ascii="Times New Roman" w:hAnsi="Times New Roman"/>
          <w:szCs w:val="24"/>
        </w:rPr>
        <w:t>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вирішення соціально-побутових проблем 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10000 грн. (десять тисяч гривень).</w:t>
      </w:r>
    </w:p>
    <w:bookmarkEnd w:id="0"/>
    <w:p w:rsidR="00711A5C" w:rsidRDefault="00711A5C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711A5C" w:rsidRDefault="00711A5C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711A5C" w:rsidRDefault="00711A5C" w:rsidP="00AE462C">
      <w:pPr>
        <w:ind w:firstLine="600"/>
        <w:jc w:val="both"/>
        <w:rPr>
          <w:sz w:val="24"/>
          <w:szCs w:val="24"/>
          <w:lang w:val="uk-UA"/>
        </w:rPr>
      </w:pPr>
    </w:p>
    <w:p w:rsidR="00711A5C" w:rsidRDefault="00711A5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11A5C" w:rsidRDefault="00711A5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11A5C" w:rsidRDefault="00711A5C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11A5C" w:rsidRPr="00E24553" w:rsidRDefault="00711A5C" w:rsidP="00E24553">
      <w:pPr>
        <w:jc w:val="both"/>
        <w:rPr>
          <w:b/>
          <w:sz w:val="24"/>
          <w:szCs w:val="24"/>
          <w:lang w:val="uk-UA"/>
        </w:rPr>
      </w:pPr>
      <w:r w:rsidRPr="00E24553">
        <w:rPr>
          <w:b/>
          <w:sz w:val="24"/>
          <w:szCs w:val="24"/>
          <w:lang w:val="uk-UA"/>
        </w:rPr>
        <w:t>В.о. мі</w:t>
      </w:r>
      <w:r w:rsidRPr="00E24553">
        <w:rPr>
          <w:b/>
          <w:sz w:val="24"/>
          <w:szCs w:val="24"/>
        </w:rPr>
        <w:t>ськ</w:t>
      </w:r>
      <w:r w:rsidRPr="00E24553">
        <w:rPr>
          <w:b/>
          <w:sz w:val="24"/>
          <w:szCs w:val="24"/>
          <w:lang w:val="uk-UA"/>
        </w:rPr>
        <w:t>ого</w:t>
      </w:r>
      <w:r w:rsidRPr="00E24553">
        <w:rPr>
          <w:b/>
          <w:sz w:val="24"/>
          <w:szCs w:val="24"/>
        </w:rPr>
        <w:t xml:space="preserve">  голов</w:t>
      </w:r>
      <w:r w:rsidRPr="00E24553">
        <w:rPr>
          <w:b/>
          <w:sz w:val="24"/>
          <w:szCs w:val="24"/>
          <w:lang w:val="uk-UA"/>
        </w:rPr>
        <w:t>и</w:t>
      </w:r>
      <w:r w:rsidRPr="00E24553">
        <w:rPr>
          <w:b/>
          <w:sz w:val="24"/>
          <w:szCs w:val="24"/>
        </w:rPr>
        <w:t xml:space="preserve">      </w:t>
      </w:r>
      <w:r w:rsidRPr="00E24553">
        <w:rPr>
          <w:b/>
          <w:sz w:val="24"/>
          <w:szCs w:val="24"/>
          <w:lang w:val="uk-UA"/>
        </w:rPr>
        <w:t xml:space="preserve">                             </w:t>
      </w:r>
      <w:r w:rsidRPr="00E24553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  <w:lang w:val="uk-UA"/>
        </w:rPr>
        <w:t xml:space="preserve">                                    </w:t>
      </w:r>
      <w:r w:rsidRPr="00E24553">
        <w:rPr>
          <w:b/>
          <w:sz w:val="24"/>
          <w:szCs w:val="24"/>
        </w:rPr>
        <w:t xml:space="preserve"> </w:t>
      </w:r>
      <w:r w:rsidRPr="00E24553">
        <w:rPr>
          <w:b/>
          <w:sz w:val="24"/>
          <w:szCs w:val="24"/>
          <w:lang w:val="uk-UA"/>
        </w:rPr>
        <w:t>Олександр МАРУСЯК</w:t>
      </w:r>
    </w:p>
    <w:sectPr w:rsidR="00711A5C" w:rsidRPr="00E24553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34775"/>
    <w:rsid w:val="00073B0A"/>
    <w:rsid w:val="000807F9"/>
    <w:rsid w:val="0008599E"/>
    <w:rsid w:val="000A3AF4"/>
    <w:rsid w:val="000C0820"/>
    <w:rsid w:val="000D0646"/>
    <w:rsid w:val="000D0C2E"/>
    <w:rsid w:val="000D129B"/>
    <w:rsid w:val="001338D1"/>
    <w:rsid w:val="001463D2"/>
    <w:rsid w:val="00175A3A"/>
    <w:rsid w:val="00192C0E"/>
    <w:rsid w:val="00197A98"/>
    <w:rsid w:val="001B51A1"/>
    <w:rsid w:val="001C6A3B"/>
    <w:rsid w:val="001D288A"/>
    <w:rsid w:val="001D3A9D"/>
    <w:rsid w:val="001E273D"/>
    <w:rsid w:val="001F047B"/>
    <w:rsid w:val="001F7A3D"/>
    <w:rsid w:val="00217698"/>
    <w:rsid w:val="002335F5"/>
    <w:rsid w:val="00254E1B"/>
    <w:rsid w:val="00320B40"/>
    <w:rsid w:val="00340AAA"/>
    <w:rsid w:val="00360528"/>
    <w:rsid w:val="00366AA9"/>
    <w:rsid w:val="003670C2"/>
    <w:rsid w:val="00370942"/>
    <w:rsid w:val="00387E3B"/>
    <w:rsid w:val="003C383B"/>
    <w:rsid w:val="003C6813"/>
    <w:rsid w:val="003D56F1"/>
    <w:rsid w:val="003D758E"/>
    <w:rsid w:val="00440587"/>
    <w:rsid w:val="004433A4"/>
    <w:rsid w:val="00451D67"/>
    <w:rsid w:val="00465149"/>
    <w:rsid w:val="00471770"/>
    <w:rsid w:val="00473420"/>
    <w:rsid w:val="00482613"/>
    <w:rsid w:val="00496107"/>
    <w:rsid w:val="004A7BD3"/>
    <w:rsid w:val="004B39D5"/>
    <w:rsid w:val="004C5D0B"/>
    <w:rsid w:val="00504454"/>
    <w:rsid w:val="00515BB1"/>
    <w:rsid w:val="005274B1"/>
    <w:rsid w:val="0053554F"/>
    <w:rsid w:val="00545E7D"/>
    <w:rsid w:val="005825EA"/>
    <w:rsid w:val="00583A40"/>
    <w:rsid w:val="00590EA4"/>
    <w:rsid w:val="005D1042"/>
    <w:rsid w:val="005D43E8"/>
    <w:rsid w:val="00666386"/>
    <w:rsid w:val="0066770A"/>
    <w:rsid w:val="006728C1"/>
    <w:rsid w:val="00680458"/>
    <w:rsid w:val="00681DE4"/>
    <w:rsid w:val="00711A5C"/>
    <w:rsid w:val="00733041"/>
    <w:rsid w:val="00763D2C"/>
    <w:rsid w:val="00794A2F"/>
    <w:rsid w:val="007E2D4D"/>
    <w:rsid w:val="007E697E"/>
    <w:rsid w:val="00807CCA"/>
    <w:rsid w:val="00807F06"/>
    <w:rsid w:val="00854D20"/>
    <w:rsid w:val="00856B97"/>
    <w:rsid w:val="0088525E"/>
    <w:rsid w:val="008A2C9A"/>
    <w:rsid w:val="008D785D"/>
    <w:rsid w:val="008F650F"/>
    <w:rsid w:val="0091792C"/>
    <w:rsid w:val="00A35F74"/>
    <w:rsid w:val="00A426B9"/>
    <w:rsid w:val="00A7285D"/>
    <w:rsid w:val="00A80327"/>
    <w:rsid w:val="00A80853"/>
    <w:rsid w:val="00AB23AD"/>
    <w:rsid w:val="00AB4A0B"/>
    <w:rsid w:val="00AC74B2"/>
    <w:rsid w:val="00AE462C"/>
    <w:rsid w:val="00AF1688"/>
    <w:rsid w:val="00AF1A2D"/>
    <w:rsid w:val="00B006FD"/>
    <w:rsid w:val="00B04978"/>
    <w:rsid w:val="00B20770"/>
    <w:rsid w:val="00B43735"/>
    <w:rsid w:val="00B759E1"/>
    <w:rsid w:val="00B96261"/>
    <w:rsid w:val="00BD1612"/>
    <w:rsid w:val="00BE23B5"/>
    <w:rsid w:val="00C24884"/>
    <w:rsid w:val="00C30570"/>
    <w:rsid w:val="00C72995"/>
    <w:rsid w:val="00C77716"/>
    <w:rsid w:val="00CA3F4C"/>
    <w:rsid w:val="00CD437D"/>
    <w:rsid w:val="00D5289C"/>
    <w:rsid w:val="00D5439B"/>
    <w:rsid w:val="00D869BE"/>
    <w:rsid w:val="00DA1936"/>
    <w:rsid w:val="00DA2FED"/>
    <w:rsid w:val="00DA412D"/>
    <w:rsid w:val="00DC139D"/>
    <w:rsid w:val="00DC7980"/>
    <w:rsid w:val="00E05F1E"/>
    <w:rsid w:val="00E13EE7"/>
    <w:rsid w:val="00E24553"/>
    <w:rsid w:val="00E46D7F"/>
    <w:rsid w:val="00E53F40"/>
    <w:rsid w:val="00EA6005"/>
    <w:rsid w:val="00EB1859"/>
    <w:rsid w:val="00EC5B03"/>
    <w:rsid w:val="00EC72AC"/>
    <w:rsid w:val="00EE1AD4"/>
    <w:rsid w:val="00EF2107"/>
    <w:rsid w:val="00F4351C"/>
    <w:rsid w:val="00F44E0C"/>
    <w:rsid w:val="00F80D3E"/>
    <w:rsid w:val="00F92C8F"/>
    <w:rsid w:val="00FA7133"/>
    <w:rsid w:val="00FB75F0"/>
    <w:rsid w:val="00FB76A4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697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390</Words>
  <Characters>2228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2022-12-13T12:59:00Z</cp:lastPrinted>
  <dcterms:created xsi:type="dcterms:W3CDTF">2022-12-02T10:46:00Z</dcterms:created>
  <dcterms:modified xsi:type="dcterms:W3CDTF">2023-01-23T15:46:00Z</dcterms:modified>
</cp:coreProperties>
</file>