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87B" w:rsidRPr="00A461C0" w:rsidRDefault="007B387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99152" r:id="rId8"/>
        </w:object>
      </w:r>
    </w:p>
    <w:p w:rsidR="007B387B" w:rsidRPr="00D927B7" w:rsidRDefault="007B387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B387B" w:rsidRPr="00D927B7" w:rsidRDefault="007B387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B387B" w:rsidRPr="00D927B7" w:rsidRDefault="007B387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B387B" w:rsidRPr="00D927B7" w:rsidRDefault="007B387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B387B" w:rsidRPr="00A461C0" w:rsidRDefault="007B387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B387B" w:rsidRPr="00A461C0" w:rsidRDefault="007B387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B387B" w:rsidRPr="00A461C0" w:rsidRDefault="007B387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B387B" w:rsidRDefault="007B387B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B387B" w:rsidRDefault="007B387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387B" w:rsidRDefault="007B387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387B" w:rsidRPr="00A461C0" w:rsidRDefault="007B387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372/12</w:t>
      </w:r>
    </w:p>
    <w:p w:rsidR="007B387B" w:rsidRPr="00A461C0" w:rsidRDefault="007B387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B387B" w:rsidRDefault="007B387B" w:rsidP="00921B7E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09 грудня 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7B387B" w:rsidRPr="00A461C0" w:rsidRDefault="007B387B" w:rsidP="00EE1455">
      <w:pPr>
        <w:pStyle w:val="Normal2"/>
        <w:rPr>
          <w:rFonts w:ascii="Times New Roman" w:hAnsi="Times New Roman"/>
          <w:b/>
          <w:szCs w:val="24"/>
        </w:rPr>
      </w:pPr>
    </w:p>
    <w:p w:rsidR="007B387B" w:rsidRPr="0032457C" w:rsidRDefault="007B387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B387B" w:rsidRDefault="007B387B" w:rsidP="00DD64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7B387B" w:rsidRDefault="007B387B" w:rsidP="00DD64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піклувальни</w:t>
      </w:r>
      <w:r>
        <w:rPr>
          <w:rFonts w:ascii="Times New Roman" w:hAnsi="Times New Roman"/>
          <w:b/>
          <w:sz w:val="24"/>
          <w:szCs w:val="24"/>
          <w:lang w:val="uk-UA"/>
        </w:rPr>
        <w:t>ком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</w:p>
    <w:p w:rsidR="007B387B" w:rsidRDefault="007B387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7B387B" w:rsidRPr="00A461C0" w:rsidRDefault="007B387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299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***р.н.,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 з проханням надати висновок опікунської ради про доцільність призначення її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сином гр.ОСОБА 2, ***р.н., інвалідом ІІгр. з дитинства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7B387B" w:rsidRPr="00D40E12" w:rsidRDefault="007B387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B387B" w:rsidRDefault="007B387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02.12.</w:t>
      </w:r>
      <w:r w:rsidRPr="00194894">
        <w:rPr>
          <w:rFonts w:ascii="Times New Roman" w:hAnsi="Times New Roman"/>
          <w:bCs/>
          <w:sz w:val="24"/>
          <w:szCs w:val="24"/>
          <w:lang w:val="uk-UA"/>
        </w:rPr>
        <w:t>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сином гр.ОСОБА 2, ***р.н., інвалідом ІІгрупи з дитинства,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7B387B" w:rsidRPr="0049467A" w:rsidRDefault="007B387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B387B" w:rsidRDefault="007B387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B387B" w:rsidRDefault="007B387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Pr="006E1E18" w:rsidRDefault="007B387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B387B" w:rsidRDefault="007B387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7B387B" w:rsidSect="00921B7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87B" w:rsidRDefault="007B387B" w:rsidP="00EE1455">
      <w:pPr>
        <w:spacing w:after="0" w:line="240" w:lineRule="auto"/>
      </w:pPr>
      <w:r>
        <w:separator/>
      </w:r>
    </w:p>
  </w:endnote>
  <w:endnote w:type="continuationSeparator" w:id="0">
    <w:p w:rsidR="007B387B" w:rsidRDefault="007B387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87B" w:rsidRDefault="007B387B" w:rsidP="00EE1455">
      <w:pPr>
        <w:spacing w:after="0" w:line="240" w:lineRule="auto"/>
      </w:pPr>
      <w:r>
        <w:separator/>
      </w:r>
    </w:p>
  </w:footnote>
  <w:footnote w:type="continuationSeparator" w:id="0">
    <w:p w:rsidR="007B387B" w:rsidRDefault="007B387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1500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4894"/>
    <w:rsid w:val="00196D86"/>
    <w:rsid w:val="001A00F5"/>
    <w:rsid w:val="001A0E06"/>
    <w:rsid w:val="001A734A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0B5A"/>
    <w:rsid w:val="002A3C80"/>
    <w:rsid w:val="002A513D"/>
    <w:rsid w:val="002A51E0"/>
    <w:rsid w:val="002B2AE1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D0CA2"/>
    <w:rsid w:val="003E14DD"/>
    <w:rsid w:val="003E38DF"/>
    <w:rsid w:val="003F7D45"/>
    <w:rsid w:val="004075BB"/>
    <w:rsid w:val="0041052A"/>
    <w:rsid w:val="0041454E"/>
    <w:rsid w:val="0045417C"/>
    <w:rsid w:val="004652EB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2EA6"/>
    <w:rsid w:val="004D3AB7"/>
    <w:rsid w:val="004E116F"/>
    <w:rsid w:val="004F7BAE"/>
    <w:rsid w:val="00502E1F"/>
    <w:rsid w:val="005118E8"/>
    <w:rsid w:val="00521509"/>
    <w:rsid w:val="00531E79"/>
    <w:rsid w:val="005345AE"/>
    <w:rsid w:val="00543C90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7468C"/>
    <w:rsid w:val="00691820"/>
    <w:rsid w:val="006D565C"/>
    <w:rsid w:val="006E1E18"/>
    <w:rsid w:val="006E207D"/>
    <w:rsid w:val="006F112A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B387B"/>
    <w:rsid w:val="007C2ACE"/>
    <w:rsid w:val="007C6B13"/>
    <w:rsid w:val="007D19CE"/>
    <w:rsid w:val="007D4B7D"/>
    <w:rsid w:val="007E3260"/>
    <w:rsid w:val="0080056E"/>
    <w:rsid w:val="00803DE7"/>
    <w:rsid w:val="008161CD"/>
    <w:rsid w:val="00844C39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16591"/>
    <w:rsid w:val="00921B7E"/>
    <w:rsid w:val="0092462C"/>
    <w:rsid w:val="00933E6A"/>
    <w:rsid w:val="009347C2"/>
    <w:rsid w:val="009377E0"/>
    <w:rsid w:val="00952FA8"/>
    <w:rsid w:val="00954219"/>
    <w:rsid w:val="00955944"/>
    <w:rsid w:val="009925F3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B59"/>
    <w:rsid w:val="00BD2ED6"/>
    <w:rsid w:val="00BD43D0"/>
    <w:rsid w:val="00BE5921"/>
    <w:rsid w:val="00BE63D2"/>
    <w:rsid w:val="00C00814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4D83"/>
    <w:rsid w:val="00CB2A42"/>
    <w:rsid w:val="00CB4695"/>
    <w:rsid w:val="00CB4E9C"/>
    <w:rsid w:val="00CC07A8"/>
    <w:rsid w:val="00CC2826"/>
    <w:rsid w:val="00CD57BE"/>
    <w:rsid w:val="00CF707A"/>
    <w:rsid w:val="00D061C6"/>
    <w:rsid w:val="00D106D7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DD649D"/>
    <w:rsid w:val="00E23853"/>
    <w:rsid w:val="00E41228"/>
    <w:rsid w:val="00E4280D"/>
    <w:rsid w:val="00E42D65"/>
    <w:rsid w:val="00E4431B"/>
    <w:rsid w:val="00E44D25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90"/>
    <w:rsid w:val="00F30AF4"/>
    <w:rsid w:val="00F35A2A"/>
    <w:rsid w:val="00F42C37"/>
    <w:rsid w:val="00F45E04"/>
    <w:rsid w:val="00F54BF5"/>
    <w:rsid w:val="00F737B3"/>
    <w:rsid w:val="00F76950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93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270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2022-12-12T13:32:00Z</cp:lastPrinted>
  <dcterms:created xsi:type="dcterms:W3CDTF">2022-12-02T10:52:00Z</dcterms:created>
  <dcterms:modified xsi:type="dcterms:W3CDTF">2023-01-23T15:13:00Z</dcterms:modified>
</cp:coreProperties>
</file>