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54" w:rsidRPr="00A461C0" w:rsidRDefault="00CE2054" w:rsidP="000B4066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5998585" r:id="rId8"/>
        </w:object>
      </w:r>
    </w:p>
    <w:p w:rsidR="00CE2054" w:rsidRPr="00D927B7" w:rsidRDefault="00CE2054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CE2054" w:rsidRPr="00D927B7" w:rsidRDefault="00CE2054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CE2054" w:rsidRPr="00D927B7" w:rsidRDefault="00CE205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E2054" w:rsidRPr="00D927B7" w:rsidRDefault="00CE205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927B7">
        <w:rPr>
          <w:rFonts w:ascii="Times New Roman" w:hAnsi="Times New Roman"/>
          <w:b/>
          <w:sz w:val="28"/>
          <w:szCs w:val="28"/>
        </w:rPr>
        <w:t xml:space="preserve"> КОМІТЕТ</w:t>
      </w:r>
    </w:p>
    <w:p w:rsidR="00CE2054" w:rsidRDefault="00CE2054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CE2054" w:rsidRDefault="00CE2054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CE2054" w:rsidRPr="00A461C0" w:rsidRDefault="00CE205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CE2054" w:rsidRDefault="00CE205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E2054" w:rsidRDefault="00CE205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E2054" w:rsidRDefault="00CE205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E2054" w:rsidRPr="00A461C0" w:rsidRDefault="00CE205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371/12</w:t>
      </w:r>
    </w:p>
    <w:p w:rsidR="00CE2054" w:rsidRPr="00A461C0" w:rsidRDefault="00CE2054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E2054" w:rsidRDefault="00CE205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 xml:space="preserve">           м. Кіцмань</w:t>
      </w:r>
    </w:p>
    <w:p w:rsidR="00CE2054" w:rsidRPr="00A461C0" w:rsidRDefault="00CE2054" w:rsidP="00EE1455">
      <w:pPr>
        <w:pStyle w:val="Normal2"/>
        <w:rPr>
          <w:rFonts w:ascii="Times New Roman" w:hAnsi="Times New Roman"/>
          <w:b/>
          <w:szCs w:val="24"/>
        </w:rPr>
      </w:pPr>
    </w:p>
    <w:p w:rsidR="00CE2054" w:rsidRDefault="00CE2054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CE2054" w:rsidRDefault="00CE2054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CE2054" w:rsidRDefault="00CE2054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E2054" w:rsidRDefault="00CE205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2054" w:rsidRPr="00297282" w:rsidRDefault="00CE2054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72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CE2054" w:rsidRPr="00A461C0" w:rsidRDefault="00CE205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2054" w:rsidRDefault="00CE2054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E2054" w:rsidRDefault="00CE2054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CE2054" w:rsidRPr="006B649A" w:rsidRDefault="00CE2054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</w:t>
      </w:r>
      <w:r>
        <w:rPr>
          <w:rFonts w:ascii="Times New Roman" w:hAnsi="Times New Roman"/>
          <w:sz w:val="24"/>
          <w:szCs w:val="24"/>
          <w:lang w:val="uk-UA"/>
        </w:rPr>
        <w:t>листопад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CE2054" w:rsidRPr="0049467A" w:rsidRDefault="00CE205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CE2054" w:rsidRDefault="00CE205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E2054" w:rsidRDefault="00CE205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E2054" w:rsidRDefault="00CE205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E2054" w:rsidRDefault="00CE205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CE2054" w:rsidRDefault="00CE205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E2054" w:rsidRDefault="00CE205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E2054" w:rsidRDefault="00CE205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E2054" w:rsidRDefault="00CE205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E2054" w:rsidRDefault="00CE2054">
      <w:pPr>
        <w:rPr>
          <w:lang w:val="uk-UA"/>
        </w:rPr>
      </w:pPr>
    </w:p>
    <w:sectPr w:rsidR="00CE2054" w:rsidSect="000B4066">
      <w:pgSz w:w="11906" w:h="16838" w:code="9"/>
      <w:pgMar w:top="539" w:right="566" w:bottom="709" w:left="16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054" w:rsidRDefault="00CE2054" w:rsidP="00EE1455">
      <w:pPr>
        <w:spacing w:after="0" w:line="240" w:lineRule="auto"/>
      </w:pPr>
      <w:r>
        <w:separator/>
      </w:r>
    </w:p>
  </w:endnote>
  <w:endnote w:type="continuationSeparator" w:id="0">
    <w:p w:rsidR="00CE2054" w:rsidRDefault="00CE205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054" w:rsidRDefault="00CE2054" w:rsidP="00EE1455">
      <w:pPr>
        <w:spacing w:after="0" w:line="240" w:lineRule="auto"/>
      </w:pPr>
      <w:r>
        <w:separator/>
      </w:r>
    </w:p>
  </w:footnote>
  <w:footnote w:type="continuationSeparator" w:id="0">
    <w:p w:rsidR="00CE2054" w:rsidRDefault="00CE205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4066"/>
    <w:rsid w:val="000B5805"/>
    <w:rsid w:val="000C1259"/>
    <w:rsid w:val="000C2108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0707"/>
    <w:rsid w:val="001A7E99"/>
    <w:rsid w:val="001C15F9"/>
    <w:rsid w:val="001C73FB"/>
    <w:rsid w:val="001C7E27"/>
    <w:rsid w:val="001D0F18"/>
    <w:rsid w:val="001F0B10"/>
    <w:rsid w:val="00203C4A"/>
    <w:rsid w:val="002060C5"/>
    <w:rsid w:val="00211C8E"/>
    <w:rsid w:val="002147DE"/>
    <w:rsid w:val="002342E1"/>
    <w:rsid w:val="00234CA1"/>
    <w:rsid w:val="002576D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5E34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A2F4B"/>
    <w:rsid w:val="005B2782"/>
    <w:rsid w:val="005B29C8"/>
    <w:rsid w:val="005E0C88"/>
    <w:rsid w:val="005E6D17"/>
    <w:rsid w:val="005E7FAC"/>
    <w:rsid w:val="00617B34"/>
    <w:rsid w:val="00620297"/>
    <w:rsid w:val="00620EE5"/>
    <w:rsid w:val="00622D10"/>
    <w:rsid w:val="00632CA1"/>
    <w:rsid w:val="00646CEF"/>
    <w:rsid w:val="00656B8E"/>
    <w:rsid w:val="0065707F"/>
    <w:rsid w:val="00670AED"/>
    <w:rsid w:val="00670F1B"/>
    <w:rsid w:val="006711AF"/>
    <w:rsid w:val="006735AA"/>
    <w:rsid w:val="006A0B2D"/>
    <w:rsid w:val="006B281F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065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A23C6"/>
    <w:rsid w:val="0092462C"/>
    <w:rsid w:val="00937DF7"/>
    <w:rsid w:val="00954219"/>
    <w:rsid w:val="009629C0"/>
    <w:rsid w:val="00995F78"/>
    <w:rsid w:val="009A4009"/>
    <w:rsid w:val="009C4B9B"/>
    <w:rsid w:val="009C6216"/>
    <w:rsid w:val="009D728E"/>
    <w:rsid w:val="009D77E2"/>
    <w:rsid w:val="009E6D0F"/>
    <w:rsid w:val="009E77FB"/>
    <w:rsid w:val="009F720F"/>
    <w:rsid w:val="00A01EC5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D2834"/>
    <w:rsid w:val="00C40302"/>
    <w:rsid w:val="00C74289"/>
    <w:rsid w:val="00C911C2"/>
    <w:rsid w:val="00C94FF1"/>
    <w:rsid w:val="00CB11BC"/>
    <w:rsid w:val="00CD0537"/>
    <w:rsid w:val="00CD2076"/>
    <w:rsid w:val="00CD57BE"/>
    <w:rsid w:val="00CE1B9C"/>
    <w:rsid w:val="00CE2054"/>
    <w:rsid w:val="00D2183B"/>
    <w:rsid w:val="00D25BDC"/>
    <w:rsid w:val="00D3158F"/>
    <w:rsid w:val="00D40E12"/>
    <w:rsid w:val="00D43192"/>
    <w:rsid w:val="00D5587D"/>
    <w:rsid w:val="00D927B7"/>
    <w:rsid w:val="00DA44A6"/>
    <w:rsid w:val="00DB20D0"/>
    <w:rsid w:val="00DE3259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04748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93A38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21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286</Words>
  <Characters>1634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2022-12-12T13:24:00Z</cp:lastPrinted>
  <dcterms:created xsi:type="dcterms:W3CDTF">2022-12-02T10:52:00Z</dcterms:created>
  <dcterms:modified xsi:type="dcterms:W3CDTF">2023-01-23T15:03:00Z</dcterms:modified>
</cp:coreProperties>
</file>