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D35AB" w:rsidRPr="00987B48" w:rsidRDefault="00DD35AB" w:rsidP="00827599">
      <w:pPr>
        <w:pStyle w:val="1"/>
        <w:jc w:val="center"/>
        <w:rPr>
          <w:rFonts w:ascii="Times New Roman" w:hAnsi="Times New Roman"/>
          <w:sz w:val="22"/>
        </w:rPr>
      </w:pPr>
      <w:r w:rsidRPr="00AF448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8958" r:id="rId6"/>
        </w:object>
      </w:r>
      <w:bookmarkEnd w:id="0"/>
    </w:p>
    <w:p w:rsidR="00DD35AB" w:rsidRPr="00987B48" w:rsidRDefault="00DD35AB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DD35AB" w:rsidRPr="00987B48" w:rsidRDefault="00DD35AB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DD35AB" w:rsidRPr="00987B48" w:rsidRDefault="00DD35AB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DD35AB" w:rsidRPr="00987B48" w:rsidRDefault="00DD35AB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DD35AB" w:rsidRPr="00987B48" w:rsidRDefault="00DD35AB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DD35AB" w:rsidRPr="00987B48" w:rsidRDefault="00DD35AB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DD35AB" w:rsidRPr="00987B48" w:rsidRDefault="00DD35AB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D35AB" w:rsidRPr="00987B48" w:rsidRDefault="00DD35AB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DD35AB" w:rsidRPr="00987B48" w:rsidRDefault="00DD35AB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DD35AB" w:rsidRPr="00987B48" w:rsidRDefault="00DD35AB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№   366/12</w:t>
      </w:r>
    </w:p>
    <w:p w:rsidR="00DD35AB" w:rsidRPr="00987B48" w:rsidRDefault="00DD35AB" w:rsidP="00827599">
      <w:pPr>
        <w:pStyle w:val="Title"/>
        <w:rPr>
          <w:rFonts w:ascii="Times New Roman" w:hAnsi="Times New Roman"/>
          <w:b/>
          <w:szCs w:val="24"/>
        </w:rPr>
      </w:pPr>
    </w:p>
    <w:p w:rsidR="00DD35AB" w:rsidRPr="00987B48" w:rsidRDefault="00DD35AB" w:rsidP="00151B8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09 грудня </w:t>
      </w:r>
      <w:r w:rsidRPr="00987B48">
        <w:rPr>
          <w:sz w:val="24"/>
          <w:szCs w:val="24"/>
          <w:lang w:val="uk-UA"/>
        </w:rPr>
        <w:t xml:space="preserve">2022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      </w:t>
      </w:r>
      <w:r w:rsidRPr="00987B48">
        <w:rPr>
          <w:sz w:val="24"/>
          <w:szCs w:val="24"/>
          <w:lang w:val="uk-UA"/>
        </w:rPr>
        <w:t>м. Кіцмань</w:t>
      </w:r>
    </w:p>
    <w:p w:rsidR="00DD35AB" w:rsidRDefault="00DD35AB" w:rsidP="00827599">
      <w:pPr>
        <w:rPr>
          <w:sz w:val="24"/>
          <w:lang w:val="uk-UA"/>
        </w:rPr>
      </w:pPr>
    </w:p>
    <w:p w:rsidR="00DD35AB" w:rsidRPr="00987B48" w:rsidRDefault="00DD35AB" w:rsidP="00827599">
      <w:pPr>
        <w:rPr>
          <w:sz w:val="24"/>
          <w:lang w:val="uk-UA"/>
        </w:rPr>
      </w:pPr>
    </w:p>
    <w:p w:rsidR="00DD35AB" w:rsidRPr="00987B48" w:rsidRDefault="00DD35AB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дозволів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DD35AB" w:rsidRDefault="00DD35AB" w:rsidP="00E407A6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по вул. Незалежності, 26-В</w:t>
      </w:r>
    </w:p>
    <w:p w:rsidR="00DD35AB" w:rsidRDefault="00DD35AB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м. Кіцмань</w:t>
      </w:r>
    </w:p>
    <w:p w:rsidR="00DD35AB" w:rsidRPr="00987B48" w:rsidRDefault="00DD35AB" w:rsidP="00514741">
      <w:pPr>
        <w:jc w:val="both"/>
        <w:rPr>
          <w:b/>
          <w:sz w:val="24"/>
          <w:szCs w:val="24"/>
          <w:lang w:val="uk-UA"/>
        </w:rPr>
      </w:pPr>
    </w:p>
    <w:p w:rsidR="00DD35AB" w:rsidRDefault="00DD35AB" w:rsidP="00827599">
      <w:pPr>
        <w:jc w:val="both"/>
        <w:rPr>
          <w:b/>
          <w:sz w:val="24"/>
          <w:szCs w:val="24"/>
          <w:lang w:val="uk-UA"/>
        </w:rPr>
      </w:pPr>
    </w:p>
    <w:p w:rsidR="00DD35AB" w:rsidRPr="00987B48" w:rsidRDefault="00DD35AB" w:rsidP="00827599">
      <w:pPr>
        <w:jc w:val="both"/>
        <w:rPr>
          <w:b/>
          <w:sz w:val="24"/>
          <w:szCs w:val="24"/>
          <w:lang w:val="uk-UA"/>
        </w:rPr>
      </w:pPr>
    </w:p>
    <w:p w:rsidR="00DD35AB" w:rsidRPr="009C351C" w:rsidRDefault="00DD35AB" w:rsidP="00DC71ED">
      <w:pPr>
        <w:ind w:firstLine="709"/>
        <w:jc w:val="both"/>
        <w:rPr>
          <w:sz w:val="24"/>
          <w:szCs w:val="24"/>
          <w:lang w:val="uk-UA"/>
        </w:rPr>
      </w:pPr>
      <w:r w:rsidRPr="009C351C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</w:t>
      </w:r>
      <w:r w:rsidRPr="009C351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 Хоптового А.М. </w:t>
      </w:r>
      <w:r w:rsidRPr="009C351C">
        <w:rPr>
          <w:sz w:val="24"/>
          <w:szCs w:val="24"/>
          <w:lang w:val="uk-UA"/>
        </w:rPr>
        <w:t xml:space="preserve">від </w:t>
      </w:r>
      <w:r w:rsidRPr="00AA3076">
        <w:rPr>
          <w:sz w:val="24"/>
          <w:szCs w:val="24"/>
          <w:lang w:val="uk-UA"/>
        </w:rPr>
        <w:t>02.12.2022 р. №</w:t>
      </w:r>
      <w:r>
        <w:rPr>
          <w:sz w:val="24"/>
          <w:szCs w:val="24"/>
          <w:lang w:val="uk-UA"/>
        </w:rPr>
        <w:t xml:space="preserve"> 290 про видалення дерев</w:t>
      </w:r>
      <w:r w:rsidRPr="009C351C">
        <w:rPr>
          <w:sz w:val="24"/>
          <w:szCs w:val="24"/>
          <w:lang w:val="uk-UA"/>
        </w:rPr>
        <w:t xml:space="preserve"> з</w:t>
      </w:r>
      <w:r>
        <w:rPr>
          <w:sz w:val="24"/>
          <w:szCs w:val="24"/>
          <w:lang w:val="uk-UA"/>
        </w:rPr>
        <w:t xml:space="preserve">а </w:t>
      </w:r>
      <w:r w:rsidRPr="009C351C">
        <w:rPr>
          <w:sz w:val="24"/>
          <w:szCs w:val="24"/>
          <w:lang w:val="uk-UA"/>
        </w:rPr>
        <w:t xml:space="preserve">адресою: </w:t>
      </w:r>
      <w:r>
        <w:rPr>
          <w:sz w:val="24"/>
          <w:szCs w:val="24"/>
          <w:lang w:val="uk-UA"/>
        </w:rPr>
        <w:t>м. Кіцмань, вул. Незалежності, 26-В,</w:t>
      </w:r>
      <w:r w:rsidRPr="009C351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на земельній ділянці приватної власності (кадастровий номер 7322510100:01:004:0440), витяг з Державного реєстру речових прав на нерухоме майно, </w:t>
      </w:r>
      <w:r>
        <w:rPr>
          <w:sz w:val="24"/>
          <w:szCs w:val="24"/>
          <w:shd w:val="clear" w:color="auto" w:fill="FFFFFF"/>
          <w:lang w:val="uk-UA"/>
        </w:rPr>
        <w:t>акт</w:t>
      </w:r>
      <w:r w:rsidRPr="009C351C">
        <w:rPr>
          <w:sz w:val="24"/>
          <w:szCs w:val="24"/>
          <w:shd w:val="clear" w:color="auto" w:fill="FFFFFF"/>
          <w:lang w:val="uk-UA"/>
        </w:rPr>
        <w:t xml:space="preserve"> обстеження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95058C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>
        <w:rPr>
          <w:sz w:val="24"/>
          <w:szCs w:val="24"/>
          <w:shd w:val="clear" w:color="auto" w:fill="FFFFFF"/>
          <w:lang w:val="uk-UA"/>
        </w:rPr>
        <w:t xml:space="preserve"> від 05</w:t>
      </w:r>
      <w:r w:rsidRPr="009C351C">
        <w:rPr>
          <w:sz w:val="24"/>
          <w:szCs w:val="24"/>
          <w:shd w:val="clear" w:color="auto" w:fill="FFFFFF"/>
          <w:lang w:val="uk-UA"/>
        </w:rPr>
        <w:t>.12.202</w:t>
      </w:r>
      <w:r>
        <w:rPr>
          <w:sz w:val="24"/>
          <w:szCs w:val="24"/>
          <w:shd w:val="clear" w:color="auto" w:fill="FFFFFF"/>
          <w:lang w:val="uk-UA"/>
        </w:rPr>
        <w:t>2</w:t>
      </w:r>
      <w:r w:rsidRPr="009C351C">
        <w:rPr>
          <w:sz w:val="24"/>
          <w:szCs w:val="24"/>
          <w:shd w:val="clear" w:color="auto" w:fill="FFFFFF"/>
          <w:lang w:val="uk-UA"/>
        </w:rPr>
        <w:t xml:space="preserve"> року №</w:t>
      </w:r>
      <w:r>
        <w:rPr>
          <w:sz w:val="24"/>
          <w:szCs w:val="24"/>
          <w:shd w:val="clear" w:color="auto" w:fill="FFFFFF"/>
          <w:lang w:val="uk-UA"/>
        </w:rPr>
        <w:t xml:space="preserve">7, керуючись </w:t>
      </w:r>
      <w:r>
        <w:rPr>
          <w:sz w:val="24"/>
          <w:szCs w:val="24"/>
          <w:lang w:val="uk-UA"/>
        </w:rPr>
        <w:t>постановою Кабінету М</w:t>
      </w:r>
      <w:r w:rsidRPr="009C351C">
        <w:rPr>
          <w:sz w:val="24"/>
          <w:szCs w:val="24"/>
          <w:lang w:val="uk-UA"/>
        </w:rPr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rPr>
          <w:sz w:val="24"/>
          <w:szCs w:val="24"/>
          <w:lang w:val="uk-UA"/>
        </w:rPr>
        <w:t xml:space="preserve"> (із змінами),  </w:t>
      </w:r>
      <w:r w:rsidRPr="009C351C">
        <w:rPr>
          <w:sz w:val="24"/>
          <w:szCs w:val="24"/>
          <w:shd w:val="clear" w:color="auto" w:fill="FFFFFF"/>
          <w:lang w:val="uk-UA"/>
        </w:rPr>
        <w:t>Постановою Кабінету Міністрів України від 11.04.2012 року № 349</w:t>
      </w:r>
      <w:r w:rsidRPr="009C351C">
        <w:rPr>
          <w:sz w:val="24"/>
          <w:szCs w:val="24"/>
          <w:lang w:val="uk-UA"/>
        </w:rPr>
        <w:t xml:space="preserve"> «</w:t>
      </w:r>
      <w:r w:rsidRPr="009C351C">
        <w:rPr>
          <w:bCs/>
          <w:sz w:val="24"/>
          <w:szCs w:val="24"/>
          <w:shd w:val="clear" w:color="auto" w:fill="FFFFFF"/>
          <w:lang w:val="uk-UA"/>
        </w:rPr>
        <w:t>Про внесення змін до Порядку видалення дерев, кущів, газонів і</w:t>
      </w:r>
      <w:r>
        <w:rPr>
          <w:bCs/>
          <w:sz w:val="24"/>
          <w:szCs w:val="24"/>
          <w:shd w:val="clear" w:color="auto" w:fill="FFFFFF"/>
          <w:lang w:val="uk-UA"/>
        </w:rPr>
        <w:t xml:space="preserve"> квітників у населених пунктах», рішенням виконавчого комітету від 21.02.2021 р. №24/2 </w:t>
      </w:r>
      <w:r w:rsidRPr="0095058C">
        <w:rPr>
          <w:bCs/>
          <w:sz w:val="24"/>
          <w:szCs w:val="24"/>
          <w:shd w:val="clear" w:color="auto" w:fill="FFFFFF"/>
          <w:lang w:val="uk-UA"/>
        </w:rPr>
        <w:t>«</w:t>
      </w:r>
      <w:r w:rsidRPr="0095058C">
        <w:rPr>
          <w:sz w:val="24"/>
          <w:szCs w:val="24"/>
          <w:lang w:val="uk-UA"/>
        </w:rPr>
        <w:t>Про створення комісії по обстеженню зелених насаджень</w:t>
      </w:r>
      <w:r>
        <w:rPr>
          <w:sz w:val="24"/>
          <w:szCs w:val="24"/>
          <w:lang w:val="uk-UA"/>
        </w:rPr>
        <w:t>,</w:t>
      </w:r>
      <w:r w:rsidRPr="0095058C">
        <w:rPr>
          <w:sz w:val="24"/>
          <w:szCs w:val="24"/>
          <w:lang w:val="uk-UA"/>
        </w:rPr>
        <w:t xml:space="preserve"> що підлягають підчищенню та видаленню</w:t>
      </w:r>
      <w:r w:rsidRPr="0095058C">
        <w:rPr>
          <w:sz w:val="24"/>
          <w:szCs w:val="24"/>
          <w:shd w:val="clear" w:color="auto" w:fill="FFFFFF"/>
          <w:lang w:val="uk-UA"/>
        </w:rPr>
        <w:t>»</w:t>
      </w:r>
      <w:r>
        <w:rPr>
          <w:sz w:val="24"/>
          <w:szCs w:val="24"/>
          <w:shd w:val="clear" w:color="auto" w:fill="FFFFFF"/>
          <w:lang w:val="uk-UA"/>
        </w:rPr>
        <w:t>,</w:t>
      </w:r>
      <w:r w:rsidRPr="0095058C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9C351C">
        <w:rPr>
          <w:bCs/>
          <w:sz w:val="24"/>
          <w:szCs w:val="24"/>
          <w:lang w:val="uk-UA"/>
        </w:rPr>
        <w:t>виконавчий комітет міської ради</w:t>
      </w:r>
    </w:p>
    <w:p w:rsidR="00DD35AB" w:rsidRPr="009C351C" w:rsidRDefault="00DD35AB" w:rsidP="00951C31">
      <w:pPr>
        <w:jc w:val="both"/>
        <w:rPr>
          <w:sz w:val="24"/>
          <w:szCs w:val="24"/>
          <w:lang w:val="uk-UA"/>
        </w:rPr>
      </w:pPr>
    </w:p>
    <w:p w:rsidR="00DD35AB" w:rsidRPr="009C351C" w:rsidRDefault="00DD35AB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DD35AB" w:rsidRPr="00987B48" w:rsidRDefault="00DD35AB" w:rsidP="00827599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D35AB" w:rsidRDefault="00DD35AB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гр. Хоптовому Арсену Миколайовичу </w:t>
      </w:r>
      <w:r w:rsidRPr="00987B48">
        <w:rPr>
          <w:rFonts w:ascii="Times New Roman" w:hAnsi="Times New Roman"/>
          <w:szCs w:val="24"/>
          <w:shd w:val="clear" w:color="auto" w:fill="FFFFFF"/>
        </w:rPr>
        <w:t xml:space="preserve">на </w:t>
      </w:r>
      <w:r>
        <w:rPr>
          <w:rFonts w:ascii="Times New Roman" w:hAnsi="Times New Roman"/>
          <w:szCs w:val="24"/>
          <w:shd w:val="clear" w:color="auto" w:fill="FFFFFF"/>
        </w:rPr>
        <w:t xml:space="preserve">видалення 12 дерев відповідно до акту обстеження №7 від 05.12.2022 року на земельній ділянці по </w:t>
      </w:r>
      <w:r w:rsidRPr="00987B48">
        <w:rPr>
          <w:rFonts w:ascii="Times New Roman" w:hAnsi="Times New Roman"/>
          <w:szCs w:val="24"/>
        </w:rPr>
        <w:t>вул.</w:t>
      </w:r>
      <w:r w:rsidRPr="00457DF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Незалежності, 26-В в м. Кіцмань Чернівецького району Чернівецької області. </w:t>
      </w:r>
    </w:p>
    <w:p w:rsidR="00DD35AB" w:rsidRPr="00514741" w:rsidRDefault="00DD35AB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>
        <w:rPr>
          <w:rFonts w:ascii="Times New Roman" w:hAnsi="Times New Roman"/>
          <w:szCs w:val="24"/>
        </w:rPr>
        <w:t xml:space="preserve">гр. Хоптового А.М.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 </w:t>
      </w:r>
      <w:r w:rsidRPr="00514741">
        <w:rPr>
          <w:rFonts w:ascii="Times New Roman" w:hAnsi="Times New Roman"/>
          <w:szCs w:val="24"/>
        </w:rPr>
        <w:t>затверджених рішення №7/2 від 25.02.2020 року ХХVІІI сесії Кіцманської міської ради VIІ скликання.</w:t>
      </w:r>
    </w:p>
    <w:p w:rsidR="00DD35AB" w:rsidRPr="00726429" w:rsidRDefault="00DD35AB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заступника  міського голови з питань організаційно-господарської діяльності Олександра ТКАЧУКА.</w:t>
      </w:r>
    </w:p>
    <w:p w:rsidR="00DD35AB" w:rsidRDefault="00DD35AB" w:rsidP="000532DE">
      <w:pPr>
        <w:pStyle w:val="ListParagraph"/>
        <w:rPr>
          <w:b/>
          <w:sz w:val="24"/>
          <w:szCs w:val="24"/>
          <w:lang w:val="uk-UA"/>
        </w:rPr>
      </w:pPr>
    </w:p>
    <w:p w:rsidR="00DD35AB" w:rsidRPr="000532DE" w:rsidRDefault="00DD35AB" w:rsidP="000532DE">
      <w:pPr>
        <w:pStyle w:val="ListParagraph"/>
        <w:rPr>
          <w:b/>
          <w:sz w:val="24"/>
          <w:szCs w:val="24"/>
          <w:lang w:val="uk-UA"/>
        </w:rPr>
      </w:pPr>
    </w:p>
    <w:p w:rsidR="00DD35AB" w:rsidRPr="000532DE" w:rsidRDefault="00DD35AB" w:rsidP="000532DE">
      <w:pPr>
        <w:pStyle w:val="ListParagraph"/>
        <w:ind w:left="0"/>
        <w:rPr>
          <w:rFonts w:ascii="Times New Roman" w:hAnsi="Times New Roman"/>
          <w:b/>
          <w:sz w:val="24"/>
          <w:lang w:val="uk-UA"/>
        </w:rPr>
      </w:pPr>
      <w:r w:rsidRPr="000532DE">
        <w:rPr>
          <w:rFonts w:ascii="Times New Roman" w:hAnsi="Times New Roman"/>
          <w:b/>
          <w:sz w:val="24"/>
          <w:lang w:val="uk-UA"/>
        </w:rPr>
        <w:t>В.о. міського голови</w:t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  <w:t xml:space="preserve">       Олександр МАРУСЯК</w:t>
      </w:r>
    </w:p>
    <w:sectPr w:rsidR="00DD35AB" w:rsidRPr="000532DE" w:rsidSect="00151B8D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532DE"/>
    <w:rsid w:val="00060C72"/>
    <w:rsid w:val="00064C11"/>
    <w:rsid w:val="000661CD"/>
    <w:rsid w:val="0007431C"/>
    <w:rsid w:val="00093114"/>
    <w:rsid w:val="000942DB"/>
    <w:rsid w:val="000C1D85"/>
    <w:rsid w:val="000C4020"/>
    <w:rsid w:val="000D23CF"/>
    <w:rsid w:val="000F0C7F"/>
    <w:rsid w:val="000F28AC"/>
    <w:rsid w:val="000F6869"/>
    <w:rsid w:val="00151B8D"/>
    <w:rsid w:val="00165D3B"/>
    <w:rsid w:val="0019032F"/>
    <w:rsid w:val="00193F91"/>
    <w:rsid w:val="001C047C"/>
    <w:rsid w:val="001D1479"/>
    <w:rsid w:val="001E5A6C"/>
    <w:rsid w:val="001F23D0"/>
    <w:rsid w:val="00203C79"/>
    <w:rsid w:val="002108CB"/>
    <w:rsid w:val="00222E83"/>
    <w:rsid w:val="0025571F"/>
    <w:rsid w:val="00291989"/>
    <w:rsid w:val="002940F4"/>
    <w:rsid w:val="002A7D25"/>
    <w:rsid w:val="002B7DA3"/>
    <w:rsid w:val="002D5C41"/>
    <w:rsid w:val="0030663A"/>
    <w:rsid w:val="003152A4"/>
    <w:rsid w:val="00327270"/>
    <w:rsid w:val="003570F8"/>
    <w:rsid w:val="00370EC7"/>
    <w:rsid w:val="00372A65"/>
    <w:rsid w:val="003C6322"/>
    <w:rsid w:val="00420E00"/>
    <w:rsid w:val="00421C68"/>
    <w:rsid w:val="004424FC"/>
    <w:rsid w:val="00457DF8"/>
    <w:rsid w:val="004A2D57"/>
    <w:rsid w:val="004A3E67"/>
    <w:rsid w:val="004B4584"/>
    <w:rsid w:val="004C3026"/>
    <w:rsid w:val="004E511A"/>
    <w:rsid w:val="004F7841"/>
    <w:rsid w:val="00507EAC"/>
    <w:rsid w:val="0051119D"/>
    <w:rsid w:val="00514741"/>
    <w:rsid w:val="00522AA8"/>
    <w:rsid w:val="00531360"/>
    <w:rsid w:val="00534522"/>
    <w:rsid w:val="00573CEC"/>
    <w:rsid w:val="005768D9"/>
    <w:rsid w:val="00580D13"/>
    <w:rsid w:val="00582E51"/>
    <w:rsid w:val="00596531"/>
    <w:rsid w:val="005F3F5B"/>
    <w:rsid w:val="006139BD"/>
    <w:rsid w:val="0061551A"/>
    <w:rsid w:val="00622558"/>
    <w:rsid w:val="00624194"/>
    <w:rsid w:val="006443FA"/>
    <w:rsid w:val="006461CD"/>
    <w:rsid w:val="0065688C"/>
    <w:rsid w:val="006643E3"/>
    <w:rsid w:val="00666B33"/>
    <w:rsid w:val="0068042D"/>
    <w:rsid w:val="006A6872"/>
    <w:rsid w:val="006A7D66"/>
    <w:rsid w:val="006B64E9"/>
    <w:rsid w:val="006D401D"/>
    <w:rsid w:val="007013F9"/>
    <w:rsid w:val="00704DB8"/>
    <w:rsid w:val="00711FC2"/>
    <w:rsid w:val="00726429"/>
    <w:rsid w:val="00740EA0"/>
    <w:rsid w:val="007515C0"/>
    <w:rsid w:val="007541D4"/>
    <w:rsid w:val="00756431"/>
    <w:rsid w:val="00773037"/>
    <w:rsid w:val="00773581"/>
    <w:rsid w:val="007A0D2C"/>
    <w:rsid w:val="007A252D"/>
    <w:rsid w:val="007C538F"/>
    <w:rsid w:val="007D718F"/>
    <w:rsid w:val="007E6642"/>
    <w:rsid w:val="007F71A6"/>
    <w:rsid w:val="0081000B"/>
    <w:rsid w:val="008100F6"/>
    <w:rsid w:val="00817912"/>
    <w:rsid w:val="00827599"/>
    <w:rsid w:val="00830FEB"/>
    <w:rsid w:val="00831957"/>
    <w:rsid w:val="00844FBC"/>
    <w:rsid w:val="00866C7F"/>
    <w:rsid w:val="00870ACB"/>
    <w:rsid w:val="00887DD0"/>
    <w:rsid w:val="008A3B39"/>
    <w:rsid w:val="008B66DF"/>
    <w:rsid w:val="00915E8E"/>
    <w:rsid w:val="0091720D"/>
    <w:rsid w:val="0092675F"/>
    <w:rsid w:val="00933261"/>
    <w:rsid w:val="00947516"/>
    <w:rsid w:val="0095058C"/>
    <w:rsid w:val="00951C31"/>
    <w:rsid w:val="009524B8"/>
    <w:rsid w:val="00976344"/>
    <w:rsid w:val="00987B48"/>
    <w:rsid w:val="009A2B1B"/>
    <w:rsid w:val="009C0242"/>
    <w:rsid w:val="009C351C"/>
    <w:rsid w:val="009E36A6"/>
    <w:rsid w:val="009E5A26"/>
    <w:rsid w:val="00A12076"/>
    <w:rsid w:val="00A22478"/>
    <w:rsid w:val="00A237E6"/>
    <w:rsid w:val="00A63038"/>
    <w:rsid w:val="00A651EF"/>
    <w:rsid w:val="00A827B6"/>
    <w:rsid w:val="00A90B82"/>
    <w:rsid w:val="00AA01A1"/>
    <w:rsid w:val="00AA2E37"/>
    <w:rsid w:val="00AA3076"/>
    <w:rsid w:val="00AB0FFD"/>
    <w:rsid w:val="00AB5A69"/>
    <w:rsid w:val="00AC2831"/>
    <w:rsid w:val="00AE27FB"/>
    <w:rsid w:val="00AF448B"/>
    <w:rsid w:val="00B02CBE"/>
    <w:rsid w:val="00B11B53"/>
    <w:rsid w:val="00B42080"/>
    <w:rsid w:val="00B42622"/>
    <w:rsid w:val="00B54A90"/>
    <w:rsid w:val="00B675D4"/>
    <w:rsid w:val="00B85CD8"/>
    <w:rsid w:val="00BA712C"/>
    <w:rsid w:val="00BC40F0"/>
    <w:rsid w:val="00BC468E"/>
    <w:rsid w:val="00BE164D"/>
    <w:rsid w:val="00BF1742"/>
    <w:rsid w:val="00C6303E"/>
    <w:rsid w:val="00C80C39"/>
    <w:rsid w:val="00C817BE"/>
    <w:rsid w:val="00C93558"/>
    <w:rsid w:val="00CA078D"/>
    <w:rsid w:val="00CC456B"/>
    <w:rsid w:val="00CD0EB6"/>
    <w:rsid w:val="00CF2187"/>
    <w:rsid w:val="00CF490E"/>
    <w:rsid w:val="00D016B1"/>
    <w:rsid w:val="00D03F6D"/>
    <w:rsid w:val="00D12CFA"/>
    <w:rsid w:val="00D16EF3"/>
    <w:rsid w:val="00D200CA"/>
    <w:rsid w:val="00D264AD"/>
    <w:rsid w:val="00D57F6A"/>
    <w:rsid w:val="00D67785"/>
    <w:rsid w:val="00D758A5"/>
    <w:rsid w:val="00D7758F"/>
    <w:rsid w:val="00D77D66"/>
    <w:rsid w:val="00D94227"/>
    <w:rsid w:val="00DC1CBC"/>
    <w:rsid w:val="00DC71ED"/>
    <w:rsid w:val="00DD35AB"/>
    <w:rsid w:val="00DF48B0"/>
    <w:rsid w:val="00E1219F"/>
    <w:rsid w:val="00E371FB"/>
    <w:rsid w:val="00E407A6"/>
    <w:rsid w:val="00E47EE6"/>
    <w:rsid w:val="00E5112F"/>
    <w:rsid w:val="00E53A17"/>
    <w:rsid w:val="00E5631A"/>
    <w:rsid w:val="00E63F1C"/>
    <w:rsid w:val="00E702D7"/>
    <w:rsid w:val="00E72808"/>
    <w:rsid w:val="00E90ED8"/>
    <w:rsid w:val="00EC292C"/>
    <w:rsid w:val="00EC3172"/>
    <w:rsid w:val="00ED0E70"/>
    <w:rsid w:val="00EE2250"/>
    <w:rsid w:val="00F165AC"/>
    <w:rsid w:val="00F574EE"/>
    <w:rsid w:val="00F70376"/>
    <w:rsid w:val="00F7339C"/>
    <w:rsid w:val="00F905C1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43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317</Words>
  <Characters>1807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2022-12-20T09:22:00Z</cp:lastPrinted>
  <dcterms:created xsi:type="dcterms:W3CDTF">2022-12-08T12:31:00Z</dcterms:created>
  <dcterms:modified xsi:type="dcterms:W3CDTF">2023-01-23T15:10:00Z</dcterms:modified>
</cp:coreProperties>
</file>