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B0F1B" w:rsidRPr="00BC40F0" w:rsidRDefault="008B0F1B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8897" r:id="rId6"/>
        </w:object>
      </w:r>
      <w:bookmarkEnd w:id="0"/>
    </w:p>
    <w:p w:rsidR="008B0F1B" w:rsidRPr="00BC40F0" w:rsidRDefault="008B0F1B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8B0F1B" w:rsidRPr="00BC40F0" w:rsidRDefault="008B0F1B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8B0F1B" w:rsidRPr="00BC40F0" w:rsidRDefault="008B0F1B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8B0F1B" w:rsidRPr="00BC40F0" w:rsidRDefault="008B0F1B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B0F1B" w:rsidRPr="00BC40F0" w:rsidRDefault="008B0F1B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8B0F1B" w:rsidRDefault="008B0F1B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8B0F1B" w:rsidRPr="00F72909" w:rsidRDefault="008B0F1B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8B0F1B" w:rsidRDefault="008B0F1B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8B0F1B" w:rsidRPr="000B22C9" w:rsidRDefault="008B0F1B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8B0F1B" w:rsidRPr="00E82FEF" w:rsidRDefault="008B0F1B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8B0F1B" w:rsidRDefault="008B0F1B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364/12</w:t>
      </w:r>
    </w:p>
    <w:p w:rsidR="008B0F1B" w:rsidRPr="00BC40F0" w:rsidRDefault="008B0F1B" w:rsidP="00F72909">
      <w:pPr>
        <w:pStyle w:val="Title"/>
      </w:pPr>
    </w:p>
    <w:p w:rsidR="008B0F1B" w:rsidRPr="00BC40F0" w:rsidRDefault="008B0F1B" w:rsidP="00221755">
      <w:pPr>
        <w:rPr>
          <w:sz w:val="24"/>
          <w:lang w:val="uk-UA"/>
        </w:rPr>
      </w:pPr>
      <w:r>
        <w:rPr>
          <w:sz w:val="24"/>
          <w:lang w:val="uk-UA"/>
        </w:rPr>
        <w:t>09 грудня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</w:t>
      </w:r>
      <w:r>
        <w:rPr>
          <w:sz w:val="24"/>
          <w:lang w:val="uk-UA"/>
        </w:rPr>
        <w:t xml:space="preserve">               </w:t>
      </w:r>
      <w:r w:rsidRPr="00BC40F0">
        <w:rPr>
          <w:sz w:val="24"/>
          <w:lang w:val="uk-UA"/>
        </w:rPr>
        <w:t>м. Кіцмань</w:t>
      </w:r>
    </w:p>
    <w:p w:rsidR="008B0F1B" w:rsidRDefault="008B0F1B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8B0F1B" w:rsidRPr="00BC40F0" w:rsidRDefault="008B0F1B" w:rsidP="00221755">
      <w:pPr>
        <w:pStyle w:val="Normal1"/>
        <w:jc w:val="both"/>
        <w:rPr>
          <w:rFonts w:ascii="Times New Roman" w:hAnsi="Times New Roman"/>
          <w:b/>
          <w:szCs w:val="24"/>
        </w:rPr>
      </w:pPr>
      <w:bookmarkStart w:id="1" w:name="_GoBack"/>
      <w:bookmarkEnd w:id="1"/>
    </w:p>
    <w:p w:rsidR="008B0F1B" w:rsidRDefault="008B0F1B" w:rsidP="004840AF">
      <w:pPr>
        <w:ind w:left="426"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8B0F1B" w:rsidRDefault="008B0F1B" w:rsidP="004840AF">
      <w:pPr>
        <w:ind w:left="426"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ОСОБА 1 , який зареєстрований та проживає </w:t>
      </w:r>
    </w:p>
    <w:p w:rsidR="008B0F1B" w:rsidRDefault="008B0F1B" w:rsidP="004840AF">
      <w:pPr>
        <w:ind w:left="426"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 с. Витилівка по вул. АДРЕСА 1 </w:t>
      </w:r>
    </w:p>
    <w:p w:rsidR="008B0F1B" w:rsidRDefault="008B0F1B" w:rsidP="004840AF">
      <w:pPr>
        <w:rPr>
          <w:b/>
          <w:sz w:val="24"/>
          <w:szCs w:val="24"/>
          <w:lang w:val="uk-UA"/>
        </w:rPr>
      </w:pPr>
    </w:p>
    <w:p w:rsidR="008B0F1B" w:rsidRDefault="008B0F1B" w:rsidP="004840AF">
      <w:pPr>
        <w:rPr>
          <w:b/>
          <w:sz w:val="24"/>
          <w:szCs w:val="24"/>
          <w:lang w:val="uk-UA"/>
        </w:rPr>
      </w:pPr>
    </w:p>
    <w:p w:rsidR="008B0F1B" w:rsidRDefault="008B0F1B" w:rsidP="004840AF">
      <w:pPr>
        <w:rPr>
          <w:b/>
          <w:sz w:val="24"/>
          <w:szCs w:val="24"/>
          <w:lang w:val="uk-UA"/>
        </w:rPr>
      </w:pPr>
    </w:p>
    <w:p w:rsidR="008B0F1B" w:rsidRPr="00870E54" w:rsidRDefault="008B0F1B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№366/3 від 30.11.2022 р. гр. ОСОБА 1, жителя с. Витилівка, про взяття на квартирний облік для поліпшення житлових умов, керуючись пп. 2 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2 від 05.12.2022 р. засідання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B0F1B" w:rsidRDefault="008B0F1B" w:rsidP="004840AF">
      <w:pPr>
        <w:ind w:firstLine="567"/>
        <w:jc w:val="both"/>
        <w:rPr>
          <w:sz w:val="24"/>
          <w:szCs w:val="24"/>
          <w:lang w:val="uk-UA"/>
        </w:rPr>
      </w:pPr>
    </w:p>
    <w:p w:rsidR="008B0F1B" w:rsidRPr="00571C01" w:rsidRDefault="008B0F1B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B0F1B" w:rsidRDefault="008B0F1B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B0F1B" w:rsidRPr="00CD44B1" w:rsidRDefault="008B0F1B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загальну </w:t>
      </w:r>
      <w:r w:rsidRPr="00BA0FF5">
        <w:rPr>
          <w:rFonts w:ascii="Times New Roman" w:hAnsi="Times New Roman"/>
          <w:szCs w:val="24"/>
        </w:rPr>
        <w:t>чергу гр</w:t>
      </w:r>
      <w:r w:rsidRPr="00BA0FF5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BA0FF5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*** року народження</w:t>
      </w:r>
      <w:r w:rsidRPr="00BA0FF5">
        <w:rPr>
          <w:rFonts w:ascii="Times New Roman" w:hAnsi="Times New Roman"/>
          <w:szCs w:val="24"/>
        </w:rPr>
        <w:t>, який зареєстрований</w:t>
      </w:r>
      <w:r>
        <w:rPr>
          <w:rFonts w:ascii="Times New Roman" w:hAnsi="Times New Roman"/>
          <w:szCs w:val="24"/>
        </w:rPr>
        <w:t xml:space="preserve"> та </w:t>
      </w:r>
      <w:r w:rsidRPr="00CD44B1">
        <w:rPr>
          <w:rFonts w:ascii="Times New Roman" w:hAnsi="Times New Roman"/>
          <w:szCs w:val="24"/>
        </w:rPr>
        <w:t xml:space="preserve">проживає  с. Витилівка по вул. </w:t>
      </w:r>
      <w:r>
        <w:rPr>
          <w:rFonts w:ascii="Times New Roman" w:hAnsi="Times New Roman"/>
          <w:szCs w:val="24"/>
        </w:rPr>
        <w:t>АДРЕСА 1.</w:t>
      </w:r>
    </w:p>
    <w:p w:rsidR="008B0F1B" w:rsidRPr="00BA0FF5" w:rsidRDefault="008B0F1B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8B0F1B" w:rsidRPr="00BA0FF5" w:rsidRDefault="008B0F1B" w:rsidP="00BA0FF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2. 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>А</w:t>
      </w:r>
      <w:r w:rsidRPr="00BA0FF5">
        <w:rPr>
          <w:rFonts w:ascii="Times New Roman" w:hAnsi="Times New Roman"/>
          <w:szCs w:val="24"/>
        </w:rPr>
        <w:t>.</w:t>
      </w: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Default="008B0F1B" w:rsidP="006E4D4B">
      <w:pPr>
        <w:rPr>
          <w:b/>
          <w:sz w:val="24"/>
          <w:szCs w:val="24"/>
          <w:lang w:val="uk-UA"/>
        </w:rPr>
      </w:pPr>
    </w:p>
    <w:p w:rsidR="008B0F1B" w:rsidRPr="00D74F8D" w:rsidRDefault="008B0F1B" w:rsidP="00CD44B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 міського голови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</w:t>
      </w:r>
      <w:r w:rsidRPr="00D74F8D">
        <w:rPr>
          <w:b/>
          <w:sz w:val="24"/>
          <w:lang w:val="uk-UA"/>
        </w:rPr>
        <w:t>Олександр МАРУСЯК</w:t>
      </w:r>
    </w:p>
    <w:p w:rsidR="008B0F1B" w:rsidRPr="00BC40F0" w:rsidRDefault="008B0F1B" w:rsidP="00C76F47">
      <w:pPr>
        <w:ind w:left="660"/>
        <w:rPr>
          <w:b/>
          <w:sz w:val="24"/>
          <w:szCs w:val="24"/>
          <w:lang w:val="uk-UA"/>
        </w:rPr>
      </w:pPr>
    </w:p>
    <w:sectPr w:rsidR="008B0F1B" w:rsidRPr="00BC40F0" w:rsidSect="009C516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BEE"/>
    <w:rsid w:val="000B6F00"/>
    <w:rsid w:val="000C5EC3"/>
    <w:rsid w:val="000D6AA1"/>
    <w:rsid w:val="000E07BB"/>
    <w:rsid w:val="000E1C36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25083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63A1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5FDF"/>
    <w:rsid w:val="00463710"/>
    <w:rsid w:val="00474B92"/>
    <w:rsid w:val="00483B39"/>
    <w:rsid w:val="004840AF"/>
    <w:rsid w:val="004861E9"/>
    <w:rsid w:val="004A1455"/>
    <w:rsid w:val="004A197B"/>
    <w:rsid w:val="004B1756"/>
    <w:rsid w:val="004B71FC"/>
    <w:rsid w:val="004D67C5"/>
    <w:rsid w:val="005140A8"/>
    <w:rsid w:val="005275B2"/>
    <w:rsid w:val="005406B4"/>
    <w:rsid w:val="00566F10"/>
    <w:rsid w:val="00571C01"/>
    <w:rsid w:val="00582586"/>
    <w:rsid w:val="0058294A"/>
    <w:rsid w:val="00582C43"/>
    <w:rsid w:val="005A140A"/>
    <w:rsid w:val="005B1D7B"/>
    <w:rsid w:val="005C377D"/>
    <w:rsid w:val="005F74FC"/>
    <w:rsid w:val="00604B63"/>
    <w:rsid w:val="006074E8"/>
    <w:rsid w:val="0061450B"/>
    <w:rsid w:val="006236F4"/>
    <w:rsid w:val="006266C9"/>
    <w:rsid w:val="00640810"/>
    <w:rsid w:val="0064671B"/>
    <w:rsid w:val="0066006E"/>
    <w:rsid w:val="006803C6"/>
    <w:rsid w:val="00680978"/>
    <w:rsid w:val="006845B5"/>
    <w:rsid w:val="006879E0"/>
    <w:rsid w:val="006C304A"/>
    <w:rsid w:val="006E4D4B"/>
    <w:rsid w:val="00703737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579C1"/>
    <w:rsid w:val="00870604"/>
    <w:rsid w:val="00870E54"/>
    <w:rsid w:val="00874BAC"/>
    <w:rsid w:val="00876024"/>
    <w:rsid w:val="00885874"/>
    <w:rsid w:val="00895942"/>
    <w:rsid w:val="00897073"/>
    <w:rsid w:val="008B0F1B"/>
    <w:rsid w:val="008B58E2"/>
    <w:rsid w:val="008B6599"/>
    <w:rsid w:val="008B71FB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C5168"/>
    <w:rsid w:val="009D123B"/>
    <w:rsid w:val="009D2229"/>
    <w:rsid w:val="009D2268"/>
    <w:rsid w:val="00A3052B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C40F0"/>
    <w:rsid w:val="00BF4299"/>
    <w:rsid w:val="00BF760F"/>
    <w:rsid w:val="00C037CF"/>
    <w:rsid w:val="00C214B7"/>
    <w:rsid w:val="00C27983"/>
    <w:rsid w:val="00C306E5"/>
    <w:rsid w:val="00C41C38"/>
    <w:rsid w:val="00C4342C"/>
    <w:rsid w:val="00C45065"/>
    <w:rsid w:val="00C70180"/>
    <w:rsid w:val="00C76F47"/>
    <w:rsid w:val="00C83AC9"/>
    <w:rsid w:val="00C86362"/>
    <w:rsid w:val="00CD20E9"/>
    <w:rsid w:val="00CD44B1"/>
    <w:rsid w:val="00D164C9"/>
    <w:rsid w:val="00D3180B"/>
    <w:rsid w:val="00D4223B"/>
    <w:rsid w:val="00D50ADA"/>
    <w:rsid w:val="00D532BB"/>
    <w:rsid w:val="00D66E91"/>
    <w:rsid w:val="00D7290E"/>
    <w:rsid w:val="00D74F8D"/>
    <w:rsid w:val="00D75995"/>
    <w:rsid w:val="00D86FA6"/>
    <w:rsid w:val="00DC0BAA"/>
    <w:rsid w:val="00DE08EE"/>
    <w:rsid w:val="00DF1277"/>
    <w:rsid w:val="00E00E27"/>
    <w:rsid w:val="00E26AF1"/>
    <w:rsid w:val="00E31A68"/>
    <w:rsid w:val="00E402AB"/>
    <w:rsid w:val="00E430CF"/>
    <w:rsid w:val="00E63150"/>
    <w:rsid w:val="00E8207E"/>
    <w:rsid w:val="00E82FEF"/>
    <w:rsid w:val="00E90C8F"/>
    <w:rsid w:val="00E97920"/>
    <w:rsid w:val="00EA66C1"/>
    <w:rsid w:val="00EC319C"/>
    <w:rsid w:val="00ED480B"/>
    <w:rsid w:val="00ED6F1D"/>
    <w:rsid w:val="00EF5CFE"/>
    <w:rsid w:val="00F115E7"/>
    <w:rsid w:val="00F26D3A"/>
    <w:rsid w:val="00F647FC"/>
    <w:rsid w:val="00F65D0F"/>
    <w:rsid w:val="00F72909"/>
    <w:rsid w:val="00FA1E2C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211</Words>
  <Characters>1208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2022-12-12T13:15:00Z</cp:lastPrinted>
  <dcterms:created xsi:type="dcterms:W3CDTF">2022-12-08T12:30:00Z</dcterms:created>
  <dcterms:modified xsi:type="dcterms:W3CDTF">2023-01-23T15:09:00Z</dcterms:modified>
</cp:coreProperties>
</file>