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7D2" w:rsidRDefault="000527D2" w:rsidP="005C165E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F0573A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4" o:title=""/>
          </v:shape>
          <o:OLEObject Type="Embed" ProgID="Paint.Picture" ShapeID="_x0000_i1025" DrawAspect="Content" ObjectID="_1736082500" r:id="rId5"/>
        </w:object>
      </w:r>
    </w:p>
    <w:p w:rsidR="000527D2" w:rsidRDefault="000527D2" w:rsidP="005C165E">
      <w:pPr>
        <w:pStyle w:val="3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0527D2" w:rsidRDefault="000527D2" w:rsidP="005C165E">
      <w:pPr>
        <w:pStyle w:val="13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0527D2" w:rsidRDefault="000527D2" w:rsidP="005C165E">
      <w:pPr>
        <w:pStyle w:val="13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0527D2" w:rsidRDefault="000527D2" w:rsidP="005C165E">
      <w:pPr>
        <w:pStyle w:val="Normal2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</w:rPr>
        <w:t xml:space="preserve">                                                 </w:t>
      </w:r>
      <w:r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0527D2" w:rsidRDefault="000527D2" w:rsidP="005C165E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 Незалежності, 83, м. Кіцмань, Чернівецької обл. 59300 тел.2-39-75, факс.2-39-75</w:t>
      </w:r>
    </w:p>
    <w:p w:rsidR="000527D2" w:rsidRDefault="000527D2" w:rsidP="005C165E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0527D2" w:rsidRDefault="000527D2" w:rsidP="005C165E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>
        <w:rPr>
          <w:rFonts w:ascii="Times New Roman" w:hAnsi="Times New Roman"/>
        </w:rPr>
        <w:t xml:space="preserve">                                      </w:t>
      </w:r>
    </w:p>
    <w:p w:rsidR="000527D2" w:rsidRDefault="000527D2" w:rsidP="005C165E">
      <w:pPr>
        <w:spacing w:after="0" w:line="240" w:lineRule="auto"/>
        <w:jc w:val="right"/>
        <w:rPr>
          <w:rFonts w:ascii="Times New Roman" w:hAnsi="Times New Roman"/>
        </w:rPr>
      </w:pPr>
    </w:p>
    <w:p w:rsidR="000527D2" w:rsidRDefault="000527D2" w:rsidP="005C165E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0527D2" w:rsidRDefault="000527D2" w:rsidP="005C165E">
      <w:pPr>
        <w:spacing w:after="0" w:line="240" w:lineRule="auto"/>
        <w:jc w:val="right"/>
        <w:rPr>
          <w:rFonts w:ascii="Times New Roman" w:hAnsi="Times New Roman"/>
          <w:lang w:val="uk-UA"/>
        </w:rPr>
      </w:pPr>
    </w:p>
    <w:p w:rsidR="000527D2" w:rsidRDefault="000527D2" w:rsidP="005C165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0527D2" w:rsidRDefault="000527D2" w:rsidP="005C165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527D2" w:rsidRPr="00CD6133" w:rsidRDefault="000527D2" w:rsidP="005C16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>Р І Ш Е Н Н Я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 №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391/12</w:t>
      </w:r>
    </w:p>
    <w:p w:rsidR="000527D2" w:rsidRDefault="000527D2" w:rsidP="005C165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527D2" w:rsidRDefault="000527D2" w:rsidP="00CD613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15 грудня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>
        <w:rPr>
          <w:rFonts w:ascii="Times New Roman" w:hAnsi="Times New Roman"/>
          <w:sz w:val="24"/>
          <w:szCs w:val="24"/>
        </w:rPr>
        <w:t xml:space="preserve"> року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/>
          <w:sz w:val="24"/>
          <w:szCs w:val="24"/>
        </w:rPr>
        <w:tab/>
        <w:t xml:space="preserve">  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uk-UA"/>
        </w:rPr>
        <w:t xml:space="preserve">        </w:t>
      </w:r>
      <w:r>
        <w:rPr>
          <w:rFonts w:ascii="Times New Roman" w:hAnsi="Times New Roman"/>
          <w:sz w:val="24"/>
          <w:szCs w:val="24"/>
        </w:rPr>
        <w:t>м. Кіцмань</w:t>
      </w:r>
    </w:p>
    <w:p w:rsidR="000527D2" w:rsidRDefault="000527D2" w:rsidP="005C165E">
      <w:pPr>
        <w:spacing w:after="0" w:line="240" w:lineRule="auto"/>
        <w:rPr>
          <w:lang w:val="uk-UA"/>
        </w:rPr>
      </w:pPr>
    </w:p>
    <w:p w:rsidR="000527D2" w:rsidRDefault="000527D2" w:rsidP="006B564A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негайне відібрання малолітнього</w:t>
      </w:r>
    </w:p>
    <w:p w:rsidR="000527D2" w:rsidRDefault="000527D2" w:rsidP="006B564A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1,  *** 2022</w:t>
      </w:r>
    </w:p>
    <w:p w:rsidR="000527D2" w:rsidRDefault="000527D2" w:rsidP="006B564A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року народження в батьків</w:t>
      </w:r>
    </w:p>
    <w:p w:rsidR="000527D2" w:rsidRDefault="000527D2" w:rsidP="005C165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0527D2" w:rsidRDefault="000527D2" w:rsidP="005C165E">
      <w:pPr>
        <w:pStyle w:val="2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0527D2" w:rsidRDefault="000527D2" w:rsidP="005C165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>
        <w:rPr>
          <w:rFonts w:ascii="Times New Roman" w:hAnsi="Times New Roman"/>
          <w:sz w:val="24"/>
          <w:szCs w:val="24"/>
          <w:lang w:val="uk-UA"/>
        </w:rPr>
        <w:t xml:space="preserve"> підпунктом 3 пункту 5, абзацом 6 пункту 9  Порядку забезпечення соціального захисту дітей, які перебувають в складних життєвих обставинах, у тому числі дітей, які постраждали від жорстокого поводження, затвердженого постановою Кабінету Міністрів України від 01.06.2020 № 585 зі змінами, пунктом 8 </w:t>
      </w:r>
      <w:r w:rsidRPr="000F617F">
        <w:rPr>
          <w:rFonts w:ascii="Times New Roman" w:hAnsi="Times New Roman"/>
          <w:sz w:val="24"/>
          <w:szCs w:val="24"/>
          <w:lang w:val="uk-UA"/>
        </w:rPr>
        <w:t>постанови Кабінету Міністрів України від 24.09.2008 № 866 «Питання діяльності органів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змінами, враховуючи повідомлення обласної комунальної установи «Соціальний центр матері та дитини» від 12.12.2022 № 358/01-05, акт проведення оцінки рівня безпеки дитини від 14.12.2022 та клопотання служби у справах дітей Кіцманської міської ради від 14.12.2022 № 200, виконавчий  комітет  міської  ради </w:t>
      </w:r>
    </w:p>
    <w:p w:rsidR="000527D2" w:rsidRDefault="000527D2" w:rsidP="005C165E">
      <w:pPr>
        <w:pStyle w:val="5"/>
        <w:jc w:val="both"/>
        <w:rPr>
          <w:rFonts w:ascii="Times New Roman" w:hAnsi="Times New Roman"/>
          <w:b/>
          <w:szCs w:val="24"/>
        </w:rPr>
      </w:pPr>
    </w:p>
    <w:p w:rsidR="000527D2" w:rsidRDefault="000527D2" w:rsidP="005C165E">
      <w:pPr>
        <w:pStyle w:val="5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 И Р І Ш И В:</w:t>
      </w:r>
    </w:p>
    <w:p w:rsidR="000527D2" w:rsidRDefault="000527D2" w:rsidP="005C165E">
      <w:pPr>
        <w:pStyle w:val="2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0527D2" w:rsidRDefault="000527D2" w:rsidP="005C165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1.  Негайно відібрати малолітнього ОСОБА 1, *** 2022 року народження, уродженця міста Кіцмань, мешканця с. Іванківці Чернівецького району Чернівецької області від батьків: ОСОБА 2, *** 1992 року народження та ОСОБА 3, *** 1977 року народження, мешканців с. Іванківці Чернівецького району Чернівецької області.</w:t>
      </w:r>
    </w:p>
    <w:p w:rsidR="000527D2" w:rsidRDefault="000527D2" w:rsidP="005C165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0527D2" w:rsidRDefault="000527D2" w:rsidP="005C165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 xml:space="preserve">            </w:t>
      </w:r>
      <w:r w:rsidRPr="00BC435B"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>2.</w:t>
      </w:r>
      <w:r>
        <w:rPr>
          <w:color w:val="333333"/>
          <w:shd w:val="clear" w:color="auto" w:fill="FFFFFF"/>
          <w:lang w:val="uk-UA"/>
        </w:rPr>
        <w:t xml:space="preserve"> </w:t>
      </w:r>
      <w:r w:rsidRPr="005E5C9E">
        <w:rPr>
          <w:rFonts w:ascii="Times New Roman" w:hAnsi="Times New Roman"/>
          <w:color w:val="333333"/>
          <w:shd w:val="clear" w:color="auto" w:fill="FFFFFF"/>
          <w:lang w:val="uk-UA"/>
        </w:rPr>
        <w:t>Направити</w:t>
      </w:r>
      <w:r w:rsidRPr="005E5C9E"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малолітнього ОСОБА 1, *** 2022 року народження</w:t>
      </w:r>
      <w:r w:rsidRPr="005E5C9E"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 xml:space="preserve"> </w:t>
      </w:r>
      <w:r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>до дитячого відділення КНП «Кіцманська багатопрофільна лікарня інтенсивного лікування» для обстеження стану його</w:t>
      </w:r>
      <w:r w:rsidRPr="005E5C9E"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 xml:space="preserve"> здоров’я,</w:t>
      </w:r>
      <w:r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 xml:space="preserve"> при потребі </w:t>
      </w:r>
      <w:r w:rsidRPr="005E5C9E"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>надання необхідної медичної допомоги в стаціонарних умовах</w:t>
      </w:r>
      <w:r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>.</w:t>
      </w:r>
      <w:r>
        <w:rPr>
          <w:rStyle w:val="apple-converted-space"/>
          <w:color w:val="333333"/>
          <w:shd w:val="clear" w:color="auto" w:fill="FFFFFF"/>
        </w:rPr>
        <w:t> </w:t>
      </w:r>
    </w:p>
    <w:p w:rsidR="000527D2" w:rsidRDefault="000527D2" w:rsidP="005E5C9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0527D2" w:rsidRDefault="000527D2" w:rsidP="005E5C9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3. Тимчасово влаштувати малолітнього ОСОБА 1, *** 2022 року народження</w:t>
      </w:r>
      <w:r w:rsidRPr="005E5C9E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C435B">
        <w:rPr>
          <w:rFonts w:ascii="Times New Roman" w:hAnsi="Times New Roman"/>
          <w:sz w:val="24"/>
          <w:szCs w:val="24"/>
          <w:lang w:val="uk-UA"/>
        </w:rPr>
        <w:t xml:space="preserve">в ОКНП «Чернівецький обласний спеціалізований будинок дитини» за адресою: м. Чернівці, вул. </w:t>
      </w:r>
      <w:r w:rsidRPr="00BC435B">
        <w:rPr>
          <w:rFonts w:ascii="Times New Roman" w:hAnsi="Times New Roman"/>
          <w:sz w:val="24"/>
          <w:szCs w:val="24"/>
        </w:rPr>
        <w:t>О.Щербанюка, 2 терміном на 1 рік</w:t>
      </w:r>
      <w:r>
        <w:rPr>
          <w:rFonts w:ascii="Times New Roman" w:hAnsi="Times New Roman"/>
          <w:sz w:val="24"/>
          <w:szCs w:val="24"/>
          <w:lang w:val="uk-UA"/>
        </w:rPr>
        <w:t xml:space="preserve"> до вирішення питання постійного влаштування</w:t>
      </w:r>
      <w:r w:rsidRPr="00BC435B">
        <w:rPr>
          <w:rFonts w:ascii="Times New Roman" w:hAnsi="Times New Roman"/>
          <w:sz w:val="24"/>
          <w:szCs w:val="24"/>
        </w:rPr>
        <w:t>.</w:t>
      </w:r>
    </w:p>
    <w:p w:rsidR="000527D2" w:rsidRDefault="000527D2" w:rsidP="005E5C9E">
      <w:pPr>
        <w:pStyle w:val="Caption"/>
        <w:jc w:val="both"/>
        <w:rPr>
          <w:b w:val="0"/>
          <w:sz w:val="24"/>
          <w:szCs w:val="24"/>
        </w:rPr>
      </w:pPr>
      <w:r w:rsidRPr="005E5C9E">
        <w:rPr>
          <w:b w:val="0"/>
          <w:sz w:val="24"/>
          <w:szCs w:val="24"/>
        </w:rPr>
        <w:t xml:space="preserve">        </w:t>
      </w:r>
    </w:p>
    <w:p w:rsidR="000527D2" w:rsidRDefault="000527D2" w:rsidP="005E5C9E">
      <w:pPr>
        <w:pStyle w:val="Caption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</w:t>
      </w:r>
      <w:r w:rsidRPr="005E5C9E">
        <w:rPr>
          <w:b w:val="0"/>
          <w:sz w:val="24"/>
          <w:szCs w:val="24"/>
        </w:rPr>
        <w:t xml:space="preserve">  4. Службі у справах дітей Кіцманської міської ради</w:t>
      </w:r>
      <w:r>
        <w:rPr>
          <w:b w:val="0"/>
          <w:sz w:val="24"/>
          <w:szCs w:val="24"/>
        </w:rPr>
        <w:t>:</w:t>
      </w:r>
    </w:p>
    <w:p w:rsidR="000527D2" w:rsidRDefault="000527D2" w:rsidP="005E5C9E">
      <w:pPr>
        <w:pStyle w:val="Caption"/>
        <w:jc w:val="both"/>
        <w:rPr>
          <w:b w:val="0"/>
          <w:color w:val="333333"/>
          <w:sz w:val="24"/>
          <w:szCs w:val="24"/>
          <w:shd w:val="clear" w:color="auto" w:fill="FFFFFF"/>
        </w:rPr>
      </w:pPr>
      <w:r>
        <w:rPr>
          <w:b w:val="0"/>
          <w:sz w:val="24"/>
          <w:szCs w:val="24"/>
        </w:rPr>
        <w:t xml:space="preserve">           4.1.</w:t>
      </w:r>
      <w:r w:rsidRPr="005E5C9E">
        <w:rPr>
          <w:b w:val="0"/>
          <w:sz w:val="24"/>
          <w:szCs w:val="24"/>
        </w:rPr>
        <w:t xml:space="preserve"> </w:t>
      </w:r>
      <w:r>
        <w:rPr>
          <w:b w:val="0"/>
          <w:color w:val="333333"/>
          <w:sz w:val="24"/>
          <w:szCs w:val="24"/>
          <w:shd w:val="clear" w:color="auto" w:fill="FFFFFF"/>
        </w:rPr>
        <w:t>П</w:t>
      </w:r>
      <w:r w:rsidRPr="005E5C9E">
        <w:rPr>
          <w:b w:val="0"/>
          <w:color w:val="333333"/>
          <w:sz w:val="24"/>
          <w:szCs w:val="24"/>
          <w:shd w:val="clear" w:color="auto" w:fill="FFFFFF"/>
        </w:rPr>
        <w:t xml:space="preserve">исьмово </w:t>
      </w:r>
      <w:r>
        <w:rPr>
          <w:b w:val="0"/>
          <w:color w:val="333333"/>
          <w:sz w:val="24"/>
          <w:szCs w:val="24"/>
          <w:shd w:val="clear" w:color="auto" w:fill="FFFFFF"/>
        </w:rPr>
        <w:t>повідомити</w:t>
      </w:r>
      <w:r w:rsidRPr="005E5C9E">
        <w:rPr>
          <w:b w:val="0"/>
          <w:color w:val="333333"/>
          <w:sz w:val="24"/>
          <w:szCs w:val="24"/>
          <w:shd w:val="clear" w:color="auto" w:fill="FFFFFF"/>
        </w:rPr>
        <w:t xml:space="preserve"> </w:t>
      </w:r>
      <w:r>
        <w:rPr>
          <w:b w:val="0"/>
          <w:color w:val="333333"/>
          <w:sz w:val="24"/>
          <w:szCs w:val="24"/>
          <w:shd w:val="clear" w:color="auto" w:fill="FFFFFF"/>
        </w:rPr>
        <w:t>Кіцманський відділ Чернівецької окружної прокуратури про відібрання дитини;</w:t>
      </w:r>
    </w:p>
    <w:p w:rsidR="000527D2" w:rsidRPr="005E5C9E" w:rsidRDefault="000527D2" w:rsidP="005E5C9E">
      <w:pPr>
        <w:pStyle w:val="Caption"/>
        <w:jc w:val="both"/>
        <w:rPr>
          <w:b w:val="0"/>
          <w:sz w:val="24"/>
          <w:szCs w:val="24"/>
        </w:rPr>
      </w:pPr>
      <w:r>
        <w:rPr>
          <w:b w:val="0"/>
          <w:color w:val="333333"/>
          <w:sz w:val="24"/>
          <w:szCs w:val="24"/>
          <w:shd w:val="clear" w:color="auto" w:fill="FFFFFF"/>
        </w:rPr>
        <w:t xml:space="preserve">           4.2. У</w:t>
      </w:r>
      <w:r w:rsidRPr="005E5C9E">
        <w:rPr>
          <w:b w:val="0"/>
          <w:color w:val="333333"/>
          <w:sz w:val="24"/>
          <w:szCs w:val="24"/>
          <w:shd w:val="clear" w:color="auto" w:fill="FFFFFF"/>
        </w:rPr>
        <w:t xml:space="preserve"> семиденний строк піс</w:t>
      </w:r>
      <w:r>
        <w:rPr>
          <w:b w:val="0"/>
          <w:color w:val="333333"/>
          <w:sz w:val="24"/>
          <w:szCs w:val="24"/>
          <w:shd w:val="clear" w:color="auto" w:fill="FFFFFF"/>
        </w:rPr>
        <w:t>ля прийняття рішення звернутись</w:t>
      </w:r>
      <w:r w:rsidRPr="005E5C9E">
        <w:rPr>
          <w:b w:val="0"/>
          <w:color w:val="333333"/>
          <w:sz w:val="24"/>
          <w:szCs w:val="24"/>
          <w:shd w:val="clear" w:color="auto" w:fill="FFFFFF"/>
        </w:rPr>
        <w:t xml:space="preserve"> до </w:t>
      </w:r>
      <w:r>
        <w:rPr>
          <w:b w:val="0"/>
          <w:color w:val="333333"/>
          <w:sz w:val="24"/>
          <w:szCs w:val="24"/>
          <w:shd w:val="clear" w:color="auto" w:fill="FFFFFF"/>
        </w:rPr>
        <w:t xml:space="preserve">Кіцманського районного </w:t>
      </w:r>
      <w:r w:rsidRPr="005E5C9E">
        <w:rPr>
          <w:b w:val="0"/>
          <w:color w:val="333333"/>
          <w:sz w:val="24"/>
          <w:szCs w:val="24"/>
          <w:shd w:val="clear" w:color="auto" w:fill="FFFFFF"/>
        </w:rPr>
        <w:t>суду з позовом про позбавлення батьків батьківських прав.</w:t>
      </w:r>
    </w:p>
    <w:p w:rsidR="000527D2" w:rsidRDefault="000527D2" w:rsidP="005C165E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4.3. Вжити вичерпних заходів щодо захисту прав та законних інтересів дитини.</w:t>
      </w:r>
    </w:p>
    <w:p w:rsidR="000527D2" w:rsidRDefault="000527D2" w:rsidP="005C165E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0527D2" w:rsidRPr="00BC435B" w:rsidRDefault="000527D2" w:rsidP="005C165E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5</w:t>
      </w:r>
      <w:r w:rsidRPr="00BC435B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заступника міського голови з питань </w:t>
      </w:r>
      <w:r w:rsidRPr="00BC435B">
        <w:rPr>
          <w:rFonts w:ascii="Times New Roman" w:hAnsi="Times New Roman"/>
          <w:sz w:val="24"/>
          <w:szCs w:val="24"/>
          <w:lang w:val="uk-UA"/>
        </w:rPr>
        <w:t>організаційно-господарської діяльності</w:t>
      </w:r>
      <w:r w:rsidRPr="00BC435B">
        <w:rPr>
          <w:rFonts w:ascii="Times New Roman" w:hAnsi="Times New Roman"/>
          <w:sz w:val="24"/>
          <w:szCs w:val="24"/>
        </w:rPr>
        <w:t xml:space="preserve"> Олександра  </w:t>
      </w:r>
      <w:r w:rsidRPr="00BC435B">
        <w:rPr>
          <w:rFonts w:ascii="Times New Roman" w:hAnsi="Times New Roman"/>
          <w:sz w:val="24"/>
          <w:szCs w:val="24"/>
          <w:lang w:val="uk-UA"/>
        </w:rPr>
        <w:t>ТКАЧУКА</w:t>
      </w:r>
      <w:r w:rsidRPr="00BC435B">
        <w:rPr>
          <w:rFonts w:ascii="Times New Roman" w:hAnsi="Times New Roman"/>
          <w:sz w:val="24"/>
          <w:szCs w:val="24"/>
        </w:rPr>
        <w:t>.</w:t>
      </w:r>
    </w:p>
    <w:p w:rsidR="000527D2" w:rsidRDefault="000527D2" w:rsidP="005C165E">
      <w:pPr>
        <w:pStyle w:val="2"/>
        <w:ind w:left="360"/>
        <w:jc w:val="both"/>
        <w:rPr>
          <w:rFonts w:ascii="Times New Roman" w:hAnsi="Times New Roman"/>
          <w:color w:val="000000"/>
          <w:szCs w:val="24"/>
          <w:lang w:val="ru-RU"/>
        </w:rPr>
      </w:pPr>
    </w:p>
    <w:p w:rsidR="000527D2" w:rsidRDefault="000527D2" w:rsidP="005C165E">
      <w:pPr>
        <w:pStyle w:val="2"/>
        <w:ind w:left="360"/>
        <w:jc w:val="both"/>
        <w:rPr>
          <w:rFonts w:ascii="Times New Roman" w:hAnsi="Times New Roman"/>
          <w:color w:val="000000"/>
          <w:szCs w:val="24"/>
          <w:lang w:val="ru-RU"/>
        </w:rPr>
      </w:pPr>
    </w:p>
    <w:p w:rsidR="000527D2" w:rsidRDefault="000527D2" w:rsidP="005C165E">
      <w:pPr>
        <w:pStyle w:val="2"/>
        <w:ind w:left="360"/>
        <w:jc w:val="both"/>
        <w:rPr>
          <w:rFonts w:ascii="Times New Roman" w:hAnsi="Times New Roman"/>
          <w:color w:val="000000"/>
          <w:szCs w:val="24"/>
          <w:lang w:val="ru-RU"/>
        </w:rPr>
      </w:pPr>
    </w:p>
    <w:p w:rsidR="000527D2" w:rsidRDefault="000527D2" w:rsidP="005C165E">
      <w:pPr>
        <w:pStyle w:val="1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В.о. міського   голови                                                                           Олександр МАРУСЯК</w:t>
      </w:r>
    </w:p>
    <w:p w:rsidR="000527D2" w:rsidRDefault="000527D2" w:rsidP="005C165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527D2" w:rsidRDefault="000527D2" w:rsidP="005C165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</w:t>
      </w:r>
    </w:p>
    <w:p w:rsidR="000527D2" w:rsidRDefault="000527D2" w:rsidP="005C165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:rsidR="000527D2" w:rsidRDefault="000527D2" w:rsidP="005C165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527D2" w:rsidRDefault="000527D2" w:rsidP="005C165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527D2" w:rsidRDefault="000527D2" w:rsidP="005C165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527D2" w:rsidRDefault="000527D2" w:rsidP="005C165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527D2" w:rsidRDefault="000527D2" w:rsidP="005C165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527D2" w:rsidRDefault="000527D2" w:rsidP="005C165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527D2" w:rsidRDefault="000527D2" w:rsidP="005C165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527D2" w:rsidRDefault="000527D2" w:rsidP="005C165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527D2" w:rsidRDefault="000527D2" w:rsidP="005C165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527D2" w:rsidRDefault="000527D2" w:rsidP="005C165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527D2" w:rsidRDefault="000527D2" w:rsidP="005C165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527D2" w:rsidRDefault="000527D2" w:rsidP="005C165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527D2" w:rsidRDefault="000527D2" w:rsidP="005C165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527D2" w:rsidRDefault="000527D2" w:rsidP="005C165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527D2" w:rsidRDefault="000527D2" w:rsidP="005C165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527D2" w:rsidRDefault="000527D2" w:rsidP="005C165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527D2" w:rsidRDefault="000527D2" w:rsidP="005C165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527D2" w:rsidRDefault="000527D2" w:rsidP="005C165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527D2" w:rsidRDefault="000527D2" w:rsidP="005C165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527D2" w:rsidRDefault="000527D2" w:rsidP="005C165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527D2" w:rsidRDefault="000527D2" w:rsidP="005C165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527D2" w:rsidRDefault="000527D2" w:rsidP="005C165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527D2" w:rsidRDefault="000527D2" w:rsidP="005C165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527D2" w:rsidRDefault="000527D2" w:rsidP="005C165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527D2" w:rsidRDefault="000527D2" w:rsidP="005C165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527D2" w:rsidRDefault="000527D2" w:rsidP="005C165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527D2" w:rsidRDefault="000527D2" w:rsidP="005C165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527D2" w:rsidRDefault="000527D2" w:rsidP="005C165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527D2" w:rsidRDefault="000527D2" w:rsidP="005C165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527D2" w:rsidRDefault="000527D2" w:rsidP="005C165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527D2" w:rsidRDefault="000527D2" w:rsidP="005C165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527D2" w:rsidRDefault="000527D2" w:rsidP="005C165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527D2" w:rsidRDefault="000527D2" w:rsidP="005C165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527D2" w:rsidRDefault="000527D2" w:rsidP="005C165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527D2" w:rsidRDefault="000527D2" w:rsidP="005C165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527D2" w:rsidRDefault="000527D2" w:rsidP="005C165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527D2" w:rsidRDefault="000527D2" w:rsidP="005C165E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sectPr w:rsidR="000527D2" w:rsidSect="006F0F1C">
      <w:pgSz w:w="11906" w:h="16838"/>
      <w:pgMar w:top="720" w:right="748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C165E"/>
    <w:rsid w:val="000527D2"/>
    <w:rsid w:val="000974EC"/>
    <w:rsid w:val="000D2051"/>
    <w:rsid w:val="000F617F"/>
    <w:rsid w:val="00271723"/>
    <w:rsid w:val="002F202D"/>
    <w:rsid w:val="004E2AA2"/>
    <w:rsid w:val="004E32BC"/>
    <w:rsid w:val="005075DF"/>
    <w:rsid w:val="005C165E"/>
    <w:rsid w:val="005D7280"/>
    <w:rsid w:val="005E5C9E"/>
    <w:rsid w:val="006178FA"/>
    <w:rsid w:val="00695DE3"/>
    <w:rsid w:val="006B564A"/>
    <w:rsid w:val="006F0F1C"/>
    <w:rsid w:val="007C131A"/>
    <w:rsid w:val="007C1A41"/>
    <w:rsid w:val="00881221"/>
    <w:rsid w:val="00943AA9"/>
    <w:rsid w:val="009A13A0"/>
    <w:rsid w:val="00A25C2F"/>
    <w:rsid w:val="00AB43BE"/>
    <w:rsid w:val="00B93BC0"/>
    <w:rsid w:val="00BB12E9"/>
    <w:rsid w:val="00BC435B"/>
    <w:rsid w:val="00BE3D1A"/>
    <w:rsid w:val="00CB4EA3"/>
    <w:rsid w:val="00CD519E"/>
    <w:rsid w:val="00CD6133"/>
    <w:rsid w:val="00D06A65"/>
    <w:rsid w:val="00D4410B"/>
    <w:rsid w:val="00D80D96"/>
    <w:rsid w:val="00DC5E54"/>
    <w:rsid w:val="00E31E5F"/>
    <w:rsid w:val="00E642F4"/>
    <w:rsid w:val="00EF7EF4"/>
    <w:rsid w:val="00F0573A"/>
    <w:rsid w:val="00F80A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573A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5C165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5C165E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5C165E"/>
    <w:rPr>
      <w:rFonts w:ascii="Arial" w:hAnsi="Arial"/>
      <w:sz w:val="24"/>
      <w:szCs w:val="20"/>
      <w:lang w:val="uk-UA"/>
    </w:rPr>
  </w:style>
  <w:style w:type="paragraph" w:customStyle="1" w:styleId="Normal1">
    <w:name w:val="Normal1"/>
    <w:uiPriority w:val="99"/>
    <w:rsid w:val="005C165E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5C165E"/>
    <w:rPr>
      <w:rFonts w:ascii="Arial" w:hAnsi="Arial"/>
      <w:sz w:val="24"/>
      <w:szCs w:val="20"/>
      <w:lang w:val="uk-UA"/>
    </w:rPr>
  </w:style>
  <w:style w:type="paragraph" w:customStyle="1" w:styleId="13">
    <w:name w:val="Заголовок 13"/>
    <w:basedOn w:val="Normal"/>
    <w:next w:val="Normal"/>
    <w:uiPriority w:val="99"/>
    <w:rsid w:val="005C165E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Название объекта3"/>
    <w:basedOn w:val="Normal"/>
    <w:next w:val="Normal"/>
    <w:uiPriority w:val="99"/>
    <w:rsid w:val="005C165E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2">
    <w:name w:val="Обычный2"/>
    <w:uiPriority w:val="99"/>
    <w:rsid w:val="005C165E"/>
    <w:rPr>
      <w:rFonts w:ascii="Arial" w:hAnsi="Arial"/>
      <w:sz w:val="24"/>
      <w:szCs w:val="20"/>
      <w:lang w:val="uk-UA"/>
    </w:rPr>
  </w:style>
  <w:style w:type="paragraph" w:customStyle="1" w:styleId="20">
    <w:name w:val="Без интервала2"/>
    <w:uiPriority w:val="99"/>
    <w:rsid w:val="005C165E"/>
  </w:style>
  <w:style w:type="paragraph" w:customStyle="1" w:styleId="5">
    <w:name w:val="Обычный5"/>
    <w:uiPriority w:val="99"/>
    <w:rsid w:val="005C165E"/>
    <w:rPr>
      <w:rFonts w:ascii="Arial" w:hAnsi="Arial"/>
      <w:sz w:val="24"/>
      <w:szCs w:val="20"/>
      <w:lang w:val="uk-UA"/>
    </w:rPr>
  </w:style>
  <w:style w:type="character" w:customStyle="1" w:styleId="apple-converted-space">
    <w:name w:val="apple-converted-space"/>
    <w:basedOn w:val="DefaultParagraphFont"/>
    <w:uiPriority w:val="99"/>
    <w:rsid w:val="00BC435B"/>
    <w:rPr>
      <w:rFonts w:cs="Times New Roman"/>
    </w:rPr>
  </w:style>
  <w:style w:type="paragraph" w:styleId="Caption">
    <w:name w:val="caption"/>
    <w:basedOn w:val="Normal"/>
    <w:uiPriority w:val="99"/>
    <w:qFormat/>
    <w:rsid w:val="005E5C9E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9680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</TotalTime>
  <Pages>2</Pages>
  <Words>455</Words>
  <Characters>2594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7</cp:revision>
  <cp:lastPrinted>2022-12-15T08:50:00Z</cp:lastPrinted>
  <dcterms:created xsi:type="dcterms:W3CDTF">2022-12-14T14:28:00Z</dcterms:created>
  <dcterms:modified xsi:type="dcterms:W3CDTF">2023-01-24T14:22:00Z</dcterms:modified>
</cp:coreProperties>
</file>