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B7C61" w:rsidRPr="00BC40F0" w:rsidRDefault="00CB7C61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5993891" r:id="rId6"/>
        </w:object>
      </w:r>
      <w:bookmarkEnd w:id="0"/>
    </w:p>
    <w:p w:rsidR="00CB7C61" w:rsidRPr="00BC40F0" w:rsidRDefault="00CB7C61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B7C61" w:rsidRPr="00BC40F0" w:rsidRDefault="00CB7C61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B7C61" w:rsidRPr="00BC40F0" w:rsidRDefault="00CB7C61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B7C61" w:rsidRPr="00BC40F0" w:rsidRDefault="00CB7C61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B7C61" w:rsidRPr="00BC40F0" w:rsidRDefault="00CB7C61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CB7C61" w:rsidRDefault="00CB7C61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CB7C61" w:rsidRPr="00F72909" w:rsidRDefault="00CB7C61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CB7C61" w:rsidRDefault="00CB7C61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CB7C61" w:rsidRPr="000B22C9" w:rsidRDefault="00CB7C61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CB7C61" w:rsidRPr="00E82FEF" w:rsidRDefault="00CB7C61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CB7C61" w:rsidRDefault="00CB7C61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16/1</w:t>
      </w:r>
    </w:p>
    <w:p w:rsidR="00CB7C61" w:rsidRPr="00BC40F0" w:rsidRDefault="00CB7C61" w:rsidP="00F72909">
      <w:pPr>
        <w:pStyle w:val="Title"/>
      </w:pPr>
    </w:p>
    <w:p w:rsidR="00CB7C61" w:rsidRPr="00BC40F0" w:rsidRDefault="00CB7C61" w:rsidP="00221755">
      <w:pPr>
        <w:rPr>
          <w:sz w:val="24"/>
          <w:lang w:val="uk-UA"/>
        </w:rPr>
      </w:pPr>
      <w:r>
        <w:rPr>
          <w:sz w:val="24"/>
          <w:lang w:val="uk-UA"/>
        </w:rPr>
        <w:t>11 січня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</w:t>
      </w:r>
      <w:r>
        <w:rPr>
          <w:sz w:val="24"/>
          <w:lang w:val="uk-UA"/>
        </w:rPr>
        <w:t xml:space="preserve">                 </w:t>
      </w:r>
      <w:r w:rsidRPr="00BC40F0">
        <w:rPr>
          <w:sz w:val="24"/>
          <w:lang w:val="uk-UA"/>
        </w:rPr>
        <w:t>м. Кіцмань</w:t>
      </w:r>
    </w:p>
    <w:p w:rsidR="00CB7C61" w:rsidRDefault="00CB7C61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B7C61" w:rsidRPr="009E2E99" w:rsidRDefault="00CB7C61" w:rsidP="009E2E99">
      <w:pPr>
        <w:ind w:right="5004"/>
        <w:rPr>
          <w:b/>
          <w:sz w:val="24"/>
          <w:szCs w:val="24"/>
          <w:lang w:val="uk-UA"/>
        </w:rPr>
      </w:pPr>
      <w:r w:rsidRPr="009E2E99">
        <w:rPr>
          <w:b/>
          <w:sz w:val="24"/>
          <w:lang w:val="uk-UA"/>
        </w:rPr>
        <w:t>Про надання дозволу на передачу в спільну сумісну власність квартири №</w:t>
      </w:r>
      <w:r>
        <w:rPr>
          <w:b/>
          <w:sz w:val="24"/>
          <w:lang w:val="uk-UA"/>
        </w:rPr>
        <w:t>45</w:t>
      </w:r>
      <w:r w:rsidRPr="009E2E99">
        <w:rPr>
          <w:b/>
          <w:sz w:val="24"/>
          <w:lang w:val="uk-UA"/>
        </w:rPr>
        <w:t xml:space="preserve"> по вул. Незалежності, </w:t>
      </w:r>
      <w:r>
        <w:rPr>
          <w:b/>
          <w:sz w:val="24"/>
          <w:lang w:val="uk-UA"/>
        </w:rPr>
        <w:t>4</w:t>
      </w:r>
      <w:r w:rsidRPr="009E2E99">
        <w:rPr>
          <w:b/>
          <w:sz w:val="24"/>
          <w:lang w:val="uk-UA"/>
        </w:rPr>
        <w:t xml:space="preserve"> в м. Кіцмань, Чернівецького району, Чернівецької області</w:t>
      </w:r>
    </w:p>
    <w:p w:rsidR="00CB7C61" w:rsidRDefault="00CB7C61" w:rsidP="004840AF">
      <w:pPr>
        <w:rPr>
          <w:b/>
          <w:sz w:val="24"/>
          <w:szCs w:val="24"/>
          <w:lang w:val="uk-UA"/>
        </w:rPr>
      </w:pPr>
    </w:p>
    <w:p w:rsidR="00CB7C61" w:rsidRPr="005219DC" w:rsidRDefault="00CB7C61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5219DC">
        <w:rPr>
          <w:sz w:val="24"/>
          <w:szCs w:val="24"/>
          <w:lang w:val="uk-UA"/>
        </w:rPr>
        <w:t>Розглянувши заяву за вх. №</w:t>
      </w:r>
      <w:r>
        <w:rPr>
          <w:sz w:val="24"/>
          <w:szCs w:val="24"/>
          <w:lang w:val="uk-UA"/>
        </w:rPr>
        <w:t>2</w:t>
      </w:r>
      <w:r w:rsidRPr="005219DC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03.01</w:t>
      </w:r>
      <w:r w:rsidRPr="005219DC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3</w:t>
      </w:r>
      <w:r w:rsidRPr="005219DC">
        <w:rPr>
          <w:sz w:val="24"/>
          <w:szCs w:val="24"/>
          <w:lang w:val="uk-UA"/>
        </w:rPr>
        <w:t xml:space="preserve"> р. громадян</w:t>
      </w:r>
      <w:r>
        <w:rPr>
          <w:sz w:val="24"/>
          <w:szCs w:val="24"/>
          <w:lang w:val="uk-UA"/>
        </w:rPr>
        <w:t xml:space="preserve"> ОСОБА 1, ОСОБА 2, ОСОБА 3, ОСОБА 4</w:t>
      </w:r>
      <w:r w:rsidRPr="005219DC">
        <w:rPr>
          <w:sz w:val="24"/>
          <w:szCs w:val="24"/>
          <w:lang w:val="uk-UA"/>
        </w:rPr>
        <w:t>, які проживають у квартирі №</w:t>
      </w:r>
      <w:r>
        <w:rPr>
          <w:sz w:val="24"/>
          <w:szCs w:val="24"/>
          <w:lang w:val="uk-UA"/>
        </w:rPr>
        <w:t>45</w:t>
      </w:r>
      <w:r w:rsidRPr="005219DC">
        <w:rPr>
          <w:sz w:val="24"/>
          <w:szCs w:val="24"/>
          <w:lang w:val="uk-UA"/>
        </w:rPr>
        <w:t xml:space="preserve"> по вул. Незалежності, </w:t>
      </w:r>
      <w:r>
        <w:rPr>
          <w:sz w:val="24"/>
          <w:szCs w:val="24"/>
          <w:lang w:val="uk-UA"/>
        </w:rPr>
        <w:t>4</w:t>
      </w:r>
      <w:r w:rsidRPr="005219DC">
        <w:rPr>
          <w:sz w:val="24"/>
          <w:szCs w:val="24"/>
          <w:lang w:val="uk-UA"/>
        </w:rPr>
        <w:t xml:space="preserve"> в м. Кіцмань, про передачу квартири в спільну сумісну власність, відповідно до вимог Закону України «Про приватизацію державного житлового фонду», керуючись ст. 30, частини 1, ст. 52 Закон</w:t>
      </w:r>
      <w:r>
        <w:rPr>
          <w:sz w:val="24"/>
          <w:szCs w:val="24"/>
          <w:lang w:val="uk-UA"/>
        </w:rPr>
        <w:t>у</w:t>
      </w:r>
      <w:r w:rsidRPr="005219DC">
        <w:rPr>
          <w:sz w:val="24"/>
          <w:szCs w:val="24"/>
          <w:lang w:val="uk-UA"/>
        </w:rPr>
        <w:t xml:space="preserve"> України «Про місцеве самоврядування в Україні», </w:t>
      </w:r>
      <w:r w:rsidRPr="005219DC">
        <w:rPr>
          <w:bCs/>
          <w:color w:val="000000"/>
          <w:sz w:val="24"/>
          <w:szCs w:val="24"/>
          <w:lang w:val="uk-UA"/>
        </w:rPr>
        <w:t xml:space="preserve">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5219DC">
        <w:rPr>
          <w:sz w:val="24"/>
          <w:szCs w:val="24"/>
          <w:lang w:val="en-US"/>
        </w:rPr>
        <w:t>IX</w:t>
      </w:r>
      <w:r w:rsidRPr="005219DC">
        <w:rPr>
          <w:sz w:val="24"/>
          <w:szCs w:val="24"/>
          <w:lang w:val="uk-UA"/>
        </w:rPr>
        <w:t xml:space="preserve"> сесії Кіцманської міської ради </w:t>
      </w:r>
      <w:r w:rsidRPr="005219DC">
        <w:rPr>
          <w:sz w:val="24"/>
          <w:szCs w:val="24"/>
        </w:rPr>
        <w:t>V</w:t>
      </w:r>
      <w:r w:rsidRPr="005219DC">
        <w:rPr>
          <w:sz w:val="24"/>
          <w:szCs w:val="24"/>
          <w:lang w:val="uk-UA"/>
        </w:rPr>
        <w:t>ІІ</w:t>
      </w:r>
      <w:r w:rsidRPr="005219DC">
        <w:rPr>
          <w:sz w:val="24"/>
          <w:szCs w:val="24"/>
        </w:rPr>
        <w:t>I</w:t>
      </w:r>
      <w:r w:rsidRPr="005219DC">
        <w:rPr>
          <w:sz w:val="24"/>
          <w:szCs w:val="24"/>
          <w:lang w:val="uk-UA"/>
        </w:rPr>
        <w:t xml:space="preserve"> скликання</w:t>
      </w:r>
      <w:r w:rsidRPr="005219DC">
        <w:rPr>
          <w:rFonts w:eastAsia="Batang"/>
          <w:sz w:val="24"/>
          <w:szCs w:val="24"/>
          <w:lang w:val="uk-UA"/>
        </w:rPr>
        <w:t xml:space="preserve"> від 25.06.2021 р. №176/6, із змінами, </w:t>
      </w:r>
      <w:r>
        <w:rPr>
          <w:rFonts w:eastAsia="Batang"/>
          <w:sz w:val="24"/>
          <w:szCs w:val="24"/>
          <w:lang w:val="uk-UA"/>
        </w:rPr>
        <w:t xml:space="preserve">протоколом </w:t>
      </w:r>
      <w:r w:rsidRPr="005219DC">
        <w:rPr>
          <w:bCs/>
          <w:color w:val="000000"/>
          <w:sz w:val="24"/>
          <w:szCs w:val="24"/>
          <w:lang w:val="uk-UA"/>
        </w:rPr>
        <w:t xml:space="preserve">органу приватизації житлового фонду, який перебуває у комунальній власності Кіцманської територіальної громади від </w:t>
      </w:r>
      <w:r>
        <w:rPr>
          <w:bCs/>
          <w:color w:val="000000"/>
          <w:sz w:val="24"/>
          <w:szCs w:val="24"/>
          <w:lang w:val="uk-UA"/>
        </w:rPr>
        <w:t>10</w:t>
      </w:r>
      <w:r w:rsidRPr="005219DC">
        <w:rPr>
          <w:bCs/>
          <w:color w:val="000000"/>
          <w:sz w:val="24"/>
          <w:szCs w:val="24"/>
          <w:lang w:val="uk-UA"/>
        </w:rPr>
        <w:t xml:space="preserve"> січня 202</w:t>
      </w:r>
      <w:r>
        <w:rPr>
          <w:bCs/>
          <w:color w:val="000000"/>
          <w:sz w:val="24"/>
          <w:szCs w:val="24"/>
          <w:lang w:val="uk-UA"/>
        </w:rPr>
        <w:t>3</w:t>
      </w:r>
      <w:bookmarkStart w:id="1" w:name="_GoBack"/>
      <w:bookmarkEnd w:id="1"/>
      <w:r w:rsidRPr="005219DC">
        <w:rPr>
          <w:bCs/>
          <w:color w:val="000000"/>
          <w:sz w:val="24"/>
          <w:szCs w:val="24"/>
          <w:lang w:val="uk-UA"/>
        </w:rPr>
        <w:t xml:space="preserve"> №1</w:t>
      </w:r>
      <w:r w:rsidRPr="005219DC">
        <w:rPr>
          <w:sz w:val="24"/>
          <w:szCs w:val="24"/>
          <w:lang w:val="uk-UA"/>
        </w:rPr>
        <w:t xml:space="preserve">,  виконавчий  комітет міської  ради  </w:t>
      </w:r>
    </w:p>
    <w:p w:rsidR="00CB7C61" w:rsidRDefault="00CB7C61" w:rsidP="004840AF">
      <w:pPr>
        <w:ind w:firstLine="567"/>
        <w:jc w:val="both"/>
        <w:rPr>
          <w:sz w:val="24"/>
          <w:szCs w:val="24"/>
          <w:lang w:val="uk-UA"/>
        </w:rPr>
      </w:pPr>
    </w:p>
    <w:p w:rsidR="00CB7C61" w:rsidRPr="00571C01" w:rsidRDefault="00CB7C61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CB7C61" w:rsidRDefault="00CB7C61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CB7C61" w:rsidRDefault="00CB7C61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Надати дозвіл на передачу квартири №45 по вул. Незалежності, 4 в м. Кіцмань, Чернівецького району, Чернівецької області у спільну сумісну власність громадян </w:t>
      </w:r>
      <w:r w:rsidRPr="0030371A">
        <w:rPr>
          <w:rFonts w:ascii="Times New Roman" w:hAnsi="Times New Roman"/>
          <w:szCs w:val="24"/>
        </w:rPr>
        <w:t>ОСОБА 1, ОСОБА 2, ОСОБА 3, ОСОБА 4.</w:t>
      </w:r>
    </w:p>
    <w:p w:rsidR="00CB7C61" w:rsidRDefault="00CB7C61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Комунальному підприємству Кіцманське ВУЖКГ зняти квартиру з балансу в зв’язку із приватизацією. </w:t>
      </w:r>
    </w:p>
    <w:p w:rsidR="00CB7C61" w:rsidRPr="00ED4FDF" w:rsidRDefault="00CB7C61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ED4FDF">
        <w:rPr>
          <w:rFonts w:ascii="Times New Roman" w:hAnsi="Times New Roman"/>
          <w:szCs w:val="24"/>
        </w:rPr>
        <w:t xml:space="preserve">Уповноваженій особі </w:t>
      </w:r>
      <w:r w:rsidRPr="00ED4FDF">
        <w:rPr>
          <w:rFonts w:ascii="Times New Roman" w:hAnsi="Times New Roman"/>
        </w:rPr>
        <w:t xml:space="preserve">органу приватизації </w:t>
      </w:r>
      <w:r w:rsidRPr="00ED4FDF">
        <w:rPr>
          <w:rFonts w:ascii="Times New Roman" w:hAnsi="Times New Roman"/>
          <w:color w:val="000000"/>
          <w:szCs w:val="24"/>
        </w:rPr>
        <w:t xml:space="preserve"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 </w:t>
      </w:r>
    </w:p>
    <w:p w:rsidR="00CB7C61" w:rsidRDefault="00CB7C61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діяльності виконавчих органів  Юрія КОСАР</w:t>
      </w:r>
      <w:r>
        <w:rPr>
          <w:rFonts w:ascii="Times New Roman" w:hAnsi="Times New Roman"/>
          <w:szCs w:val="24"/>
        </w:rPr>
        <w:t xml:space="preserve">А. </w:t>
      </w:r>
    </w:p>
    <w:p w:rsidR="00CB7C61" w:rsidRDefault="00CB7C61" w:rsidP="00ED4FDF">
      <w:pPr>
        <w:pStyle w:val="1"/>
        <w:ind w:left="709"/>
        <w:jc w:val="both"/>
        <w:rPr>
          <w:rFonts w:ascii="Times New Roman" w:hAnsi="Times New Roman"/>
          <w:szCs w:val="24"/>
        </w:rPr>
      </w:pPr>
    </w:p>
    <w:p w:rsidR="00CB7C61" w:rsidRDefault="00CB7C61" w:rsidP="006E4D4B">
      <w:pPr>
        <w:rPr>
          <w:b/>
          <w:sz w:val="24"/>
          <w:szCs w:val="24"/>
          <w:lang w:val="uk-UA"/>
        </w:rPr>
      </w:pPr>
    </w:p>
    <w:p w:rsidR="00CB7C61" w:rsidRDefault="00CB7C61" w:rsidP="006E4D4B">
      <w:pPr>
        <w:rPr>
          <w:b/>
          <w:sz w:val="24"/>
          <w:szCs w:val="24"/>
          <w:lang w:val="uk-UA"/>
        </w:rPr>
      </w:pPr>
    </w:p>
    <w:p w:rsidR="00CB7C61" w:rsidRPr="00D74F8D" w:rsidRDefault="00CB7C61" w:rsidP="00CD44B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В.о. міського голови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</w:t>
      </w:r>
      <w:r w:rsidRPr="00D74F8D">
        <w:rPr>
          <w:b/>
          <w:sz w:val="24"/>
          <w:lang w:val="uk-UA"/>
        </w:rPr>
        <w:t>Олександр МАРУСЯК</w:t>
      </w:r>
    </w:p>
    <w:sectPr w:rsidR="00CB7C61" w:rsidRPr="00D74F8D" w:rsidSect="001A682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4D0"/>
    <w:rsid w:val="0009366D"/>
    <w:rsid w:val="000A02C0"/>
    <w:rsid w:val="000B22C9"/>
    <w:rsid w:val="000B6F00"/>
    <w:rsid w:val="000C5EC3"/>
    <w:rsid w:val="000D6AA1"/>
    <w:rsid w:val="000D7BD3"/>
    <w:rsid w:val="000E07BB"/>
    <w:rsid w:val="000E2B9E"/>
    <w:rsid w:val="000E4F16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A6829"/>
    <w:rsid w:val="001B2D66"/>
    <w:rsid w:val="001B3352"/>
    <w:rsid w:val="001E5A6C"/>
    <w:rsid w:val="001F5BC3"/>
    <w:rsid w:val="00206C69"/>
    <w:rsid w:val="00221755"/>
    <w:rsid w:val="002407DC"/>
    <w:rsid w:val="00243D54"/>
    <w:rsid w:val="00250A36"/>
    <w:rsid w:val="00251A7E"/>
    <w:rsid w:val="00252113"/>
    <w:rsid w:val="00266153"/>
    <w:rsid w:val="00270253"/>
    <w:rsid w:val="002C2139"/>
    <w:rsid w:val="002E0A8C"/>
    <w:rsid w:val="0030371A"/>
    <w:rsid w:val="00332764"/>
    <w:rsid w:val="00343E3C"/>
    <w:rsid w:val="003452AD"/>
    <w:rsid w:val="00360CD7"/>
    <w:rsid w:val="003723B8"/>
    <w:rsid w:val="0037763B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65FC1"/>
    <w:rsid w:val="00474B92"/>
    <w:rsid w:val="00483B39"/>
    <w:rsid w:val="004840AF"/>
    <w:rsid w:val="004861E9"/>
    <w:rsid w:val="0049695E"/>
    <w:rsid w:val="004A1455"/>
    <w:rsid w:val="004A319B"/>
    <w:rsid w:val="004B1756"/>
    <w:rsid w:val="004B71FC"/>
    <w:rsid w:val="004D67C5"/>
    <w:rsid w:val="005140A8"/>
    <w:rsid w:val="005219DC"/>
    <w:rsid w:val="0052753C"/>
    <w:rsid w:val="005275B2"/>
    <w:rsid w:val="00566F10"/>
    <w:rsid w:val="00571C01"/>
    <w:rsid w:val="00582586"/>
    <w:rsid w:val="0058294A"/>
    <w:rsid w:val="00582C43"/>
    <w:rsid w:val="00591070"/>
    <w:rsid w:val="005A140A"/>
    <w:rsid w:val="005B1D7B"/>
    <w:rsid w:val="005B4FD8"/>
    <w:rsid w:val="005B66EC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4D4B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1AE4"/>
    <w:rsid w:val="008B58E2"/>
    <w:rsid w:val="008B6599"/>
    <w:rsid w:val="008E12BD"/>
    <w:rsid w:val="008E41B1"/>
    <w:rsid w:val="008F0F25"/>
    <w:rsid w:val="008F3E27"/>
    <w:rsid w:val="00914BED"/>
    <w:rsid w:val="00954DB6"/>
    <w:rsid w:val="00961DE9"/>
    <w:rsid w:val="009666FF"/>
    <w:rsid w:val="00977CC3"/>
    <w:rsid w:val="00981FB4"/>
    <w:rsid w:val="009D123B"/>
    <w:rsid w:val="009D2229"/>
    <w:rsid w:val="009D2268"/>
    <w:rsid w:val="009E2E99"/>
    <w:rsid w:val="00A305B8"/>
    <w:rsid w:val="00A448DD"/>
    <w:rsid w:val="00A54208"/>
    <w:rsid w:val="00A60BD1"/>
    <w:rsid w:val="00A61700"/>
    <w:rsid w:val="00A71F67"/>
    <w:rsid w:val="00A75EAC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85487"/>
    <w:rsid w:val="00BA0FF5"/>
    <w:rsid w:val="00BA1BD3"/>
    <w:rsid w:val="00BC40F0"/>
    <w:rsid w:val="00C037CF"/>
    <w:rsid w:val="00C214B7"/>
    <w:rsid w:val="00C27983"/>
    <w:rsid w:val="00C306E5"/>
    <w:rsid w:val="00C41C38"/>
    <w:rsid w:val="00C4342C"/>
    <w:rsid w:val="00C45065"/>
    <w:rsid w:val="00C6681C"/>
    <w:rsid w:val="00C76F47"/>
    <w:rsid w:val="00C83AC9"/>
    <w:rsid w:val="00C86362"/>
    <w:rsid w:val="00CB7C61"/>
    <w:rsid w:val="00CC6AD2"/>
    <w:rsid w:val="00CD20E9"/>
    <w:rsid w:val="00CD44B1"/>
    <w:rsid w:val="00D164C9"/>
    <w:rsid w:val="00D3180B"/>
    <w:rsid w:val="00D4223B"/>
    <w:rsid w:val="00D50ADA"/>
    <w:rsid w:val="00D532BB"/>
    <w:rsid w:val="00D6024F"/>
    <w:rsid w:val="00D66E91"/>
    <w:rsid w:val="00D7290E"/>
    <w:rsid w:val="00D74F8D"/>
    <w:rsid w:val="00D75995"/>
    <w:rsid w:val="00D86FA6"/>
    <w:rsid w:val="00DC0BAA"/>
    <w:rsid w:val="00DD2A81"/>
    <w:rsid w:val="00DE08EE"/>
    <w:rsid w:val="00DF1277"/>
    <w:rsid w:val="00E00E27"/>
    <w:rsid w:val="00E26AF1"/>
    <w:rsid w:val="00E31A68"/>
    <w:rsid w:val="00E402AB"/>
    <w:rsid w:val="00E430CF"/>
    <w:rsid w:val="00E56B3B"/>
    <w:rsid w:val="00E63150"/>
    <w:rsid w:val="00E8207E"/>
    <w:rsid w:val="00E82FEF"/>
    <w:rsid w:val="00E90C8F"/>
    <w:rsid w:val="00EA66C1"/>
    <w:rsid w:val="00EC1489"/>
    <w:rsid w:val="00EC319C"/>
    <w:rsid w:val="00ED480B"/>
    <w:rsid w:val="00ED4FDF"/>
    <w:rsid w:val="00EF5CFE"/>
    <w:rsid w:val="00F26D3A"/>
    <w:rsid w:val="00F647FC"/>
    <w:rsid w:val="00F72909"/>
    <w:rsid w:val="00FB17C4"/>
    <w:rsid w:val="00FB4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9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315</Words>
  <Characters>1799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2023-01-16T10:42:00Z</cp:lastPrinted>
  <dcterms:created xsi:type="dcterms:W3CDTF">2023-01-06T08:58:00Z</dcterms:created>
  <dcterms:modified xsi:type="dcterms:W3CDTF">2023-01-23T13:45:00Z</dcterms:modified>
</cp:coreProperties>
</file>