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EC1" w:rsidRPr="00003498" w:rsidRDefault="00177EC1" w:rsidP="00EC1200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5984347" r:id="rId5"/>
        </w:object>
      </w:r>
    </w:p>
    <w:p w:rsidR="00177EC1" w:rsidRPr="00003498" w:rsidRDefault="00177EC1" w:rsidP="00EC1200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177EC1" w:rsidRPr="00003498" w:rsidRDefault="00177EC1" w:rsidP="00EC1200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177EC1" w:rsidRPr="00003498" w:rsidRDefault="00177EC1" w:rsidP="00EC1200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77EC1" w:rsidRPr="00003498" w:rsidRDefault="00177EC1" w:rsidP="00EC1200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77EC1" w:rsidRPr="00003498" w:rsidRDefault="00177EC1" w:rsidP="00EC1200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177EC1" w:rsidRPr="00003498" w:rsidRDefault="00177EC1" w:rsidP="00EC1200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177EC1" w:rsidRPr="00003498" w:rsidRDefault="00177EC1" w:rsidP="00EC1200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177EC1" w:rsidRPr="00003498" w:rsidRDefault="00177EC1" w:rsidP="00EC1200">
      <w:pPr>
        <w:spacing w:after="0" w:line="240" w:lineRule="auto"/>
        <w:jc w:val="right"/>
        <w:rPr>
          <w:rFonts w:ascii="Times New Roman" w:hAnsi="Times New Roman"/>
        </w:rPr>
      </w:pPr>
    </w:p>
    <w:p w:rsidR="00177EC1" w:rsidRPr="00003498" w:rsidRDefault="00177EC1" w:rsidP="00EC120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177EC1" w:rsidRPr="00003498" w:rsidRDefault="00177EC1" w:rsidP="00EC120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177EC1" w:rsidRPr="00003498" w:rsidRDefault="00177EC1" w:rsidP="00EC12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77EC1" w:rsidRPr="00317233" w:rsidRDefault="00177EC1" w:rsidP="00EC12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14/1</w:t>
      </w:r>
    </w:p>
    <w:p w:rsidR="00177EC1" w:rsidRPr="00003498" w:rsidRDefault="00177EC1" w:rsidP="00EC120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77EC1" w:rsidRPr="00003498" w:rsidRDefault="00177EC1" w:rsidP="003172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11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177EC1" w:rsidRDefault="00177EC1" w:rsidP="00EC1200">
      <w:pPr>
        <w:spacing w:after="0" w:line="240" w:lineRule="auto"/>
        <w:rPr>
          <w:lang w:val="uk-UA"/>
        </w:rPr>
      </w:pP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0167CC">
        <w:rPr>
          <w:sz w:val="24"/>
          <w:szCs w:val="24"/>
        </w:rPr>
        <w:t>Про надання згоди неповнолітній</w:t>
      </w:r>
      <w:r>
        <w:rPr>
          <w:sz w:val="24"/>
          <w:szCs w:val="24"/>
        </w:rPr>
        <w:t xml:space="preserve"> ОСОБА 1</w:t>
      </w:r>
      <w:r w:rsidRPr="000167CC">
        <w:rPr>
          <w:sz w:val="24"/>
          <w:szCs w:val="24"/>
        </w:rPr>
        <w:t xml:space="preserve">, </w:t>
      </w: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Pr="000167CC">
        <w:rPr>
          <w:sz w:val="24"/>
          <w:szCs w:val="24"/>
        </w:rPr>
        <w:t xml:space="preserve"> року народження, яка діє за згодою батьків – </w:t>
      </w: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</w:t>
      </w:r>
      <w:r w:rsidRPr="000167CC">
        <w:rPr>
          <w:sz w:val="24"/>
          <w:szCs w:val="24"/>
        </w:rPr>
        <w:t xml:space="preserve">, </w:t>
      </w:r>
      <w:r>
        <w:rPr>
          <w:sz w:val="24"/>
          <w:szCs w:val="24"/>
        </w:rPr>
        <w:t>***</w:t>
      </w:r>
      <w:r w:rsidRPr="000167CC">
        <w:rPr>
          <w:sz w:val="24"/>
          <w:szCs w:val="24"/>
        </w:rPr>
        <w:t xml:space="preserve"> року народження </w:t>
      </w: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0167CC">
        <w:rPr>
          <w:sz w:val="24"/>
          <w:szCs w:val="24"/>
        </w:rPr>
        <w:t xml:space="preserve">та </w:t>
      </w:r>
      <w:r>
        <w:rPr>
          <w:sz w:val="24"/>
          <w:szCs w:val="24"/>
        </w:rPr>
        <w:t>ОСОБА 3, ***</w:t>
      </w:r>
      <w:r w:rsidRPr="000167CC">
        <w:rPr>
          <w:sz w:val="24"/>
          <w:szCs w:val="24"/>
        </w:rPr>
        <w:t xml:space="preserve"> року народження, </w:t>
      </w: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0167CC">
        <w:rPr>
          <w:sz w:val="24"/>
          <w:szCs w:val="24"/>
        </w:rPr>
        <w:t xml:space="preserve">на прийняття в дар  житлового будинку, земельної ділянки </w:t>
      </w: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0167CC">
        <w:rPr>
          <w:sz w:val="24"/>
          <w:szCs w:val="24"/>
        </w:rPr>
        <w:t xml:space="preserve">площею 0,25 га для будівництва і обслуговування житлового будинку, </w:t>
      </w: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0167CC">
        <w:rPr>
          <w:sz w:val="24"/>
          <w:szCs w:val="24"/>
        </w:rPr>
        <w:t xml:space="preserve">господарських будівель і споруд (присадибна ділянка), </w:t>
      </w: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0167CC">
        <w:rPr>
          <w:sz w:val="24"/>
          <w:szCs w:val="24"/>
        </w:rPr>
        <w:t xml:space="preserve">розташованих за адресою: </w:t>
      </w:r>
      <w:r>
        <w:rPr>
          <w:sz w:val="24"/>
          <w:szCs w:val="24"/>
        </w:rPr>
        <w:t>АДРЕСА1</w:t>
      </w:r>
      <w:r w:rsidRPr="000167CC">
        <w:rPr>
          <w:sz w:val="24"/>
          <w:szCs w:val="24"/>
        </w:rPr>
        <w:t xml:space="preserve">, с. Давидівці, </w:t>
      </w: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0167CC">
        <w:rPr>
          <w:sz w:val="24"/>
          <w:szCs w:val="24"/>
        </w:rPr>
        <w:t xml:space="preserve">земельної ділянки площею 0,0288 га для ведення особистого </w:t>
      </w: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0167CC">
        <w:rPr>
          <w:sz w:val="24"/>
          <w:szCs w:val="24"/>
        </w:rPr>
        <w:t xml:space="preserve">селянського господарства в с. Давидівці та земельної ділянки </w:t>
      </w:r>
    </w:p>
    <w:p w:rsidR="00177EC1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0167CC">
        <w:rPr>
          <w:sz w:val="24"/>
          <w:szCs w:val="24"/>
        </w:rPr>
        <w:t xml:space="preserve">площею 0,1336 га для ведення особистого селянського </w:t>
      </w:r>
    </w:p>
    <w:p w:rsidR="00177EC1" w:rsidRPr="000167CC" w:rsidRDefault="00177EC1" w:rsidP="00EC1200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0167CC">
        <w:rPr>
          <w:sz w:val="24"/>
          <w:szCs w:val="24"/>
        </w:rPr>
        <w:t xml:space="preserve">господарства </w:t>
      </w:r>
      <w:r>
        <w:rPr>
          <w:sz w:val="24"/>
          <w:szCs w:val="24"/>
        </w:rPr>
        <w:t>в с. Давидівці, урочище «Терне»</w:t>
      </w:r>
    </w:p>
    <w:p w:rsidR="00177EC1" w:rsidRPr="00A825D0" w:rsidRDefault="00177EC1" w:rsidP="00EC120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77EC1" w:rsidRPr="00003498" w:rsidRDefault="00177EC1" w:rsidP="00EC1200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77EC1" w:rsidRPr="007874A2" w:rsidRDefault="00177EC1" w:rsidP="00EC120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F617F">
        <w:rPr>
          <w:rFonts w:ascii="Times New Roman" w:hAnsi="Times New Roman"/>
          <w:sz w:val="24"/>
          <w:szCs w:val="24"/>
          <w:lang w:val="uk-UA"/>
        </w:rPr>
        <w:t>розгля</w:t>
      </w:r>
      <w:r>
        <w:rPr>
          <w:rFonts w:ascii="Times New Roman" w:hAnsi="Times New Roman"/>
          <w:sz w:val="24"/>
          <w:szCs w:val="24"/>
          <w:lang w:val="uk-UA"/>
        </w:rPr>
        <w:t>нувши заяву</w:t>
      </w:r>
      <w:r w:rsidRPr="00975604">
        <w:rPr>
          <w:rFonts w:ascii="Times New Roman" w:hAnsi="Times New Roman"/>
          <w:sz w:val="24"/>
          <w:szCs w:val="24"/>
          <w:lang w:val="uk-UA"/>
        </w:rPr>
        <w:t xml:space="preserve"> неповнолітньої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975604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75604">
        <w:rPr>
          <w:rFonts w:ascii="Times New Roman" w:hAnsi="Times New Roman"/>
          <w:sz w:val="24"/>
          <w:szCs w:val="24"/>
          <w:lang w:val="uk-UA"/>
        </w:rPr>
        <w:t xml:space="preserve"> року народження від 28.12.2022 № 303, враховуючи заяви гр.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975604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ОСОБА 3 та рішення Комісії з питань захисту прав дитини при виконавчому комітеті Кіцманської міської ради від 05.01.2023 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177EC1" w:rsidRDefault="00177EC1" w:rsidP="00EC1200">
      <w:pPr>
        <w:pStyle w:val="5"/>
        <w:jc w:val="both"/>
        <w:rPr>
          <w:rFonts w:ascii="Times New Roman" w:hAnsi="Times New Roman"/>
          <w:b/>
          <w:szCs w:val="24"/>
        </w:rPr>
      </w:pPr>
    </w:p>
    <w:p w:rsidR="00177EC1" w:rsidRPr="00003498" w:rsidRDefault="00177EC1" w:rsidP="00EC1200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77EC1" w:rsidRDefault="00177EC1" w:rsidP="00EC1200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77EC1" w:rsidRPr="008C4F20" w:rsidRDefault="00177EC1" w:rsidP="00EC1200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  <w:r w:rsidRPr="00CC556F">
        <w:rPr>
          <w:b w:val="0"/>
          <w:sz w:val="24"/>
          <w:szCs w:val="24"/>
        </w:rPr>
        <w:t>1. Надати зго</w:t>
      </w:r>
      <w:r>
        <w:rPr>
          <w:b w:val="0"/>
          <w:sz w:val="24"/>
          <w:szCs w:val="24"/>
        </w:rPr>
        <w:t xml:space="preserve">ду </w:t>
      </w:r>
      <w:r w:rsidRPr="000167CC">
        <w:rPr>
          <w:b w:val="0"/>
          <w:sz w:val="24"/>
          <w:szCs w:val="24"/>
        </w:rPr>
        <w:t xml:space="preserve">неповнолітній </w:t>
      </w:r>
      <w:r>
        <w:rPr>
          <w:b w:val="0"/>
          <w:sz w:val="24"/>
          <w:szCs w:val="24"/>
        </w:rPr>
        <w:t>ОСОБА 1</w:t>
      </w:r>
      <w:r w:rsidRPr="000167CC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***</w:t>
      </w:r>
      <w:r w:rsidRPr="000167CC">
        <w:rPr>
          <w:b w:val="0"/>
          <w:sz w:val="24"/>
          <w:szCs w:val="24"/>
        </w:rPr>
        <w:t xml:space="preserve"> року народження, яка діє за згодою батьків – </w:t>
      </w:r>
      <w:r>
        <w:rPr>
          <w:b w:val="0"/>
          <w:sz w:val="24"/>
          <w:szCs w:val="24"/>
        </w:rPr>
        <w:t>ОСОБА 2</w:t>
      </w:r>
      <w:r w:rsidRPr="000167CC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*** року народження та ОСОБА 3</w:t>
      </w:r>
      <w:r w:rsidRPr="000167CC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***</w:t>
      </w:r>
      <w:r w:rsidRPr="000167CC">
        <w:rPr>
          <w:b w:val="0"/>
          <w:sz w:val="24"/>
          <w:szCs w:val="24"/>
        </w:rPr>
        <w:t xml:space="preserve"> року народження, на прийняття в дар  житлового будинку,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адресою: </w:t>
      </w:r>
      <w:r>
        <w:rPr>
          <w:b w:val="0"/>
          <w:sz w:val="24"/>
          <w:szCs w:val="24"/>
        </w:rPr>
        <w:t>АДРЕСА 1</w:t>
      </w:r>
      <w:r w:rsidRPr="000167CC">
        <w:rPr>
          <w:b w:val="0"/>
          <w:sz w:val="24"/>
          <w:szCs w:val="24"/>
        </w:rPr>
        <w:t>, с. Давидівці, земельної ділянки площею 0,0288 га для ведення особистого селянського господарства в с. Давидівці та земельної ділянки площею 0,1336 га для ведення особистого селянського господарства в с. Давидівці, урочище «Терне»</w:t>
      </w:r>
      <w:r>
        <w:rPr>
          <w:b w:val="0"/>
          <w:sz w:val="24"/>
          <w:szCs w:val="24"/>
        </w:rPr>
        <w:t xml:space="preserve"> власником яких є бабуся – ОСОБА 4, *** року народження, мешканка с. Давидівці.</w:t>
      </w:r>
    </w:p>
    <w:p w:rsidR="00177EC1" w:rsidRPr="00CC556F" w:rsidRDefault="00177EC1" w:rsidP="00EC120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77EC1" w:rsidRPr="009F4803" w:rsidRDefault="00177EC1" w:rsidP="00EC120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  <w:r w:rsidRPr="009F4803">
        <w:rPr>
          <w:rFonts w:ascii="Times New Roman" w:hAnsi="Times New Roman"/>
          <w:sz w:val="24"/>
          <w:szCs w:val="24"/>
        </w:rPr>
        <w:t> </w:t>
      </w:r>
      <w:r w:rsidRPr="009F4803">
        <w:rPr>
          <w:rFonts w:ascii="Times New Roman" w:hAnsi="Times New Roman"/>
          <w:sz w:val="24"/>
          <w:szCs w:val="24"/>
          <w:lang w:val="uk-UA"/>
        </w:rPr>
        <w:t>Зобов’язати законних представників неповнолітньо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протягом тримісячного терміну після вчинення правочину повідомити орган опіки та піклування Кіцманської міської ради про виконання цього рішення та надати копію </w:t>
      </w:r>
      <w:r w:rsidRPr="009F4803">
        <w:rPr>
          <w:rFonts w:ascii="Times New Roman" w:hAnsi="Times New Roman"/>
          <w:sz w:val="24"/>
          <w:szCs w:val="24"/>
          <w:lang w:val="uk-UA"/>
        </w:rPr>
        <w:t>документ</w:t>
      </w:r>
      <w:r>
        <w:rPr>
          <w:rFonts w:ascii="Times New Roman" w:hAnsi="Times New Roman"/>
          <w:sz w:val="24"/>
          <w:szCs w:val="24"/>
          <w:lang w:val="uk-UA"/>
        </w:rPr>
        <w:t>ів, що підтверджують</w:t>
      </w:r>
      <w:r w:rsidRPr="009F4803">
        <w:rPr>
          <w:rFonts w:ascii="Times New Roman" w:hAnsi="Times New Roman"/>
          <w:sz w:val="24"/>
          <w:szCs w:val="24"/>
        </w:rPr>
        <w:t>  </w:t>
      </w:r>
      <w:r w:rsidRPr="009F4803">
        <w:rPr>
          <w:rFonts w:ascii="Times New Roman" w:hAnsi="Times New Roman"/>
          <w:sz w:val="24"/>
          <w:szCs w:val="24"/>
          <w:lang w:val="uk-UA"/>
        </w:rPr>
        <w:t>право власності дитини на придбане житло</w:t>
      </w:r>
      <w:r>
        <w:rPr>
          <w:rFonts w:ascii="Times New Roman" w:hAnsi="Times New Roman"/>
          <w:sz w:val="24"/>
          <w:szCs w:val="24"/>
          <w:lang w:val="uk-UA"/>
        </w:rPr>
        <w:t xml:space="preserve"> і майно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</w:p>
    <w:p w:rsidR="00177EC1" w:rsidRPr="00975604" w:rsidRDefault="00177EC1" w:rsidP="00EC1200">
      <w:pPr>
        <w:pStyle w:val="bodytext2"/>
        <w:shd w:val="clear" w:color="auto" w:fill="FFFFFF"/>
        <w:spacing w:before="0" w:beforeAutospacing="0" w:after="0" w:afterAutospacing="0"/>
        <w:rPr>
          <w:lang w:val="uk-UA"/>
        </w:rPr>
      </w:pPr>
    </w:p>
    <w:p w:rsidR="00177EC1" w:rsidRPr="00975604" w:rsidRDefault="00177EC1" w:rsidP="00EC1200">
      <w:pPr>
        <w:pStyle w:val="bodytext2"/>
        <w:shd w:val="clear" w:color="auto" w:fill="FFFFFF"/>
        <w:spacing w:before="0" w:beforeAutospacing="0" w:after="0" w:afterAutospacing="0"/>
        <w:jc w:val="both"/>
      </w:pPr>
      <w:r w:rsidRPr="00975604">
        <w:rPr>
          <w:lang w:val="uk-UA"/>
        </w:rPr>
        <w:t>3</w:t>
      </w:r>
      <w:r w:rsidRPr="00975604">
        <w:t xml:space="preserve">. Попередити законних представників про відповідальність за порушення чинного законодавства щодо захисту житлових </w:t>
      </w:r>
      <w:r w:rsidRPr="00975604">
        <w:rPr>
          <w:lang w:val="uk-UA"/>
        </w:rPr>
        <w:t xml:space="preserve">і майнових </w:t>
      </w:r>
      <w:r w:rsidRPr="00975604">
        <w:t>прав д</w:t>
      </w:r>
      <w:r w:rsidRPr="00975604">
        <w:rPr>
          <w:lang w:val="uk-UA"/>
        </w:rPr>
        <w:t>итини</w:t>
      </w:r>
      <w:r w:rsidRPr="00975604">
        <w:t>.</w:t>
      </w:r>
    </w:p>
    <w:p w:rsidR="00177EC1" w:rsidRPr="00975604" w:rsidRDefault="00177EC1" w:rsidP="00EC120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7EC1" w:rsidRPr="00003498" w:rsidRDefault="00177EC1" w:rsidP="00EC120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177EC1" w:rsidRDefault="00177EC1" w:rsidP="00EC1200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177EC1" w:rsidRDefault="00177EC1" w:rsidP="00EC1200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177EC1" w:rsidRDefault="00177EC1" w:rsidP="00EC1200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177EC1" w:rsidRPr="00003498" w:rsidRDefault="00177EC1" w:rsidP="00EC1200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177EC1" w:rsidRPr="00A44DFC" w:rsidRDefault="00177EC1" w:rsidP="00EC12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77EC1" w:rsidRDefault="00177EC1" w:rsidP="00EC120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177EC1" w:rsidRDefault="00177EC1" w:rsidP="00EC120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177EC1" w:rsidRDefault="00177EC1" w:rsidP="00EC1200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</w:p>
    <w:sectPr w:rsidR="00177EC1" w:rsidSect="008B7170">
      <w:pgSz w:w="11906" w:h="16838"/>
      <w:pgMar w:top="539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1200"/>
    <w:rsid w:val="00003498"/>
    <w:rsid w:val="000167CC"/>
    <w:rsid w:val="00043472"/>
    <w:rsid w:val="000F617F"/>
    <w:rsid w:val="001634DC"/>
    <w:rsid w:val="00177EC1"/>
    <w:rsid w:val="001A2563"/>
    <w:rsid w:val="0023549D"/>
    <w:rsid w:val="00317233"/>
    <w:rsid w:val="0043098C"/>
    <w:rsid w:val="00757576"/>
    <w:rsid w:val="007874A2"/>
    <w:rsid w:val="008B7170"/>
    <w:rsid w:val="008C4F20"/>
    <w:rsid w:val="00975604"/>
    <w:rsid w:val="009A2A30"/>
    <w:rsid w:val="009F4803"/>
    <w:rsid w:val="00A33D77"/>
    <w:rsid w:val="00A44DFC"/>
    <w:rsid w:val="00A825D0"/>
    <w:rsid w:val="00AC0AF3"/>
    <w:rsid w:val="00B27CB1"/>
    <w:rsid w:val="00BE68A7"/>
    <w:rsid w:val="00CC556F"/>
    <w:rsid w:val="00CD3DDE"/>
    <w:rsid w:val="00D04916"/>
    <w:rsid w:val="00E558B3"/>
    <w:rsid w:val="00EB7814"/>
    <w:rsid w:val="00EC1200"/>
    <w:rsid w:val="00EE4766"/>
    <w:rsid w:val="00F752F4"/>
    <w:rsid w:val="00F77CC0"/>
    <w:rsid w:val="00FA3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A3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EC120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C120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EC1200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EC1200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EC1200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EC1200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EC120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EC1200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EC1200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EC1200"/>
  </w:style>
  <w:style w:type="paragraph" w:customStyle="1" w:styleId="5">
    <w:name w:val="Обычный5"/>
    <w:uiPriority w:val="99"/>
    <w:rsid w:val="00EC1200"/>
    <w:rPr>
      <w:rFonts w:ascii="Arial" w:hAnsi="Arial"/>
      <w:sz w:val="24"/>
      <w:szCs w:val="20"/>
      <w:lang w:val="uk-UA"/>
    </w:rPr>
  </w:style>
  <w:style w:type="paragraph" w:customStyle="1" w:styleId="bodytext2">
    <w:name w:val="bodytext2"/>
    <w:basedOn w:val="Normal"/>
    <w:uiPriority w:val="99"/>
    <w:rsid w:val="00EC12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472</Words>
  <Characters>2695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2023-01-13T12:45:00Z</cp:lastPrinted>
  <dcterms:created xsi:type="dcterms:W3CDTF">2023-01-05T12:53:00Z</dcterms:created>
  <dcterms:modified xsi:type="dcterms:W3CDTF">2023-01-23T11:06:00Z</dcterms:modified>
</cp:coreProperties>
</file>