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F77" w:rsidRPr="00003498" w:rsidRDefault="00DF5F77" w:rsidP="00572D06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5984130" r:id="rId5"/>
        </w:object>
      </w:r>
    </w:p>
    <w:p w:rsidR="00DF5F77" w:rsidRPr="00003498" w:rsidRDefault="00DF5F77" w:rsidP="00572D06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DF5F77" w:rsidRPr="00003498" w:rsidRDefault="00DF5F77" w:rsidP="00572D06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DF5F77" w:rsidRPr="00003498" w:rsidRDefault="00DF5F77" w:rsidP="00572D06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DF5F77" w:rsidRPr="00003498" w:rsidRDefault="00DF5F77" w:rsidP="00572D06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КОМІТЕТ</w:t>
      </w:r>
    </w:p>
    <w:p w:rsidR="00DF5F77" w:rsidRPr="00003498" w:rsidRDefault="00DF5F77" w:rsidP="00572D06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DF5F77" w:rsidRPr="00003498" w:rsidRDefault="00DF5F77" w:rsidP="00572D06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DF5F77" w:rsidRPr="00003498" w:rsidRDefault="00DF5F77" w:rsidP="00572D06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DF5F77" w:rsidRPr="00003498" w:rsidRDefault="00DF5F77" w:rsidP="00572D06">
      <w:pPr>
        <w:spacing w:after="0" w:line="240" w:lineRule="auto"/>
        <w:jc w:val="right"/>
        <w:rPr>
          <w:rFonts w:ascii="Times New Roman" w:hAnsi="Times New Roman"/>
        </w:rPr>
      </w:pPr>
    </w:p>
    <w:p w:rsidR="00DF5F77" w:rsidRPr="00003498" w:rsidRDefault="00DF5F77" w:rsidP="00572D0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DF5F77" w:rsidRPr="00003498" w:rsidRDefault="00DF5F77" w:rsidP="00572D06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DF5F77" w:rsidRPr="00003498" w:rsidRDefault="00DF5F77" w:rsidP="00572D0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DF5F77" w:rsidRPr="00003498" w:rsidRDefault="00DF5F77" w:rsidP="00572D0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F5F77" w:rsidRPr="00003498" w:rsidRDefault="00DF5F77" w:rsidP="00572D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13/1</w:t>
      </w:r>
    </w:p>
    <w:p w:rsidR="00DF5F77" w:rsidRPr="00003498" w:rsidRDefault="00DF5F77" w:rsidP="00572D0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F5F77" w:rsidRPr="00003498" w:rsidRDefault="00DF5F77" w:rsidP="001C26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11 січня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DF5F77" w:rsidRDefault="00DF5F77" w:rsidP="00572D06">
      <w:pPr>
        <w:spacing w:after="0" w:line="240" w:lineRule="auto"/>
        <w:rPr>
          <w:lang w:val="uk-UA"/>
        </w:rPr>
      </w:pPr>
    </w:p>
    <w:p w:rsidR="00DF5F77" w:rsidRPr="00D04916" w:rsidRDefault="00DF5F77" w:rsidP="00572D0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DF5F77" w:rsidRPr="00D04916" w:rsidRDefault="00DF5F77" w:rsidP="00572D0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DF5F77" w:rsidRDefault="00DF5F77" w:rsidP="00572D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D1697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:rsidR="00DF5F77" w:rsidRDefault="00DF5F77" w:rsidP="00572D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5D169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DF5F77" w:rsidRPr="005D1697" w:rsidRDefault="00DF5F77" w:rsidP="00572D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Pr="005D1697">
        <w:rPr>
          <w:rFonts w:ascii="Times New Roman" w:hAnsi="Times New Roman"/>
          <w:b/>
          <w:sz w:val="24"/>
          <w:szCs w:val="24"/>
          <w:lang w:val="uk-UA"/>
        </w:rPr>
        <w:t xml:space="preserve">року народження </w:t>
      </w:r>
    </w:p>
    <w:p w:rsidR="00DF5F77" w:rsidRDefault="00DF5F77" w:rsidP="00572D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F5F77" w:rsidRPr="005D1697" w:rsidRDefault="00DF5F77" w:rsidP="00572D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F5F77" w:rsidRPr="00003498" w:rsidRDefault="00DF5F77" w:rsidP="00572D0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874A2">
        <w:rPr>
          <w:rFonts w:ascii="Times New Roman" w:hAnsi="Times New Roman"/>
          <w:sz w:val="24"/>
          <w:szCs w:val="24"/>
          <w:lang w:val="uk-UA"/>
        </w:rPr>
        <w:t xml:space="preserve">           Відповідно до статтей 11,12, 23-1 Закону України «Про охорону дитинства», статті 164 Сімейного кодексу України, постанови КМУ від 24.09.2008  № 866 «Питання діяльності органів опіки та піклування, пов’язаної із захистом прав дитини»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гр. ОСОБА 2, *** року народження від 27.12.2022 № 302,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 Кіцманської міської ради від 05.01</w:t>
      </w:r>
      <w:r w:rsidRPr="002B5AD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A825D0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№ 4,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</w:p>
    <w:p w:rsidR="00DF5F77" w:rsidRDefault="00DF5F77" w:rsidP="00572D06">
      <w:pPr>
        <w:pStyle w:val="5"/>
        <w:jc w:val="both"/>
        <w:rPr>
          <w:rFonts w:ascii="Times New Roman" w:hAnsi="Times New Roman"/>
          <w:b/>
          <w:szCs w:val="24"/>
        </w:rPr>
      </w:pPr>
    </w:p>
    <w:p w:rsidR="00DF5F77" w:rsidRPr="00003498" w:rsidRDefault="00DF5F77" w:rsidP="00572D06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DF5F77" w:rsidRDefault="00DF5F77" w:rsidP="00572D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DF5F77" w:rsidRPr="006831C5" w:rsidRDefault="00DF5F77" w:rsidP="00572D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9D78AE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9D78AE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 w:rsidRPr="005D169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6831C5">
        <w:rPr>
          <w:rFonts w:ascii="Times New Roman" w:hAnsi="Times New Roman"/>
          <w:sz w:val="24"/>
          <w:szCs w:val="24"/>
          <w:lang w:val="uk-UA"/>
        </w:rPr>
        <w:t>( додається).</w:t>
      </w:r>
    </w:p>
    <w:p w:rsidR="00DF5F77" w:rsidRDefault="00DF5F77" w:rsidP="00572D0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F5F77" w:rsidRPr="00003498" w:rsidRDefault="00DF5F77" w:rsidP="00572D0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DF5F77" w:rsidRPr="00BA67E7" w:rsidRDefault="00DF5F77" w:rsidP="00572D06">
      <w:pPr>
        <w:pStyle w:val="2"/>
        <w:jc w:val="both"/>
        <w:rPr>
          <w:rFonts w:ascii="Times New Roman" w:hAnsi="Times New Roman"/>
          <w:b/>
          <w:szCs w:val="24"/>
          <w:lang w:val="ru-RU"/>
        </w:rPr>
      </w:pPr>
    </w:p>
    <w:p w:rsidR="00DF5F77" w:rsidRPr="00003498" w:rsidRDefault="00DF5F77" w:rsidP="00572D06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DF5F77" w:rsidRDefault="00DF5F77" w:rsidP="00572D06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DF5F77" w:rsidRPr="00003498" w:rsidRDefault="00DF5F77" w:rsidP="00572D06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DF5F77" w:rsidRPr="00003498" w:rsidRDefault="00DF5F77" w:rsidP="00572D06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DF5F77" w:rsidRPr="00A44DFC" w:rsidRDefault="00DF5F77" w:rsidP="00572D0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F5F77" w:rsidRDefault="00DF5F77" w:rsidP="00572D0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DF5F77" w:rsidRDefault="00DF5F77" w:rsidP="00572D0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DF5F77" w:rsidRDefault="00DF5F77" w:rsidP="00572D0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F5F77" w:rsidRDefault="00DF5F77" w:rsidP="00572D0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F5F77" w:rsidRDefault="00DF5F77" w:rsidP="00572D06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</w:t>
      </w:r>
    </w:p>
    <w:p w:rsidR="00DF5F77" w:rsidRDefault="00DF5F77" w:rsidP="00572D06">
      <w:pPr>
        <w:rPr>
          <w:sz w:val="24"/>
          <w:szCs w:val="24"/>
          <w:lang w:val="uk-UA"/>
        </w:rPr>
      </w:pPr>
    </w:p>
    <w:sectPr w:rsidR="00DF5F77" w:rsidSect="0040426E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2D06"/>
    <w:rsid w:val="00003498"/>
    <w:rsid w:val="00042509"/>
    <w:rsid w:val="000639A2"/>
    <w:rsid w:val="00121166"/>
    <w:rsid w:val="001C2681"/>
    <w:rsid w:val="0020198F"/>
    <w:rsid w:val="00226D8D"/>
    <w:rsid w:val="0027499D"/>
    <w:rsid w:val="002B5AD8"/>
    <w:rsid w:val="003953F0"/>
    <w:rsid w:val="003A3114"/>
    <w:rsid w:val="003A3C52"/>
    <w:rsid w:val="0040426E"/>
    <w:rsid w:val="00404BC9"/>
    <w:rsid w:val="005447F6"/>
    <w:rsid w:val="00552E02"/>
    <w:rsid w:val="00572D06"/>
    <w:rsid w:val="005D1697"/>
    <w:rsid w:val="0060384E"/>
    <w:rsid w:val="00643BB0"/>
    <w:rsid w:val="006831C5"/>
    <w:rsid w:val="00757583"/>
    <w:rsid w:val="007874A2"/>
    <w:rsid w:val="007F2CF9"/>
    <w:rsid w:val="00843B70"/>
    <w:rsid w:val="00856945"/>
    <w:rsid w:val="008B698B"/>
    <w:rsid w:val="00906E52"/>
    <w:rsid w:val="009D78AE"/>
    <w:rsid w:val="00A079A0"/>
    <w:rsid w:val="00A44DFC"/>
    <w:rsid w:val="00A825D0"/>
    <w:rsid w:val="00B60C4C"/>
    <w:rsid w:val="00BA67E7"/>
    <w:rsid w:val="00BF05E8"/>
    <w:rsid w:val="00C07833"/>
    <w:rsid w:val="00C55501"/>
    <w:rsid w:val="00C82235"/>
    <w:rsid w:val="00CA04CC"/>
    <w:rsid w:val="00D04916"/>
    <w:rsid w:val="00DF5F77"/>
    <w:rsid w:val="00E75213"/>
    <w:rsid w:val="00F0559B"/>
    <w:rsid w:val="00F66712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945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572D0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72D06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572D06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572D06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572D06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572D0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572D0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572D06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572D06"/>
  </w:style>
  <w:style w:type="paragraph" w:customStyle="1" w:styleId="5">
    <w:name w:val="Обычный5"/>
    <w:uiPriority w:val="99"/>
    <w:rsid w:val="00572D06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F0559B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F0559B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F0559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F0559B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258</Words>
  <Characters>1473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cp:lastPrinted>2023-01-13T12:35:00Z</cp:lastPrinted>
  <dcterms:created xsi:type="dcterms:W3CDTF">2023-01-05T12:52:00Z</dcterms:created>
  <dcterms:modified xsi:type="dcterms:W3CDTF">2023-01-23T11:02:00Z</dcterms:modified>
</cp:coreProperties>
</file>