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EE5" w:rsidRPr="00003498" w:rsidRDefault="00865EE5" w:rsidP="00BA45AC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5984041" r:id="rId5"/>
        </w:object>
      </w:r>
    </w:p>
    <w:p w:rsidR="00865EE5" w:rsidRPr="00003498" w:rsidRDefault="00865EE5" w:rsidP="00BA45AC">
      <w:pPr>
        <w:pStyle w:val="Caption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865EE5" w:rsidRPr="00003498" w:rsidRDefault="00865EE5" w:rsidP="00BA45AC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865EE5" w:rsidRPr="00003498" w:rsidRDefault="00865EE5" w:rsidP="00BA45AC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865EE5" w:rsidRPr="00003498" w:rsidRDefault="00865EE5" w:rsidP="00BA45AC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865EE5" w:rsidRPr="00003498" w:rsidRDefault="00865EE5" w:rsidP="00BA45AC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865EE5" w:rsidRPr="00003498" w:rsidRDefault="00865EE5" w:rsidP="00BA45A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865EE5" w:rsidRPr="00003498" w:rsidRDefault="00865EE5" w:rsidP="00BA45AC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865EE5" w:rsidRPr="00003498" w:rsidRDefault="00865EE5" w:rsidP="00BA45AC">
      <w:pPr>
        <w:spacing w:after="0" w:line="240" w:lineRule="auto"/>
        <w:jc w:val="right"/>
        <w:rPr>
          <w:rFonts w:ascii="Times New Roman" w:hAnsi="Times New Roman"/>
        </w:rPr>
      </w:pPr>
    </w:p>
    <w:p w:rsidR="00865EE5" w:rsidRDefault="00865EE5" w:rsidP="00BA45AC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865EE5" w:rsidRPr="002A01FA" w:rsidRDefault="00865EE5" w:rsidP="00BA45AC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865EE5" w:rsidRPr="00003498" w:rsidRDefault="00865EE5" w:rsidP="00BA45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12/1</w:t>
      </w:r>
    </w:p>
    <w:p w:rsidR="00865EE5" w:rsidRPr="00003498" w:rsidRDefault="00865EE5" w:rsidP="00BA45A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65EE5" w:rsidRPr="00003498" w:rsidRDefault="00865EE5" w:rsidP="0069012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865EE5" w:rsidRPr="006D592D" w:rsidRDefault="00865EE5" w:rsidP="00BA45AC">
      <w:pPr>
        <w:spacing w:after="0" w:line="240" w:lineRule="auto"/>
        <w:rPr>
          <w:sz w:val="24"/>
          <w:szCs w:val="24"/>
        </w:rPr>
      </w:pPr>
    </w:p>
    <w:p w:rsidR="00865EE5" w:rsidRDefault="00865EE5" w:rsidP="00BA45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житлом </w:t>
      </w:r>
    </w:p>
    <w:p w:rsidR="00865EE5" w:rsidRDefault="00865EE5" w:rsidP="00BA45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>еповнолітнього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1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865EE5" w:rsidRDefault="00865EE5" w:rsidP="00BA45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мешканця м. Кіцмань</w:t>
      </w:r>
    </w:p>
    <w:p w:rsidR="00865EE5" w:rsidRPr="009D78AE" w:rsidRDefault="00865EE5" w:rsidP="00BA45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65EE5" w:rsidRDefault="00865EE5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65EE5" w:rsidRDefault="00865EE5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Відповідно до статті 32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Закону України «Про забезпечення організаційно-правових умов соціального захисту дітей-сиріт та дітей, позбавлених батьківського піклування»», пункту 3 частини 3 статті 71 глави 2  Житлового кодексу УРСР в редакції від 15.07.2021, статті 247 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Сімейного кодексу України,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витяг з реєстру територіальної громади від 25.10.2022 № 2022/000897883 та  рішення Комісії з питань захисту прав дитини при виконавчому комітеті Кіцманської міської ради від 05.01.2023 № 6,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865EE5" w:rsidRPr="007874A2" w:rsidRDefault="00865EE5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65EE5" w:rsidRPr="00003498" w:rsidRDefault="00865EE5" w:rsidP="00BA45AC">
      <w:pPr>
        <w:pStyle w:val="Normal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865EE5" w:rsidRDefault="00865EE5" w:rsidP="00BA45A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865EE5" w:rsidRPr="003158E0" w:rsidRDefault="00865EE5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4057CC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1. Закріпити право користування 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м. Кіцмань житлом</w:t>
      </w:r>
      <w:r>
        <w:rPr>
          <w:rFonts w:ascii="Times New Roman" w:hAnsi="Times New Roman"/>
          <w:sz w:val="24"/>
          <w:szCs w:val="24"/>
          <w:lang w:val="uk-UA"/>
        </w:rPr>
        <w:t>, в якому він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зареєстрований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 і </w:t>
      </w:r>
      <w:r>
        <w:rPr>
          <w:rFonts w:ascii="Times New Roman" w:hAnsi="Times New Roman"/>
          <w:sz w:val="24"/>
          <w:szCs w:val="24"/>
          <w:lang w:val="uk-UA"/>
        </w:rPr>
        <w:t>проживає за адресою: АДРЕСА 1, м. Кіцмань</w:t>
      </w:r>
      <w:r w:rsidRPr="003158E0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:rsidR="00865EE5" w:rsidRDefault="00865EE5" w:rsidP="00BA45A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65EE5" w:rsidRPr="009D78AE" w:rsidRDefault="00865EE5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 xml:space="preserve">Власнику житлового будинку за адресою: АДРЕСА 1, м. Кіцмань </w:t>
      </w:r>
      <w:r w:rsidRPr="00690126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заборонити його відчуження  без отримання згоди органу опіки та піклування Кіцманської міської ради, яка може надаватися лише в разі гарантування збереження права на житло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9D78AE">
        <w:rPr>
          <w:rFonts w:ascii="Times New Roman" w:hAnsi="Times New Roman"/>
          <w:sz w:val="24"/>
          <w:szCs w:val="24"/>
          <w:lang w:val="uk-UA"/>
        </w:rPr>
        <w:t>неповнолітнього</w:t>
      </w:r>
      <w:r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 року народження.</w:t>
      </w:r>
    </w:p>
    <w:p w:rsidR="00865EE5" w:rsidRPr="00B267DE" w:rsidRDefault="00865EE5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65EE5" w:rsidRPr="00003498" w:rsidRDefault="00865EE5" w:rsidP="00BA45A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865EE5" w:rsidRPr="00003498" w:rsidRDefault="00865EE5" w:rsidP="00BA45AC">
      <w:pPr>
        <w:pStyle w:val="Normal3"/>
        <w:jc w:val="both"/>
        <w:rPr>
          <w:rFonts w:ascii="Times New Roman" w:hAnsi="Times New Roman"/>
          <w:b/>
          <w:szCs w:val="24"/>
        </w:rPr>
      </w:pPr>
    </w:p>
    <w:p w:rsidR="00865EE5" w:rsidRDefault="00865EE5" w:rsidP="00BA45AC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65EE5" w:rsidRPr="00003498" w:rsidRDefault="00865EE5" w:rsidP="00BA45AC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65EE5" w:rsidRPr="00003498" w:rsidRDefault="00865EE5" w:rsidP="00BA45AC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sectPr w:rsidR="00865EE5" w:rsidRPr="00003498" w:rsidSect="00D43111">
      <w:pgSz w:w="11906" w:h="16838"/>
      <w:pgMar w:top="284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45AC"/>
    <w:rsid w:val="00003498"/>
    <w:rsid w:val="0002551D"/>
    <w:rsid w:val="00102F75"/>
    <w:rsid w:val="00133B6F"/>
    <w:rsid w:val="001502DD"/>
    <w:rsid w:val="00286CDB"/>
    <w:rsid w:val="002A01FA"/>
    <w:rsid w:val="003158E0"/>
    <w:rsid w:val="003A3114"/>
    <w:rsid w:val="004057CC"/>
    <w:rsid w:val="00556344"/>
    <w:rsid w:val="005F14BD"/>
    <w:rsid w:val="00690126"/>
    <w:rsid w:val="006D592D"/>
    <w:rsid w:val="0074271D"/>
    <w:rsid w:val="007874A2"/>
    <w:rsid w:val="00865EE5"/>
    <w:rsid w:val="00922F1A"/>
    <w:rsid w:val="009951D4"/>
    <w:rsid w:val="009D78AE"/>
    <w:rsid w:val="009E3645"/>
    <w:rsid w:val="00B267DE"/>
    <w:rsid w:val="00BA45AC"/>
    <w:rsid w:val="00BE4450"/>
    <w:rsid w:val="00D04916"/>
    <w:rsid w:val="00D43111"/>
    <w:rsid w:val="00D43DE3"/>
    <w:rsid w:val="00DA098D"/>
    <w:rsid w:val="00E0399E"/>
    <w:rsid w:val="00E90BE4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2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BA45AC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BA45A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BA45AC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BA45AC"/>
    <w:rPr>
      <w:rFonts w:ascii="Arial" w:hAnsi="Arial"/>
      <w:sz w:val="24"/>
      <w:szCs w:val="20"/>
      <w:lang w:val="uk-UA"/>
    </w:rPr>
  </w:style>
  <w:style w:type="paragraph" w:customStyle="1" w:styleId="30">
    <w:name w:val="Без интервала3"/>
    <w:uiPriority w:val="99"/>
    <w:rsid w:val="00BA45AC"/>
  </w:style>
  <w:style w:type="paragraph" w:customStyle="1" w:styleId="Heading11">
    <w:name w:val="Heading 11"/>
    <w:basedOn w:val="Normal"/>
    <w:next w:val="Normal"/>
    <w:uiPriority w:val="99"/>
    <w:rsid w:val="00BA45A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BA45A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3">
    <w:name w:val="Normal3"/>
    <w:uiPriority w:val="99"/>
    <w:rsid w:val="00BA45AC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302</Words>
  <Characters>1728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2023-01-13T10:59:00Z</cp:lastPrinted>
  <dcterms:created xsi:type="dcterms:W3CDTF">2023-01-05T12:50:00Z</dcterms:created>
  <dcterms:modified xsi:type="dcterms:W3CDTF">2023-01-23T11:01:00Z</dcterms:modified>
</cp:coreProperties>
</file>