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99A" w:rsidRPr="00003498" w:rsidRDefault="0007199A" w:rsidP="007D4D42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5983908" r:id="rId5"/>
        </w:object>
      </w:r>
    </w:p>
    <w:p w:rsidR="0007199A" w:rsidRPr="00003498" w:rsidRDefault="0007199A" w:rsidP="007D4D42">
      <w:pPr>
        <w:pStyle w:val="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07199A" w:rsidRPr="00003498" w:rsidRDefault="0007199A" w:rsidP="007D4D42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07199A" w:rsidRPr="00003498" w:rsidRDefault="0007199A" w:rsidP="007D4D42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07199A" w:rsidRPr="00003498" w:rsidRDefault="0007199A" w:rsidP="007D4D42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07199A" w:rsidRPr="00003498" w:rsidRDefault="0007199A" w:rsidP="007D4D4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</w:t>
      </w:r>
      <w:r w:rsidRPr="0000349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07199A" w:rsidRPr="00003498" w:rsidRDefault="0007199A" w:rsidP="007D4D42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07199A" w:rsidRPr="00003498" w:rsidRDefault="0007199A" w:rsidP="007D4D42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07199A" w:rsidRPr="00003498" w:rsidRDefault="0007199A" w:rsidP="007D4D42">
      <w:pPr>
        <w:spacing w:after="0" w:line="240" w:lineRule="auto"/>
        <w:jc w:val="right"/>
        <w:rPr>
          <w:rFonts w:ascii="Times New Roman" w:hAnsi="Times New Roman"/>
        </w:rPr>
      </w:pPr>
    </w:p>
    <w:p w:rsidR="0007199A" w:rsidRPr="00003498" w:rsidRDefault="0007199A" w:rsidP="007D4D42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</w:p>
    <w:p w:rsidR="0007199A" w:rsidRPr="00003498" w:rsidRDefault="0007199A" w:rsidP="007D4D4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</w:p>
    <w:p w:rsidR="0007199A" w:rsidRPr="00003498" w:rsidRDefault="0007199A" w:rsidP="007D4D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199A" w:rsidRPr="00063890" w:rsidRDefault="0007199A" w:rsidP="007D4D4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11/1</w:t>
      </w:r>
    </w:p>
    <w:p w:rsidR="0007199A" w:rsidRPr="00003498" w:rsidRDefault="0007199A" w:rsidP="007D4D4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7199A" w:rsidRPr="00003498" w:rsidRDefault="0007199A" w:rsidP="0006389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11 січня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07199A" w:rsidRDefault="0007199A" w:rsidP="007D4D42">
      <w:pPr>
        <w:spacing w:after="0" w:line="240" w:lineRule="auto"/>
        <w:rPr>
          <w:lang w:val="uk-UA"/>
        </w:rPr>
      </w:pPr>
    </w:p>
    <w:p w:rsidR="0007199A" w:rsidRDefault="0007199A" w:rsidP="007D4D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Про встановлення піклування над </w:t>
      </w:r>
    </w:p>
    <w:p w:rsidR="0007199A" w:rsidRDefault="0007199A" w:rsidP="007D4D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D78AE">
        <w:rPr>
          <w:rFonts w:ascii="Times New Roman" w:hAnsi="Times New Roman"/>
          <w:b/>
          <w:sz w:val="24"/>
          <w:szCs w:val="24"/>
          <w:lang w:val="uk-UA"/>
        </w:rPr>
        <w:t>Неповнолітнім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1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07199A" w:rsidRDefault="0007199A" w:rsidP="007D4D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народження, мешканцем </w:t>
      </w:r>
    </w:p>
    <w:p w:rsidR="0007199A" w:rsidRDefault="0007199A" w:rsidP="007D4D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м. Кіцмань та призначення піклувальником </w:t>
      </w:r>
    </w:p>
    <w:p w:rsidR="0007199A" w:rsidRDefault="0007199A" w:rsidP="007D4D4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сестру –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народження, </w:t>
      </w:r>
    </w:p>
    <w:p w:rsidR="0007199A" w:rsidRDefault="0007199A" w:rsidP="007D4D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9D78AE">
        <w:rPr>
          <w:rFonts w:ascii="Times New Roman" w:hAnsi="Times New Roman"/>
          <w:b/>
          <w:sz w:val="24"/>
          <w:szCs w:val="24"/>
          <w:lang w:val="uk-UA"/>
        </w:rPr>
        <w:t>мешканку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07199A" w:rsidRDefault="0007199A" w:rsidP="007D4D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7199A" w:rsidRDefault="0007199A" w:rsidP="007D4D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07199A" w:rsidRPr="007874A2" w:rsidRDefault="0007199A" w:rsidP="007D4D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145A52">
        <w:rPr>
          <w:rFonts w:ascii="Times New Roman" w:hAnsi="Times New Roman"/>
          <w:sz w:val="24"/>
          <w:szCs w:val="24"/>
          <w:lang w:val="uk-UA"/>
        </w:rPr>
        <w:t>Відповід</w:t>
      </w:r>
      <w:r>
        <w:rPr>
          <w:rFonts w:ascii="Times New Roman" w:hAnsi="Times New Roman"/>
          <w:sz w:val="24"/>
          <w:szCs w:val="24"/>
          <w:lang w:val="uk-UA"/>
        </w:rPr>
        <w:t>но до статтей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статтей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гр. ОСОБА 2, ***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>від 03.01.2023 № 3,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міської ради від 05.01.2023 № 5 та висновок служби у справах дітей Кіцманської міської ради від 04.01.2023 № 1,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07199A" w:rsidRPr="00003498" w:rsidRDefault="0007199A" w:rsidP="007D4D4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199A" w:rsidRPr="00003498" w:rsidRDefault="0007199A" w:rsidP="007D4D42">
      <w:pPr>
        <w:pStyle w:val="3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07199A" w:rsidRDefault="0007199A" w:rsidP="007D4D4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07199A" w:rsidRPr="009D78AE" w:rsidRDefault="0007199A" w:rsidP="007D4D42">
      <w:pPr>
        <w:spacing w:after="0" w:line="240" w:lineRule="auto"/>
        <w:jc w:val="both"/>
        <w:rPr>
          <w:sz w:val="24"/>
          <w:szCs w:val="24"/>
          <w:lang w:val="uk-UA"/>
        </w:rPr>
      </w:pPr>
      <w:r w:rsidRPr="009D78AE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D78AE">
        <w:rPr>
          <w:rFonts w:ascii="Times New Roman" w:hAnsi="Times New Roman"/>
          <w:sz w:val="24"/>
          <w:szCs w:val="24"/>
          <w:lang w:val="uk-UA"/>
        </w:rPr>
        <w:t>1. Встановити піклування над неповнолітнім</w:t>
      </w:r>
      <w:r>
        <w:rPr>
          <w:rFonts w:ascii="Times New Roman" w:hAnsi="Times New Roman"/>
          <w:sz w:val="24"/>
          <w:szCs w:val="24"/>
          <w:lang w:val="uk-UA"/>
        </w:rPr>
        <w:t xml:space="preserve"> ОСОБА 1</w:t>
      </w:r>
      <w:r w:rsidRPr="009D78A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9D78AE">
        <w:rPr>
          <w:rFonts w:ascii="Times New Roman" w:hAnsi="Times New Roman"/>
          <w:sz w:val="24"/>
          <w:szCs w:val="24"/>
          <w:lang w:val="uk-UA"/>
        </w:rPr>
        <w:t xml:space="preserve"> року народження, мешканцем м. Кіцмань та призначити піклувальником сестру – О</w:t>
      </w:r>
      <w:r>
        <w:rPr>
          <w:rFonts w:ascii="Times New Roman" w:hAnsi="Times New Roman"/>
          <w:sz w:val="24"/>
          <w:szCs w:val="24"/>
          <w:lang w:val="uk-UA"/>
        </w:rPr>
        <w:t>СОБА 2</w:t>
      </w:r>
      <w:r w:rsidRPr="009D78AE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9D78AE">
        <w:rPr>
          <w:rFonts w:ascii="Times New Roman" w:hAnsi="Times New Roman"/>
          <w:sz w:val="24"/>
          <w:szCs w:val="24"/>
          <w:lang w:val="uk-UA"/>
        </w:rPr>
        <w:t>року народження, мешканку м. Кіцмань</w:t>
      </w:r>
    </w:p>
    <w:p w:rsidR="0007199A" w:rsidRDefault="0007199A" w:rsidP="007D4D4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:rsidR="0007199A" w:rsidRPr="00D10641" w:rsidRDefault="0007199A" w:rsidP="007D4D4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2. Піклувальнику неповнолітнього  ОСОБА 1 (ОСОБА 2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:rsidR="0007199A" w:rsidRPr="00D10641" w:rsidRDefault="0007199A" w:rsidP="007D4D4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дитини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:rsidR="0007199A" w:rsidRPr="00D10641" w:rsidRDefault="0007199A" w:rsidP="007D4D4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D10641">
        <w:rPr>
          <w:rFonts w:ascii="Times New Roman" w:hAnsi="Times New Roman"/>
          <w:sz w:val="24"/>
          <w:szCs w:val="24"/>
          <w:lang w:val="uk-UA"/>
        </w:rPr>
        <w:t>.2.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0641">
        <w:rPr>
          <w:rFonts w:ascii="Times New Roman" w:hAnsi="Times New Roman"/>
          <w:sz w:val="24"/>
          <w:szCs w:val="24"/>
          <w:lang w:val="uk-UA"/>
        </w:rPr>
        <w:t>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підопічного.</w:t>
      </w:r>
    </w:p>
    <w:p w:rsidR="0007199A" w:rsidRDefault="0007199A" w:rsidP="007D4D4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07199A" w:rsidRPr="00D10641" w:rsidRDefault="0007199A" w:rsidP="007D4D4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:rsidR="0007199A" w:rsidRPr="00D10641" w:rsidRDefault="0007199A" w:rsidP="007D4D42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гр. ОСОБА 2 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дитини;</w:t>
      </w:r>
    </w:p>
    <w:p w:rsidR="0007199A" w:rsidRPr="00D10641" w:rsidRDefault="0007199A" w:rsidP="007D4D42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3.2. Оформити особову справу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дитини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:rsidR="0007199A" w:rsidRPr="00D10641" w:rsidRDefault="0007199A" w:rsidP="007D4D42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дитини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піклувальника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:rsidR="0007199A" w:rsidRDefault="0007199A" w:rsidP="007D4D42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:rsidR="0007199A" w:rsidRPr="00CB4E09" w:rsidRDefault="0007199A" w:rsidP="007D4D42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</w:t>
      </w:r>
      <w:r w:rsidRPr="00804AF7">
        <w:rPr>
          <w:rFonts w:ascii="Times New Roman" w:hAnsi="Times New Roman"/>
          <w:sz w:val="24"/>
          <w:lang w:val="uk-UA"/>
        </w:rPr>
        <w:t xml:space="preserve">4. </w:t>
      </w:r>
      <w:r>
        <w:rPr>
          <w:rFonts w:ascii="Times New Roman" w:hAnsi="Times New Roman"/>
          <w:sz w:val="24"/>
          <w:szCs w:val="24"/>
          <w:lang w:val="uk-UA"/>
        </w:rPr>
        <w:t>В</w:t>
      </w:r>
      <w:r w:rsidRPr="00804AF7">
        <w:rPr>
          <w:rFonts w:ascii="Times New Roman" w:hAnsi="Times New Roman"/>
          <w:sz w:val="24"/>
          <w:szCs w:val="24"/>
          <w:lang w:val="uk-UA"/>
        </w:rPr>
        <w:t xml:space="preserve">ідділу з питань соціальної роботи виконавчого комітету </w:t>
      </w:r>
      <w:r>
        <w:rPr>
          <w:rFonts w:ascii="Times New Roman" w:hAnsi="Times New Roman"/>
          <w:sz w:val="24"/>
          <w:szCs w:val="24"/>
          <w:lang w:val="uk-UA"/>
        </w:rPr>
        <w:t xml:space="preserve">Кіцманської </w:t>
      </w:r>
      <w:r w:rsidRPr="00804AF7"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(Світлана ІВАНЦИН</w:t>
      </w:r>
      <w:r w:rsidRPr="00CB4E09">
        <w:rPr>
          <w:rFonts w:ascii="Times New Roman" w:hAnsi="Times New Roman"/>
          <w:sz w:val="24"/>
          <w:lang w:val="uk-UA"/>
        </w:rPr>
        <w:t>):</w:t>
      </w:r>
    </w:p>
    <w:p w:rsidR="0007199A" w:rsidRPr="00CB4E09" w:rsidRDefault="0007199A" w:rsidP="007D4D42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r w:rsidRPr="00CB4E09">
        <w:rPr>
          <w:rFonts w:ascii="Times New Roman" w:hAnsi="Times New Roman"/>
          <w:sz w:val="24"/>
        </w:rPr>
        <w:t>Забезпечити соціальни</w:t>
      </w:r>
      <w:r>
        <w:rPr>
          <w:rFonts w:ascii="Times New Roman" w:hAnsi="Times New Roman"/>
          <w:sz w:val="24"/>
        </w:rPr>
        <w:t>й супровід</w:t>
      </w:r>
      <w:r w:rsidRPr="00CB4E09">
        <w:rPr>
          <w:rFonts w:ascii="Times New Roman" w:hAnsi="Times New Roman"/>
          <w:sz w:val="24"/>
        </w:rPr>
        <w:t xml:space="preserve"> сім’ї;</w:t>
      </w:r>
    </w:p>
    <w:p w:rsidR="0007199A" w:rsidRPr="00CB4E09" w:rsidRDefault="0007199A" w:rsidP="007D4D42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4</w:t>
      </w:r>
      <w:r w:rsidRPr="00CB4E09">
        <w:rPr>
          <w:rFonts w:ascii="Times New Roman" w:hAnsi="Times New Roman"/>
          <w:sz w:val="24"/>
        </w:rPr>
        <w:t>.2. Надавати комплекс послуг, спрямованих на створення нал</w:t>
      </w:r>
      <w:r>
        <w:rPr>
          <w:rFonts w:ascii="Times New Roman" w:hAnsi="Times New Roman"/>
          <w:sz w:val="24"/>
        </w:rPr>
        <w:t>ежних умов функціонування сім’ї</w:t>
      </w:r>
      <w:r>
        <w:rPr>
          <w:rFonts w:ascii="Times New Roman" w:hAnsi="Times New Roman"/>
          <w:sz w:val="24"/>
          <w:lang w:val="uk-UA"/>
        </w:rPr>
        <w:t>.</w:t>
      </w:r>
    </w:p>
    <w:p w:rsidR="0007199A" w:rsidRDefault="0007199A" w:rsidP="007D4D42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07199A" w:rsidRPr="00CB4E09" w:rsidRDefault="0007199A" w:rsidP="007D4D42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:rsidR="0007199A" w:rsidRPr="00CB4E09" w:rsidRDefault="0007199A" w:rsidP="007D4D42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r w:rsidRPr="00CB4E09">
        <w:rPr>
          <w:rFonts w:ascii="Times New Roman" w:hAnsi="Times New Roman"/>
          <w:sz w:val="24"/>
        </w:rPr>
        <w:t>абезпечувати регулярний нагл</w:t>
      </w:r>
      <w:r>
        <w:rPr>
          <w:rFonts w:ascii="Times New Roman" w:hAnsi="Times New Roman"/>
          <w:sz w:val="24"/>
        </w:rPr>
        <w:t xml:space="preserve">яд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r>
        <w:rPr>
          <w:rFonts w:ascii="Times New Roman" w:hAnsi="Times New Roman"/>
          <w:sz w:val="24"/>
        </w:rPr>
        <w:t xml:space="preserve">здоров’я </w:t>
      </w:r>
      <w:r>
        <w:rPr>
          <w:rFonts w:ascii="Times New Roman" w:hAnsi="Times New Roman"/>
          <w:sz w:val="24"/>
          <w:lang w:val="uk-UA"/>
        </w:rPr>
        <w:t>дитини</w:t>
      </w:r>
      <w:r w:rsidRPr="00CB4E09">
        <w:rPr>
          <w:rFonts w:ascii="Times New Roman" w:hAnsi="Times New Roman"/>
          <w:sz w:val="24"/>
        </w:rPr>
        <w:t>;</w:t>
      </w:r>
    </w:p>
    <w:p w:rsidR="0007199A" w:rsidRPr="00CB4E09" w:rsidRDefault="0007199A" w:rsidP="007D4D42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>.2. Забезпечити пр</w:t>
      </w:r>
      <w:r>
        <w:rPr>
          <w:rFonts w:ascii="Times New Roman" w:hAnsi="Times New Roman"/>
          <w:sz w:val="24"/>
        </w:rPr>
        <w:t>оходження  д</w:t>
      </w:r>
      <w:r>
        <w:rPr>
          <w:rFonts w:ascii="Times New Roman" w:hAnsi="Times New Roman"/>
          <w:sz w:val="24"/>
          <w:lang w:val="uk-UA"/>
        </w:rPr>
        <w:t>итиною</w:t>
      </w:r>
      <w:r w:rsidRPr="00CB4E09">
        <w:rPr>
          <w:rFonts w:ascii="Times New Roman" w:hAnsi="Times New Roman"/>
          <w:sz w:val="24"/>
        </w:rPr>
        <w:t xml:space="preserve">  дві</w:t>
      </w:r>
      <w:r>
        <w:rPr>
          <w:rFonts w:ascii="Times New Roman" w:hAnsi="Times New Roman"/>
          <w:sz w:val="24"/>
        </w:rPr>
        <w:t xml:space="preserve">чі на рік, а </w:t>
      </w:r>
      <w:r>
        <w:rPr>
          <w:rFonts w:ascii="Times New Roman" w:hAnsi="Times New Roman"/>
          <w:sz w:val="24"/>
          <w:lang w:val="uk-UA"/>
        </w:rPr>
        <w:t>піклувальником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r>
        <w:rPr>
          <w:rFonts w:ascii="Times New Roman" w:hAnsi="Times New Roman"/>
          <w:sz w:val="24"/>
        </w:rPr>
        <w:t>медичного огляду</w:t>
      </w:r>
      <w:r>
        <w:rPr>
          <w:rFonts w:ascii="Times New Roman" w:hAnsi="Times New Roman"/>
          <w:sz w:val="24"/>
          <w:lang w:val="uk-UA"/>
        </w:rPr>
        <w:t>.</w:t>
      </w:r>
    </w:p>
    <w:p w:rsidR="0007199A" w:rsidRPr="00CB4E09" w:rsidRDefault="0007199A" w:rsidP="007D4D42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7199A" w:rsidRPr="00003498" w:rsidRDefault="0007199A" w:rsidP="007D4D4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6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07199A" w:rsidRDefault="0007199A" w:rsidP="007D4D42">
      <w:pPr>
        <w:pStyle w:val="3"/>
        <w:jc w:val="both"/>
        <w:rPr>
          <w:rFonts w:ascii="Times New Roman" w:hAnsi="Times New Roman"/>
          <w:b/>
          <w:szCs w:val="24"/>
        </w:rPr>
      </w:pPr>
    </w:p>
    <w:p w:rsidR="0007199A" w:rsidRDefault="0007199A" w:rsidP="007D4D42">
      <w:pPr>
        <w:pStyle w:val="3"/>
        <w:jc w:val="both"/>
        <w:rPr>
          <w:rFonts w:ascii="Times New Roman" w:hAnsi="Times New Roman"/>
          <w:b/>
          <w:szCs w:val="24"/>
        </w:rPr>
      </w:pPr>
    </w:p>
    <w:p w:rsidR="0007199A" w:rsidRPr="00003498" w:rsidRDefault="0007199A" w:rsidP="007D4D42">
      <w:pPr>
        <w:pStyle w:val="3"/>
        <w:jc w:val="both"/>
        <w:rPr>
          <w:rFonts w:ascii="Times New Roman" w:hAnsi="Times New Roman"/>
          <w:b/>
          <w:szCs w:val="24"/>
        </w:rPr>
      </w:pPr>
    </w:p>
    <w:p w:rsidR="0007199A" w:rsidRPr="00003498" w:rsidRDefault="0007199A" w:rsidP="007D4D42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7199A" w:rsidRPr="00003498" w:rsidRDefault="0007199A" w:rsidP="007D4D42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В.о. міського   голови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Олександр МАРУСЯК</w:t>
      </w:r>
    </w:p>
    <w:p w:rsidR="0007199A" w:rsidRPr="00286CDB" w:rsidRDefault="0007199A" w:rsidP="007D4D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7199A" w:rsidRDefault="0007199A" w:rsidP="007D4D4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07199A" w:rsidRPr="007D4D42" w:rsidRDefault="0007199A">
      <w:pPr>
        <w:rPr>
          <w:lang w:val="uk-UA"/>
        </w:rPr>
      </w:pPr>
    </w:p>
    <w:sectPr w:rsidR="0007199A" w:rsidRPr="007D4D42" w:rsidSect="000C3043">
      <w:pgSz w:w="11906" w:h="16838"/>
      <w:pgMar w:top="720" w:right="567" w:bottom="113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D42"/>
    <w:rsid w:val="00003498"/>
    <w:rsid w:val="00063890"/>
    <w:rsid w:val="0007199A"/>
    <w:rsid w:val="000C3043"/>
    <w:rsid w:val="000E7FCD"/>
    <w:rsid w:val="00102F75"/>
    <w:rsid w:val="00145A52"/>
    <w:rsid w:val="001F1483"/>
    <w:rsid w:val="00257B0C"/>
    <w:rsid w:val="00286CDB"/>
    <w:rsid w:val="002D5818"/>
    <w:rsid w:val="002E7F1E"/>
    <w:rsid w:val="00402C29"/>
    <w:rsid w:val="00554312"/>
    <w:rsid w:val="005A5D91"/>
    <w:rsid w:val="006B30D0"/>
    <w:rsid w:val="007874A2"/>
    <w:rsid w:val="007D4D42"/>
    <w:rsid w:val="00804AF7"/>
    <w:rsid w:val="008E4766"/>
    <w:rsid w:val="00914101"/>
    <w:rsid w:val="009D78AE"/>
    <w:rsid w:val="00B03843"/>
    <w:rsid w:val="00B225E4"/>
    <w:rsid w:val="00B5151F"/>
    <w:rsid w:val="00BE5279"/>
    <w:rsid w:val="00C96DA4"/>
    <w:rsid w:val="00CB4E09"/>
    <w:rsid w:val="00D04916"/>
    <w:rsid w:val="00D10641"/>
    <w:rsid w:val="00D12072"/>
    <w:rsid w:val="00D60B0E"/>
    <w:rsid w:val="00E318DE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B0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7D4D42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7D4D42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7D4D42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7D4D4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4">
    <w:name w:val="Название объекта4"/>
    <w:basedOn w:val="Normal"/>
    <w:next w:val="Normal"/>
    <w:uiPriority w:val="99"/>
    <w:rsid w:val="007D4D42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3">
    <w:name w:val="Обычный3"/>
    <w:uiPriority w:val="99"/>
    <w:rsid w:val="007D4D42"/>
    <w:rPr>
      <w:rFonts w:ascii="Arial" w:hAnsi="Arial"/>
      <w:sz w:val="24"/>
      <w:szCs w:val="20"/>
      <w:lang w:val="uk-UA"/>
    </w:rPr>
  </w:style>
  <w:style w:type="paragraph" w:customStyle="1" w:styleId="30">
    <w:name w:val="Без интервала3"/>
    <w:uiPriority w:val="99"/>
    <w:rsid w:val="007D4D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2</Pages>
  <Words>492</Words>
  <Characters>2805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2023-01-13T10:51:00Z</cp:lastPrinted>
  <dcterms:created xsi:type="dcterms:W3CDTF">2023-01-05T12:51:00Z</dcterms:created>
  <dcterms:modified xsi:type="dcterms:W3CDTF">2023-01-23T10:59:00Z</dcterms:modified>
</cp:coreProperties>
</file>