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18" w:rsidRPr="00003498" w:rsidRDefault="00EE0B18" w:rsidP="00687A3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83745" r:id="rId5"/>
        </w:object>
      </w:r>
    </w:p>
    <w:p w:rsidR="00EE0B18" w:rsidRPr="00003498" w:rsidRDefault="00EE0B18" w:rsidP="00687A3E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E0B18" w:rsidRPr="00003498" w:rsidRDefault="00EE0B18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E0B18" w:rsidRPr="00003498" w:rsidRDefault="00EE0B18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E0B18" w:rsidRPr="00003498" w:rsidRDefault="00EE0B18" w:rsidP="00687A3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E0B18" w:rsidRPr="00003498" w:rsidRDefault="00EE0B18" w:rsidP="00687A3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EE0B18" w:rsidRPr="00003498" w:rsidRDefault="00EE0B18" w:rsidP="00687A3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E0B18" w:rsidRPr="00003498" w:rsidRDefault="00EE0B18" w:rsidP="00687A3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E0B18" w:rsidRPr="00003498" w:rsidRDefault="00EE0B18" w:rsidP="00687A3E">
      <w:pPr>
        <w:spacing w:after="0" w:line="240" w:lineRule="auto"/>
        <w:jc w:val="right"/>
        <w:rPr>
          <w:rFonts w:ascii="Times New Roman" w:hAnsi="Times New Roman"/>
        </w:rPr>
      </w:pPr>
    </w:p>
    <w:p w:rsidR="00EE0B18" w:rsidRPr="00003498" w:rsidRDefault="00EE0B18" w:rsidP="00687A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EE0B18" w:rsidRPr="00003498" w:rsidRDefault="00EE0B18" w:rsidP="00687A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0B18" w:rsidRPr="00003498" w:rsidRDefault="00EE0B18" w:rsidP="00687A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10/1</w:t>
      </w:r>
    </w:p>
    <w:p w:rsidR="00EE0B18" w:rsidRPr="00003498" w:rsidRDefault="00EE0B18" w:rsidP="00687A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E0B18" w:rsidRPr="00003498" w:rsidRDefault="00EE0B18" w:rsidP="004C28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E0B18" w:rsidRDefault="00EE0B18" w:rsidP="00687A3E">
      <w:pPr>
        <w:spacing w:after="0" w:line="240" w:lineRule="auto"/>
        <w:rPr>
          <w:lang w:val="uk-UA"/>
        </w:rPr>
      </w:pP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неповнолітньому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E0B18" w:rsidRPr="009D78AE" w:rsidRDefault="00EE0B1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:rsidR="00EE0B18" w:rsidRPr="004E72DF" w:rsidRDefault="00EE0B1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що, мати  дитини – ОСОБА 2 - рішенням Кіцманського районного суду № 718/433/20 від 06.04</w:t>
      </w:r>
      <w:r w:rsidRPr="00B25B7D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 xml:space="preserve">0 визнана безвісно відсутньою, а батько – ОСОБА 3 - рішенням Кіцманського районного суду </w:t>
      </w:r>
      <w:r w:rsidRPr="008178DC">
        <w:rPr>
          <w:rFonts w:ascii="Times New Roman" w:hAnsi="Times New Roman"/>
          <w:sz w:val="24"/>
          <w:szCs w:val="24"/>
          <w:lang w:val="uk-UA"/>
        </w:rPr>
        <w:t>№ 718/2531/22 від 01.12.2022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6A348A">
        <w:rPr>
          <w:rFonts w:ascii="Times New Roman" w:hAnsi="Times New Roman"/>
          <w:sz w:val="24"/>
          <w:szCs w:val="24"/>
          <w:lang w:val="uk-UA"/>
        </w:rPr>
        <w:t>позбавлений батьківських прав</w:t>
      </w:r>
      <w:r w:rsidRPr="006A348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EE0B18" w:rsidRDefault="00EE0B1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E0B18" w:rsidRPr="00A51D9D" w:rsidRDefault="00EE0B18" w:rsidP="00687A3E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:rsidR="00EE0B18" w:rsidRDefault="00EE0B18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E0B18" w:rsidRPr="00687A3E" w:rsidRDefault="00EE0B1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A348A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8178DC">
        <w:rPr>
          <w:rFonts w:ascii="Times New Roman" w:hAnsi="Times New Roman"/>
          <w:sz w:val="24"/>
          <w:szCs w:val="24"/>
          <w:lang w:val="uk-UA"/>
        </w:rPr>
        <w:t xml:space="preserve">1. Надати статус «дитина, позбавлена батьківського піклування» </w:t>
      </w:r>
      <w:r>
        <w:rPr>
          <w:rFonts w:ascii="Times New Roman" w:hAnsi="Times New Roman"/>
          <w:sz w:val="24"/>
          <w:szCs w:val="24"/>
          <w:lang w:val="uk-UA"/>
        </w:rPr>
        <w:t>неповнолітньому</w:t>
      </w:r>
      <w:r w:rsidRPr="00687A3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87A3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87A3E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</w:t>
      </w:r>
      <w:r>
        <w:rPr>
          <w:rFonts w:ascii="Times New Roman" w:hAnsi="Times New Roman"/>
          <w:sz w:val="24"/>
          <w:szCs w:val="24"/>
          <w:lang w:val="uk-UA"/>
        </w:rPr>
        <w:t>ю</w:t>
      </w:r>
      <w:r w:rsidRPr="00687A3E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EE0B18" w:rsidRDefault="00EE0B18" w:rsidP="00687A3E">
      <w:pPr>
        <w:pStyle w:val="Caption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EE0B18" w:rsidRPr="00003498" w:rsidRDefault="00EE0B18" w:rsidP="00687A3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E0B18" w:rsidRDefault="00EE0B18" w:rsidP="00687A3E">
      <w:pPr>
        <w:pStyle w:val="10"/>
        <w:jc w:val="both"/>
        <w:rPr>
          <w:rFonts w:ascii="Times New Roman" w:hAnsi="Times New Roman"/>
          <w:b/>
          <w:szCs w:val="24"/>
        </w:rPr>
      </w:pPr>
    </w:p>
    <w:p w:rsidR="00EE0B18" w:rsidRDefault="00EE0B18" w:rsidP="00687A3E">
      <w:pPr>
        <w:pStyle w:val="10"/>
        <w:jc w:val="both"/>
        <w:rPr>
          <w:rFonts w:ascii="Times New Roman" w:hAnsi="Times New Roman"/>
          <w:b/>
          <w:szCs w:val="24"/>
        </w:rPr>
      </w:pPr>
    </w:p>
    <w:p w:rsidR="00EE0B18" w:rsidRPr="00003498" w:rsidRDefault="00EE0B18" w:rsidP="00687A3E">
      <w:pPr>
        <w:pStyle w:val="10"/>
        <w:jc w:val="both"/>
        <w:rPr>
          <w:rFonts w:ascii="Times New Roman" w:hAnsi="Times New Roman"/>
          <w:b/>
          <w:szCs w:val="24"/>
        </w:rPr>
      </w:pPr>
    </w:p>
    <w:p w:rsidR="00EE0B18" w:rsidRDefault="00EE0B18" w:rsidP="00687A3E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E0B18" w:rsidRDefault="00EE0B1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E0B18" w:rsidSect="004C2807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A3E"/>
    <w:rsid w:val="00003498"/>
    <w:rsid w:val="002561E5"/>
    <w:rsid w:val="002A01FA"/>
    <w:rsid w:val="004117ED"/>
    <w:rsid w:val="004C2807"/>
    <w:rsid w:val="004E72DF"/>
    <w:rsid w:val="00591F1A"/>
    <w:rsid w:val="00687A3E"/>
    <w:rsid w:val="006A1618"/>
    <w:rsid w:val="006A348A"/>
    <w:rsid w:val="006B5CDF"/>
    <w:rsid w:val="0072534B"/>
    <w:rsid w:val="007874A2"/>
    <w:rsid w:val="007A1314"/>
    <w:rsid w:val="007E1063"/>
    <w:rsid w:val="007E76F0"/>
    <w:rsid w:val="008178DC"/>
    <w:rsid w:val="00962668"/>
    <w:rsid w:val="00996EF7"/>
    <w:rsid w:val="009D5A7F"/>
    <w:rsid w:val="009D78AE"/>
    <w:rsid w:val="00A51D9D"/>
    <w:rsid w:val="00AB4B3F"/>
    <w:rsid w:val="00B25B7D"/>
    <w:rsid w:val="00B813FC"/>
    <w:rsid w:val="00BC444C"/>
    <w:rsid w:val="00CC515E"/>
    <w:rsid w:val="00D020E8"/>
    <w:rsid w:val="00D04916"/>
    <w:rsid w:val="00E0399E"/>
    <w:rsid w:val="00E76636"/>
    <w:rsid w:val="00EE0B18"/>
    <w:rsid w:val="00F26804"/>
    <w:rsid w:val="00F752F4"/>
    <w:rsid w:val="00F87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44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275</Words>
  <Characters>1569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2023-01-13T10:20:00Z</cp:lastPrinted>
  <dcterms:created xsi:type="dcterms:W3CDTF">2023-01-05T12:54:00Z</dcterms:created>
  <dcterms:modified xsi:type="dcterms:W3CDTF">2023-01-23T10:56:00Z</dcterms:modified>
</cp:coreProperties>
</file>