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2A4" w:rsidRPr="00A461C0" w:rsidRDefault="00D372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83642" r:id="rId8"/>
        </w:object>
      </w:r>
    </w:p>
    <w:p w:rsidR="00D372A4" w:rsidRPr="00D927B7" w:rsidRDefault="00D372A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372A4" w:rsidRPr="00D927B7" w:rsidRDefault="00D372A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372A4" w:rsidRPr="00D927B7" w:rsidRDefault="00D372A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372A4" w:rsidRPr="00D927B7" w:rsidRDefault="00D372A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372A4" w:rsidRPr="00A461C0" w:rsidRDefault="00D372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D372A4" w:rsidRPr="00A461C0" w:rsidRDefault="00D372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D372A4" w:rsidRPr="00A461C0" w:rsidRDefault="00D372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372A4" w:rsidRDefault="00D372A4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D372A4" w:rsidRDefault="00D372A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372A4" w:rsidRDefault="00D372A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372A4" w:rsidRPr="00A461C0" w:rsidRDefault="00D372A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9/1</w:t>
      </w:r>
    </w:p>
    <w:p w:rsidR="00D372A4" w:rsidRPr="00A461C0" w:rsidRDefault="00D372A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372A4" w:rsidRDefault="00D372A4" w:rsidP="0050600A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 січня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D372A4" w:rsidRPr="00A461C0" w:rsidRDefault="00D372A4" w:rsidP="00EE1455">
      <w:pPr>
        <w:pStyle w:val="Normal2"/>
        <w:rPr>
          <w:rFonts w:ascii="Times New Roman" w:hAnsi="Times New Roman"/>
          <w:b/>
          <w:szCs w:val="24"/>
        </w:rPr>
      </w:pPr>
    </w:p>
    <w:p w:rsidR="00D372A4" w:rsidRPr="0032457C" w:rsidRDefault="00D372A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D372A4" w:rsidRDefault="00D372A4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призначення  ОСОБА 1</w:t>
      </w:r>
    </w:p>
    <w:p w:rsidR="00D372A4" w:rsidRDefault="00D372A4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особою, яка здійснює постійний догляд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</w:p>
    <w:p w:rsidR="00D372A4" w:rsidRDefault="00D372A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D372A4" w:rsidRPr="00A461C0" w:rsidRDefault="00D372A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372A4" w:rsidRPr="00605DC7" w:rsidRDefault="00D372A4" w:rsidP="00A92CC9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 xml:space="preserve"> 271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 з проханням надати висновок опікунської ради про здійснення постійного догляду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1952р.н., інвалідом ІІгр.,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D372A4" w:rsidRPr="00D40E12" w:rsidRDefault="00D372A4" w:rsidP="00A92CC9">
      <w:pPr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372A4" w:rsidRDefault="00D372A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E3A6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особою, яка здійснює постійний догляд за</w:t>
      </w:r>
      <w:r>
        <w:rPr>
          <w:rFonts w:ascii="Times New Roman" w:hAnsi="Times New Roman"/>
          <w:sz w:val="24"/>
          <w:szCs w:val="24"/>
          <w:lang w:val="uk-UA"/>
        </w:rPr>
        <w:t xml:space="preserve">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2, 1952р.н., інвалідом ІІгр.,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D372A4" w:rsidRPr="0049467A" w:rsidRDefault="00D372A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D372A4" w:rsidRDefault="00D372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372A4" w:rsidRDefault="00D372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372A4" w:rsidRDefault="00D372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372A4" w:rsidRDefault="00D372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D372A4" w:rsidRDefault="00D372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372A4" w:rsidRPr="006E1E18" w:rsidRDefault="00D372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372A4" w:rsidRDefault="00D372A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D372A4" w:rsidRDefault="00D372A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372A4" w:rsidRDefault="00D372A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372A4" w:rsidRDefault="00D372A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D372A4" w:rsidSect="00D43EB9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2A4" w:rsidRDefault="00D372A4" w:rsidP="00EE1455">
      <w:pPr>
        <w:spacing w:after="0" w:line="240" w:lineRule="auto"/>
      </w:pPr>
      <w:r>
        <w:separator/>
      </w:r>
    </w:p>
  </w:endnote>
  <w:endnote w:type="continuationSeparator" w:id="0">
    <w:p w:rsidR="00D372A4" w:rsidRDefault="00D372A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2A4" w:rsidRDefault="00D372A4" w:rsidP="00EE1455">
      <w:pPr>
        <w:spacing w:after="0" w:line="240" w:lineRule="auto"/>
      </w:pPr>
      <w:r>
        <w:separator/>
      </w:r>
    </w:p>
  </w:footnote>
  <w:footnote w:type="continuationSeparator" w:id="0">
    <w:p w:rsidR="00D372A4" w:rsidRDefault="00D372A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A17D0"/>
    <w:rsid w:val="000B5051"/>
    <w:rsid w:val="000C0AC7"/>
    <w:rsid w:val="000C2B6A"/>
    <w:rsid w:val="000C2D57"/>
    <w:rsid w:val="000C4760"/>
    <w:rsid w:val="000C7C4A"/>
    <w:rsid w:val="000D3EDD"/>
    <w:rsid w:val="000E5091"/>
    <w:rsid w:val="0010141C"/>
    <w:rsid w:val="001172F4"/>
    <w:rsid w:val="001421CD"/>
    <w:rsid w:val="00142D11"/>
    <w:rsid w:val="00147A56"/>
    <w:rsid w:val="00147A60"/>
    <w:rsid w:val="001557F1"/>
    <w:rsid w:val="001567BF"/>
    <w:rsid w:val="0015746B"/>
    <w:rsid w:val="00162DE6"/>
    <w:rsid w:val="00166775"/>
    <w:rsid w:val="00170069"/>
    <w:rsid w:val="001718E6"/>
    <w:rsid w:val="00176E6A"/>
    <w:rsid w:val="00183C65"/>
    <w:rsid w:val="00195B66"/>
    <w:rsid w:val="001963EF"/>
    <w:rsid w:val="00196D86"/>
    <w:rsid w:val="001A00F5"/>
    <w:rsid w:val="001A0E06"/>
    <w:rsid w:val="001A47D0"/>
    <w:rsid w:val="001B3B53"/>
    <w:rsid w:val="001C66B5"/>
    <w:rsid w:val="001D5B08"/>
    <w:rsid w:val="001E4B92"/>
    <w:rsid w:val="00200FCF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5056"/>
    <w:rsid w:val="002C7B41"/>
    <w:rsid w:val="002D155B"/>
    <w:rsid w:val="002E2C4D"/>
    <w:rsid w:val="002E671A"/>
    <w:rsid w:val="002F13C3"/>
    <w:rsid w:val="003032CD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A2CF2"/>
    <w:rsid w:val="003B4B8F"/>
    <w:rsid w:val="003C0854"/>
    <w:rsid w:val="003C46DE"/>
    <w:rsid w:val="003E14DD"/>
    <w:rsid w:val="003E38DF"/>
    <w:rsid w:val="003F7D45"/>
    <w:rsid w:val="004075BB"/>
    <w:rsid w:val="0041052A"/>
    <w:rsid w:val="00410AB6"/>
    <w:rsid w:val="0041454E"/>
    <w:rsid w:val="004158F7"/>
    <w:rsid w:val="0045417C"/>
    <w:rsid w:val="00472DF6"/>
    <w:rsid w:val="00474FA9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4E6A"/>
    <w:rsid w:val="004F7BAE"/>
    <w:rsid w:val="00502E1F"/>
    <w:rsid w:val="0050600A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A7997"/>
    <w:rsid w:val="005B03BC"/>
    <w:rsid w:val="005B1381"/>
    <w:rsid w:val="005C2DB9"/>
    <w:rsid w:val="005C74B0"/>
    <w:rsid w:val="005E0C4F"/>
    <w:rsid w:val="005F52EC"/>
    <w:rsid w:val="00602142"/>
    <w:rsid w:val="00604203"/>
    <w:rsid w:val="00605DC7"/>
    <w:rsid w:val="00611699"/>
    <w:rsid w:val="00621247"/>
    <w:rsid w:val="00622D10"/>
    <w:rsid w:val="0065707F"/>
    <w:rsid w:val="006575FB"/>
    <w:rsid w:val="00670F1B"/>
    <w:rsid w:val="006711AF"/>
    <w:rsid w:val="00691820"/>
    <w:rsid w:val="006B5DAA"/>
    <w:rsid w:val="006D565C"/>
    <w:rsid w:val="006E1E18"/>
    <w:rsid w:val="006E207D"/>
    <w:rsid w:val="006F6DB6"/>
    <w:rsid w:val="00706BA5"/>
    <w:rsid w:val="00710736"/>
    <w:rsid w:val="007115E4"/>
    <w:rsid w:val="00721B83"/>
    <w:rsid w:val="00745409"/>
    <w:rsid w:val="007714A7"/>
    <w:rsid w:val="007736C1"/>
    <w:rsid w:val="00784D6A"/>
    <w:rsid w:val="00786948"/>
    <w:rsid w:val="007923DE"/>
    <w:rsid w:val="007B22D0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12E2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72C07"/>
    <w:rsid w:val="0099573B"/>
    <w:rsid w:val="00995E2F"/>
    <w:rsid w:val="009B1BDB"/>
    <w:rsid w:val="009B3A99"/>
    <w:rsid w:val="009C4B9B"/>
    <w:rsid w:val="009C6216"/>
    <w:rsid w:val="009E5F80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2CC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5E00"/>
    <w:rsid w:val="00B56DDB"/>
    <w:rsid w:val="00B61301"/>
    <w:rsid w:val="00B67C87"/>
    <w:rsid w:val="00B778C0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4BE0"/>
    <w:rsid w:val="00C46169"/>
    <w:rsid w:val="00C47566"/>
    <w:rsid w:val="00C47671"/>
    <w:rsid w:val="00C60FD7"/>
    <w:rsid w:val="00C616C5"/>
    <w:rsid w:val="00C7644B"/>
    <w:rsid w:val="00C76615"/>
    <w:rsid w:val="00C802CE"/>
    <w:rsid w:val="00C837C7"/>
    <w:rsid w:val="00C911C2"/>
    <w:rsid w:val="00CB2A42"/>
    <w:rsid w:val="00CB4695"/>
    <w:rsid w:val="00CB4E9C"/>
    <w:rsid w:val="00CC07A8"/>
    <w:rsid w:val="00CD57BE"/>
    <w:rsid w:val="00CE3A66"/>
    <w:rsid w:val="00CF780D"/>
    <w:rsid w:val="00D061C6"/>
    <w:rsid w:val="00D106D7"/>
    <w:rsid w:val="00D20D38"/>
    <w:rsid w:val="00D3158F"/>
    <w:rsid w:val="00D372A4"/>
    <w:rsid w:val="00D40E12"/>
    <w:rsid w:val="00D43EB9"/>
    <w:rsid w:val="00D45A7C"/>
    <w:rsid w:val="00D743BE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B1781"/>
    <w:rsid w:val="00EC0E7D"/>
    <w:rsid w:val="00EE1455"/>
    <w:rsid w:val="00EE483B"/>
    <w:rsid w:val="00EF7370"/>
    <w:rsid w:val="00EF73F4"/>
    <w:rsid w:val="00F1598C"/>
    <w:rsid w:val="00F17F4B"/>
    <w:rsid w:val="00F24920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A92CC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27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270</Words>
  <Characters>1542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2023-01-11T15:24:00Z</cp:lastPrinted>
  <dcterms:created xsi:type="dcterms:W3CDTF">2023-01-03T09:21:00Z</dcterms:created>
  <dcterms:modified xsi:type="dcterms:W3CDTF">2023-01-23T10:54:00Z</dcterms:modified>
</cp:coreProperties>
</file>