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843" w:rsidRPr="00A461C0" w:rsidRDefault="0077784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3396" r:id="rId8"/>
        </w:object>
      </w:r>
    </w:p>
    <w:p w:rsidR="00777843" w:rsidRPr="00D927B7" w:rsidRDefault="00777843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77843" w:rsidRPr="00D927B7" w:rsidRDefault="00777843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77843" w:rsidRPr="00D927B7" w:rsidRDefault="0077784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77843" w:rsidRPr="00D927B7" w:rsidRDefault="0077784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77843" w:rsidRPr="00A461C0" w:rsidRDefault="0077784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77843" w:rsidRPr="00A461C0" w:rsidRDefault="0077784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77843" w:rsidRPr="00A461C0" w:rsidRDefault="0077784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77843" w:rsidRDefault="00777843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77843" w:rsidRDefault="0077784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77843" w:rsidRDefault="0077784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77843" w:rsidRPr="00A461C0" w:rsidRDefault="0077784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7/1</w:t>
      </w:r>
    </w:p>
    <w:p w:rsidR="00777843" w:rsidRPr="00A461C0" w:rsidRDefault="0077784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77843" w:rsidRDefault="0077784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 січня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м. Кіцмань</w:t>
      </w:r>
    </w:p>
    <w:p w:rsidR="00777843" w:rsidRPr="00A461C0" w:rsidRDefault="00777843" w:rsidP="00EE1455">
      <w:pPr>
        <w:pStyle w:val="Normal2"/>
        <w:rPr>
          <w:rFonts w:ascii="Times New Roman" w:hAnsi="Times New Roman"/>
          <w:b/>
          <w:szCs w:val="24"/>
        </w:rPr>
      </w:pPr>
    </w:p>
    <w:p w:rsidR="00777843" w:rsidRPr="0032457C" w:rsidRDefault="0077784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77843" w:rsidRDefault="00777843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777843" w:rsidRDefault="00777843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777843" w:rsidRDefault="0077784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777843" w:rsidRPr="00A461C0" w:rsidRDefault="0077784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Default="00777843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1399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1970р.н., інвалідом ІІгр.,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777843" w:rsidRPr="00D40E12" w:rsidRDefault="0077784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77843" w:rsidRDefault="0077784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E3A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с.Кліводин,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тіткою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2, 1970р.н., інвалідом ІІгр.,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с.Кліводин,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777843" w:rsidRPr="0049467A" w:rsidRDefault="0077784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77843" w:rsidRDefault="007778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Default="007778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Default="0077784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Default="007778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77843" w:rsidRDefault="007778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Pr="006E1E18" w:rsidRDefault="0077784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77843" w:rsidRDefault="0077784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777843" w:rsidSect="00683730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843" w:rsidRDefault="00777843" w:rsidP="00EE1455">
      <w:pPr>
        <w:spacing w:after="0" w:line="240" w:lineRule="auto"/>
      </w:pPr>
      <w:r>
        <w:separator/>
      </w:r>
    </w:p>
  </w:endnote>
  <w:endnote w:type="continuationSeparator" w:id="0">
    <w:p w:rsidR="00777843" w:rsidRDefault="0077784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843" w:rsidRDefault="00777843" w:rsidP="00EE1455">
      <w:pPr>
        <w:spacing w:after="0" w:line="240" w:lineRule="auto"/>
      </w:pPr>
      <w:r>
        <w:separator/>
      </w:r>
    </w:p>
  </w:footnote>
  <w:footnote w:type="continuationSeparator" w:id="0">
    <w:p w:rsidR="00777843" w:rsidRDefault="0077784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704C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1393E"/>
    <w:rsid w:val="00123ED7"/>
    <w:rsid w:val="001406BB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2B74"/>
    <w:rsid w:val="0028366E"/>
    <w:rsid w:val="00284622"/>
    <w:rsid w:val="002960F8"/>
    <w:rsid w:val="002A0B05"/>
    <w:rsid w:val="002A3C80"/>
    <w:rsid w:val="002A513D"/>
    <w:rsid w:val="002A51E0"/>
    <w:rsid w:val="002B2AE1"/>
    <w:rsid w:val="002C5056"/>
    <w:rsid w:val="002C7B41"/>
    <w:rsid w:val="002D7265"/>
    <w:rsid w:val="002E671A"/>
    <w:rsid w:val="002F13C3"/>
    <w:rsid w:val="003032CD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0E7"/>
    <w:rsid w:val="003E14DD"/>
    <w:rsid w:val="003E38DF"/>
    <w:rsid w:val="003E744D"/>
    <w:rsid w:val="003F7D45"/>
    <w:rsid w:val="004075BB"/>
    <w:rsid w:val="0041052A"/>
    <w:rsid w:val="0041454E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04E1"/>
    <w:rsid w:val="00565E3F"/>
    <w:rsid w:val="005740E8"/>
    <w:rsid w:val="005A2F4B"/>
    <w:rsid w:val="005B1381"/>
    <w:rsid w:val="005C2DB9"/>
    <w:rsid w:val="005C74B0"/>
    <w:rsid w:val="005D71E8"/>
    <w:rsid w:val="005E0C4F"/>
    <w:rsid w:val="00602142"/>
    <w:rsid w:val="00604203"/>
    <w:rsid w:val="00611699"/>
    <w:rsid w:val="00622D10"/>
    <w:rsid w:val="0065707F"/>
    <w:rsid w:val="006575FB"/>
    <w:rsid w:val="00670F1B"/>
    <w:rsid w:val="006711AF"/>
    <w:rsid w:val="006776A9"/>
    <w:rsid w:val="00683730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77843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06FFA"/>
    <w:rsid w:val="00844C39"/>
    <w:rsid w:val="00864A03"/>
    <w:rsid w:val="008662EE"/>
    <w:rsid w:val="008679CC"/>
    <w:rsid w:val="008744E2"/>
    <w:rsid w:val="00880FEF"/>
    <w:rsid w:val="00881954"/>
    <w:rsid w:val="008A23C6"/>
    <w:rsid w:val="008E0685"/>
    <w:rsid w:val="008E5606"/>
    <w:rsid w:val="008E59B6"/>
    <w:rsid w:val="008E706D"/>
    <w:rsid w:val="008F54A2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0565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1680B"/>
    <w:rsid w:val="00B22744"/>
    <w:rsid w:val="00B31B38"/>
    <w:rsid w:val="00B56DDB"/>
    <w:rsid w:val="00B61301"/>
    <w:rsid w:val="00B67C87"/>
    <w:rsid w:val="00B736B1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15BA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E3A66"/>
    <w:rsid w:val="00D061C6"/>
    <w:rsid w:val="00D106D7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E13199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20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268</Words>
  <Characters>1533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2023-01-11T15:15:00Z</cp:lastPrinted>
  <dcterms:created xsi:type="dcterms:W3CDTF">2023-01-03T09:19:00Z</dcterms:created>
  <dcterms:modified xsi:type="dcterms:W3CDTF">2023-01-23T10:50:00Z</dcterms:modified>
</cp:coreProperties>
</file>