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8C8" w:rsidRPr="00A461C0" w:rsidRDefault="005258C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83305" r:id="rId8"/>
        </w:object>
      </w:r>
    </w:p>
    <w:p w:rsidR="005258C8" w:rsidRPr="00D927B7" w:rsidRDefault="005258C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258C8" w:rsidRPr="00D927B7" w:rsidRDefault="005258C8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258C8" w:rsidRPr="00D927B7" w:rsidRDefault="005258C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258C8" w:rsidRPr="00D927B7" w:rsidRDefault="005258C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258C8" w:rsidRPr="00A461C0" w:rsidRDefault="005258C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5258C8" w:rsidRPr="00A461C0" w:rsidRDefault="005258C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5258C8" w:rsidRPr="00A461C0" w:rsidRDefault="005258C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258C8" w:rsidRDefault="005258C8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5258C8" w:rsidRDefault="005258C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258C8" w:rsidRDefault="005258C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258C8" w:rsidRPr="00A461C0" w:rsidRDefault="005258C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6/1</w:t>
      </w:r>
    </w:p>
    <w:p w:rsidR="005258C8" w:rsidRPr="00A461C0" w:rsidRDefault="005258C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258C8" w:rsidRDefault="005258C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 січня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         </w:t>
      </w:r>
      <w:r w:rsidRPr="00A461C0">
        <w:rPr>
          <w:rFonts w:ascii="Times New Roman" w:hAnsi="Times New Roman"/>
          <w:szCs w:val="24"/>
        </w:rPr>
        <w:t xml:space="preserve">      м. Кіцмань</w:t>
      </w:r>
    </w:p>
    <w:p w:rsidR="005258C8" w:rsidRPr="00A461C0" w:rsidRDefault="005258C8" w:rsidP="00EE1455">
      <w:pPr>
        <w:pStyle w:val="Normal2"/>
        <w:rPr>
          <w:rFonts w:ascii="Times New Roman" w:hAnsi="Times New Roman"/>
          <w:b/>
          <w:szCs w:val="24"/>
        </w:rPr>
      </w:pPr>
    </w:p>
    <w:p w:rsidR="005258C8" w:rsidRPr="0032457C" w:rsidRDefault="005258C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5258C8" w:rsidRDefault="005258C8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5258C8" w:rsidRDefault="005258C8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5258C8" w:rsidRPr="00014663" w:rsidRDefault="005258C8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5258C8" w:rsidRPr="00A461C0" w:rsidRDefault="005258C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258C8" w:rsidRDefault="005258C8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1346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1989р.н.,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с.Драчинці,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татом гр.ОСОБА 2, 1956р.н., інвалідом Ігр.,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5258C8" w:rsidRPr="00D40E12" w:rsidRDefault="005258C8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258C8" w:rsidRDefault="005258C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с.Драчинці,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татом гр.ОСОБА 2, 1956р.н., інвалідом Ігр., який потребує стороннього догляду та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5258C8" w:rsidRPr="0049467A" w:rsidRDefault="005258C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258C8" w:rsidRDefault="005258C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258C8" w:rsidRDefault="005258C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258C8" w:rsidRDefault="005258C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258C8" w:rsidRDefault="005258C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5258C8" w:rsidRDefault="005258C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258C8" w:rsidRPr="006E1E18" w:rsidRDefault="005258C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258C8" w:rsidRDefault="005258C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5258C8" w:rsidSect="000F1B07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8C8" w:rsidRDefault="005258C8" w:rsidP="00EE1455">
      <w:pPr>
        <w:spacing w:after="0" w:line="240" w:lineRule="auto"/>
      </w:pPr>
      <w:r>
        <w:separator/>
      </w:r>
    </w:p>
  </w:endnote>
  <w:endnote w:type="continuationSeparator" w:id="0">
    <w:p w:rsidR="005258C8" w:rsidRDefault="005258C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8C8" w:rsidRDefault="005258C8" w:rsidP="00EE1455">
      <w:pPr>
        <w:spacing w:after="0" w:line="240" w:lineRule="auto"/>
      </w:pPr>
      <w:r>
        <w:separator/>
      </w:r>
    </w:p>
  </w:footnote>
  <w:footnote w:type="continuationSeparator" w:id="0">
    <w:p w:rsidR="005258C8" w:rsidRDefault="005258C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22CF1"/>
    <w:rsid w:val="000360A6"/>
    <w:rsid w:val="00056551"/>
    <w:rsid w:val="00060337"/>
    <w:rsid w:val="00064A15"/>
    <w:rsid w:val="000721E5"/>
    <w:rsid w:val="000801AD"/>
    <w:rsid w:val="00080D4D"/>
    <w:rsid w:val="000B5051"/>
    <w:rsid w:val="000B5712"/>
    <w:rsid w:val="000C0AC7"/>
    <w:rsid w:val="000C2B6A"/>
    <w:rsid w:val="000C2D57"/>
    <w:rsid w:val="000C7C4A"/>
    <w:rsid w:val="000E5091"/>
    <w:rsid w:val="000F1B07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26399"/>
    <w:rsid w:val="00237342"/>
    <w:rsid w:val="00242B2E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13B1"/>
    <w:rsid w:val="002B2AE1"/>
    <w:rsid w:val="002C5056"/>
    <w:rsid w:val="002C7B41"/>
    <w:rsid w:val="002E671A"/>
    <w:rsid w:val="002F13C3"/>
    <w:rsid w:val="0030538B"/>
    <w:rsid w:val="00307527"/>
    <w:rsid w:val="00317427"/>
    <w:rsid w:val="00317B43"/>
    <w:rsid w:val="00322060"/>
    <w:rsid w:val="0032457C"/>
    <w:rsid w:val="0032767E"/>
    <w:rsid w:val="00344A7A"/>
    <w:rsid w:val="00357582"/>
    <w:rsid w:val="00360BB1"/>
    <w:rsid w:val="00380099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50A52"/>
    <w:rsid w:val="0045417C"/>
    <w:rsid w:val="00471B85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E50B4"/>
    <w:rsid w:val="004F7BAE"/>
    <w:rsid w:val="00502E1F"/>
    <w:rsid w:val="005118E8"/>
    <w:rsid w:val="00521509"/>
    <w:rsid w:val="005258C8"/>
    <w:rsid w:val="00531E79"/>
    <w:rsid w:val="005345AE"/>
    <w:rsid w:val="00546C2E"/>
    <w:rsid w:val="00551CB4"/>
    <w:rsid w:val="00557546"/>
    <w:rsid w:val="00565E3F"/>
    <w:rsid w:val="00567DEA"/>
    <w:rsid w:val="005740E8"/>
    <w:rsid w:val="005A2F4B"/>
    <w:rsid w:val="005B1381"/>
    <w:rsid w:val="005C2DB9"/>
    <w:rsid w:val="005C74B0"/>
    <w:rsid w:val="005E1545"/>
    <w:rsid w:val="00602142"/>
    <w:rsid w:val="00604203"/>
    <w:rsid w:val="00611699"/>
    <w:rsid w:val="006153A9"/>
    <w:rsid w:val="00622D10"/>
    <w:rsid w:val="0065052E"/>
    <w:rsid w:val="0065707F"/>
    <w:rsid w:val="006575FB"/>
    <w:rsid w:val="00670F1B"/>
    <w:rsid w:val="006711AF"/>
    <w:rsid w:val="00691820"/>
    <w:rsid w:val="006A18F0"/>
    <w:rsid w:val="006D565C"/>
    <w:rsid w:val="006E1E18"/>
    <w:rsid w:val="006E207D"/>
    <w:rsid w:val="006F6DB6"/>
    <w:rsid w:val="00706BA5"/>
    <w:rsid w:val="007115E4"/>
    <w:rsid w:val="00721B83"/>
    <w:rsid w:val="007557FA"/>
    <w:rsid w:val="007714A7"/>
    <w:rsid w:val="007736C1"/>
    <w:rsid w:val="00783304"/>
    <w:rsid w:val="00784D6A"/>
    <w:rsid w:val="00786948"/>
    <w:rsid w:val="007B22D0"/>
    <w:rsid w:val="007C2ACE"/>
    <w:rsid w:val="007D19CE"/>
    <w:rsid w:val="007D4B7D"/>
    <w:rsid w:val="007E3260"/>
    <w:rsid w:val="0080056E"/>
    <w:rsid w:val="00803DE7"/>
    <w:rsid w:val="00844C39"/>
    <w:rsid w:val="00863F88"/>
    <w:rsid w:val="00864A03"/>
    <w:rsid w:val="008662EE"/>
    <w:rsid w:val="008679CC"/>
    <w:rsid w:val="008744E2"/>
    <w:rsid w:val="00881954"/>
    <w:rsid w:val="008A23C6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62BDB"/>
    <w:rsid w:val="0099573B"/>
    <w:rsid w:val="00995E2F"/>
    <w:rsid w:val="009B0F4D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60BC0"/>
    <w:rsid w:val="00A717BD"/>
    <w:rsid w:val="00A920B6"/>
    <w:rsid w:val="00A94E39"/>
    <w:rsid w:val="00AB1F9E"/>
    <w:rsid w:val="00AB4240"/>
    <w:rsid w:val="00AB56D4"/>
    <w:rsid w:val="00AC289B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B46A5"/>
    <w:rsid w:val="00BC12F1"/>
    <w:rsid w:val="00BC54D4"/>
    <w:rsid w:val="00BD2B59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F0B1D"/>
    <w:rsid w:val="00CF3EE6"/>
    <w:rsid w:val="00D061C6"/>
    <w:rsid w:val="00D106D7"/>
    <w:rsid w:val="00D20D38"/>
    <w:rsid w:val="00D3158F"/>
    <w:rsid w:val="00D40E12"/>
    <w:rsid w:val="00D45A7C"/>
    <w:rsid w:val="00D72BEA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77DFC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5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273</Words>
  <Characters>1557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2023-01-11T15:10:00Z</cp:lastPrinted>
  <dcterms:created xsi:type="dcterms:W3CDTF">2023-01-03T09:19:00Z</dcterms:created>
  <dcterms:modified xsi:type="dcterms:W3CDTF">2023-01-23T10:49:00Z</dcterms:modified>
</cp:coreProperties>
</file>