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CCF" w:rsidRPr="00FB63B7" w:rsidRDefault="00E83CCF" w:rsidP="00F82E40">
      <w:pPr>
        <w:spacing w:after="0" w:line="240" w:lineRule="auto"/>
        <w:ind w:left="5664"/>
        <w:contextualSpacing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</w:pPr>
      <w:r w:rsidRPr="00FB63B7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>Додаток 3</w:t>
      </w:r>
      <w:r w:rsidRPr="00FB63B7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              Затверджено</w:t>
      </w:r>
      <w:r w:rsidRPr="00FB63B7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 рішенням виконкому</w:t>
      </w:r>
    </w:p>
    <w:p w:rsidR="00E83CCF" w:rsidRPr="00FB63B7" w:rsidRDefault="00E83CCF" w:rsidP="00F82E40">
      <w:pPr>
        <w:spacing w:after="0" w:line="240" w:lineRule="auto"/>
        <w:ind w:left="5664"/>
        <w:contextualSpacing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Кіцманської міської ради</w:t>
      </w:r>
      <w:r w:rsidRPr="00FB63B7">
        <w:rPr>
          <w:rFonts w:ascii="Times New Roman" w:hAnsi="Times New Roman"/>
          <w:color w:val="000000"/>
          <w:sz w:val="24"/>
          <w:szCs w:val="24"/>
          <w:lang w:eastAsia="uk-UA"/>
        </w:rPr>
        <w:br/>
      </w: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            від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11.01.2023 р. </w:t>
      </w:r>
      <w:r w:rsidRPr="00FB63B7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>№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uk-UA"/>
        </w:rPr>
        <w:t xml:space="preserve"> 5/1</w:t>
      </w:r>
    </w:p>
    <w:p w:rsidR="00E83CCF" w:rsidRPr="00FB63B7" w:rsidRDefault="00E83CCF" w:rsidP="00F82E40">
      <w:pPr>
        <w:spacing w:after="0" w:line="240" w:lineRule="auto"/>
        <w:ind w:left="5664"/>
        <w:contextualSpacing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3CCF" w:rsidRPr="00FB63B7" w:rsidRDefault="00E83CCF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</w:r>
    </w:p>
    <w:p w:rsidR="00E83CCF" w:rsidRPr="00FB63B7" w:rsidRDefault="00E83CCF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</w:r>
    </w:p>
    <w:p w:rsidR="00E83CCF" w:rsidRPr="00FB63B7" w:rsidRDefault="00E83CCF" w:rsidP="00F82E40">
      <w:pPr>
        <w:pStyle w:val="NoSpacing"/>
        <w:ind w:left="3969"/>
        <w:contextualSpacing/>
        <w:rPr>
          <w:rFonts w:ascii="Times New Roman" w:hAnsi="Times New Roman"/>
          <w:b/>
          <w:bCs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</w:r>
      <w:r w:rsidRPr="00FB63B7">
        <w:rPr>
          <w:rFonts w:ascii="Times New Roman" w:hAnsi="Times New Roman"/>
          <w:b/>
          <w:bCs/>
          <w:sz w:val="24"/>
          <w:szCs w:val="24"/>
        </w:rPr>
        <w:t>Виконкому Кіцманської міської ради</w:t>
      </w:r>
    </w:p>
    <w:p w:rsidR="00E83CCF" w:rsidRPr="00FB63B7" w:rsidRDefault="00E83CCF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</w:r>
    </w:p>
    <w:p w:rsidR="00E83CCF" w:rsidRPr="00FB63B7" w:rsidRDefault="00E83CCF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 xml:space="preserve">    ______________________________________</w:t>
      </w:r>
    </w:p>
    <w:p w:rsidR="00E83CCF" w:rsidRPr="00FB63B7" w:rsidRDefault="00E83CCF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ab/>
        <w:t>______________________________________</w:t>
      </w:r>
    </w:p>
    <w:p w:rsidR="00E83CCF" w:rsidRPr="00FB63B7" w:rsidRDefault="00E83CCF" w:rsidP="0016599A">
      <w:pPr>
        <w:pStyle w:val="NoSpacing"/>
        <w:ind w:left="3969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 xml:space="preserve">                               (ПІБ заявника)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 xml:space="preserve">Задеклароване/зареєстроване місце 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проживання заявника ___________________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______________________________________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 xml:space="preserve">Фактичне місце проживання заявника 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______________________________________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</w:r>
      <w:r w:rsidRPr="00FB63B7">
        <w:rPr>
          <w:rFonts w:ascii="Times New Roman" w:hAnsi="Times New Roman"/>
          <w:sz w:val="24"/>
          <w:szCs w:val="24"/>
          <w:highlight w:val="white"/>
        </w:rPr>
        <w:t xml:space="preserve">Документ, що посвідчує особу 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 xml:space="preserve">заявника: 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серія__________номер__________________,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виданий_______________________________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______________________________________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 xml:space="preserve">дата видачі 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  <w:lang w:val="ru-RU"/>
        </w:rPr>
        <w:t>“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>____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  <w:lang w:val="ru-RU"/>
        </w:rPr>
        <w:t>“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_____________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  <w:lang w:val="ru-RU"/>
        </w:rPr>
        <w:t>_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 xml:space="preserve"> ______ р.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ab/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ab/>
        <w:t xml:space="preserve">Реєстраційний номер облікової картки 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ab/>
        <w:t>платника податків:______________________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 xml:space="preserve">Контактний номер телефону: </w:t>
      </w:r>
    </w:p>
    <w:p w:rsidR="00E83CCF" w:rsidRPr="00FB63B7" w:rsidRDefault="00E83CCF" w:rsidP="0016599A">
      <w:pPr>
        <w:spacing w:after="0" w:line="240" w:lineRule="auto"/>
        <w:ind w:left="3969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  <w:lang w:val="ru-RU"/>
        </w:rPr>
      </w:pPr>
      <w:r w:rsidRPr="00FB63B7">
        <w:rPr>
          <w:rFonts w:ascii="Times New Roman" w:hAnsi="Times New Roman"/>
          <w:color w:val="000000"/>
          <w:sz w:val="24"/>
          <w:szCs w:val="24"/>
          <w:highlight w:val="white"/>
        </w:rPr>
        <w:tab/>
        <w:t>_____________________________________</w:t>
      </w:r>
      <w:r w:rsidRPr="00FB63B7">
        <w:rPr>
          <w:rFonts w:ascii="Times New Roman" w:hAnsi="Times New Roman"/>
          <w:color w:val="000000"/>
          <w:sz w:val="24"/>
          <w:szCs w:val="24"/>
          <w:highlight w:val="white"/>
          <w:lang w:val="ru-RU"/>
        </w:rPr>
        <w:t>_</w:t>
      </w:r>
    </w:p>
    <w:p w:rsidR="00E83CCF" w:rsidRPr="00FB63B7" w:rsidRDefault="00E83CCF" w:rsidP="005E4363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</w:p>
    <w:p w:rsidR="00E83CCF" w:rsidRPr="00FB63B7" w:rsidRDefault="00E83CCF" w:rsidP="0016599A">
      <w:pPr>
        <w:pStyle w:val="NoSpacing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E83CCF" w:rsidRPr="00FB63B7" w:rsidRDefault="00E83CCF" w:rsidP="00F82E40">
      <w:pPr>
        <w:pStyle w:val="NoSpacing"/>
        <w:contextualSpacing/>
        <w:jc w:val="center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FB63B7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u-RU"/>
        </w:rPr>
        <w:t>З А Я В А</w:t>
      </w:r>
    </w:p>
    <w:p w:rsidR="00E83CCF" w:rsidRPr="00FB63B7" w:rsidRDefault="00E83CCF" w:rsidP="00F82E40">
      <w:pPr>
        <w:pStyle w:val="NoSpacing"/>
        <w:ind w:firstLine="567"/>
        <w:contextualSpacing/>
        <w:jc w:val="both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FB63B7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Прошу видати мені </w:t>
      </w:r>
      <w:r w:rsidRPr="00FB63B7">
        <w:rPr>
          <w:rFonts w:ascii="Times New Roman" w:hAnsi="Times New Roman"/>
          <w:sz w:val="24"/>
          <w:szCs w:val="24"/>
          <w:shd w:val="clear" w:color="auto" w:fill="FFFFFF"/>
        </w:rPr>
        <w:t xml:space="preserve">Акт встановлення факту здійснення догляду  за особою </w:t>
      </w:r>
      <w:r w:rsidRPr="00FB63B7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E83CCF" w:rsidRPr="00FB63B7" w:rsidRDefault="00E83CCF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ПІП: ___________________________________________________________________</w:t>
      </w:r>
    </w:p>
    <w:p w:rsidR="00E83CCF" w:rsidRPr="00FB63B7" w:rsidRDefault="00E83CCF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Задеклароване/зареєстроване місце проживання _____________________________</w:t>
      </w:r>
    </w:p>
    <w:p w:rsidR="00E83CCF" w:rsidRPr="00FB63B7" w:rsidRDefault="00E83CCF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</w:t>
      </w:r>
    </w:p>
    <w:p w:rsidR="00E83CCF" w:rsidRPr="00FB63B7" w:rsidRDefault="00E83CCF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Фактичне місце проживання _______________________________________________</w:t>
      </w:r>
    </w:p>
    <w:p w:rsidR="00E83CCF" w:rsidRPr="00FB63B7" w:rsidRDefault="00E83CCF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</w:t>
      </w:r>
    </w:p>
    <w:p w:rsidR="00E83CCF" w:rsidRPr="00FB63B7" w:rsidRDefault="00E83CCF" w:rsidP="00EA12C5">
      <w:pPr>
        <w:spacing w:after="0" w:line="240" w:lineRule="auto"/>
        <w:ind w:right="-285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Документ, що посвідчує особу</w:t>
      </w:r>
      <w:r w:rsidRPr="00FB63B7">
        <w:rPr>
          <w:rFonts w:ascii="Times New Roman" w:hAnsi="Times New Roman"/>
          <w:color w:val="000000"/>
          <w:sz w:val="24"/>
          <w:szCs w:val="24"/>
        </w:rPr>
        <w:t>: _____________________________________________</w:t>
      </w:r>
    </w:p>
    <w:p w:rsidR="00E83CCF" w:rsidRPr="00FB63B7" w:rsidRDefault="00E83CCF" w:rsidP="00EA12C5">
      <w:pPr>
        <w:spacing w:after="0" w:line="240" w:lineRule="auto"/>
        <w:ind w:right="-285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</w:t>
      </w:r>
    </w:p>
    <w:p w:rsidR="00E83CCF" w:rsidRPr="00FB63B7" w:rsidRDefault="00E83CCF" w:rsidP="00EA12C5">
      <w:pPr>
        <w:spacing w:after="0" w:line="240" w:lineRule="auto"/>
        <w:ind w:right="-144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</w:t>
      </w:r>
    </w:p>
    <w:p w:rsidR="00E83CCF" w:rsidRPr="00FB63B7" w:rsidRDefault="00E83CCF" w:rsidP="00EA12C5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83CCF" w:rsidRPr="00FB63B7" w:rsidRDefault="00E83CCF" w:rsidP="00EA12C5">
      <w:pPr>
        <w:tabs>
          <w:tab w:val="left" w:pos="142"/>
          <w:tab w:val="left" w:pos="284"/>
        </w:tabs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Наявність інвалідності: ___________________________________________________</w:t>
      </w:r>
    </w:p>
    <w:p w:rsidR="00E83CCF" w:rsidRPr="00FB63B7" w:rsidRDefault="00E83CCF" w:rsidP="0016599A">
      <w:pPr>
        <w:tabs>
          <w:tab w:val="left" w:pos="142"/>
          <w:tab w:val="left" w:pos="284"/>
        </w:tabs>
        <w:spacing w:after="0" w:line="240" w:lineRule="auto"/>
        <w:ind w:right="-142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E83CCF" w:rsidRPr="00FB63B7" w:rsidRDefault="00E83CCF" w:rsidP="00EA12C5">
      <w:pPr>
        <w:tabs>
          <w:tab w:val="left" w:pos="142"/>
          <w:tab w:val="left" w:pos="284"/>
        </w:tabs>
        <w:spacing w:after="0" w:line="240" w:lineRule="auto"/>
        <w:ind w:right="-142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 xml:space="preserve">ПІП та контактні дані осіб, які можуть підтвердити </w:t>
      </w:r>
      <w:r w:rsidRPr="00FB63B7">
        <w:rPr>
          <w:rFonts w:ascii="Times New Roman" w:hAnsi="Times New Roman"/>
          <w:sz w:val="24"/>
          <w:szCs w:val="24"/>
          <w:shd w:val="clear" w:color="auto" w:fill="FFFFFF"/>
        </w:rPr>
        <w:t>факт здійснення догляду мною_________________________________________________________________</w:t>
      </w:r>
    </w:p>
    <w:p w:rsidR="00E83CCF" w:rsidRPr="00FB63B7" w:rsidRDefault="00E83CCF" w:rsidP="0016599A">
      <w:pPr>
        <w:tabs>
          <w:tab w:val="left" w:pos="142"/>
          <w:tab w:val="left" w:pos="284"/>
        </w:tabs>
        <w:spacing w:after="0" w:line="240" w:lineRule="auto"/>
        <w:ind w:right="-142"/>
        <w:contextualSpacing/>
        <w:rPr>
          <w:rFonts w:ascii="Times New Roman" w:hAnsi="Times New Roman"/>
          <w:sz w:val="24"/>
          <w:szCs w:val="24"/>
          <w:highlight w:val="yellow"/>
        </w:rPr>
      </w:pPr>
      <w:r w:rsidRPr="00FB63B7">
        <w:rPr>
          <w:rFonts w:ascii="Times New Roman" w:hAnsi="Times New Roman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E83CCF" w:rsidRPr="00FB63B7" w:rsidRDefault="00E83CCF" w:rsidP="0016599A">
      <w:pPr>
        <w:spacing w:after="0" w:line="240" w:lineRule="auto"/>
        <w:ind w:right="-142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E83CCF" w:rsidRPr="00FB63B7" w:rsidRDefault="00E83CCF" w:rsidP="001E6A8A">
      <w:pPr>
        <w:spacing w:after="0" w:line="240" w:lineRule="auto"/>
        <w:ind w:right="-144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E83CCF" w:rsidRPr="00FB63B7" w:rsidRDefault="00E83CCF" w:rsidP="001E6A8A">
      <w:pPr>
        <w:spacing w:after="0" w:line="240" w:lineRule="auto"/>
        <w:ind w:right="-144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E83CCF" w:rsidRPr="00FB63B7" w:rsidRDefault="00E83CCF" w:rsidP="001E6A8A">
      <w:pPr>
        <w:spacing w:after="0" w:line="240" w:lineRule="auto"/>
        <w:ind w:right="-144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E83CCF" w:rsidRPr="00FB63B7" w:rsidRDefault="00E83CCF" w:rsidP="001E6A8A">
      <w:pPr>
        <w:spacing w:after="0" w:line="240" w:lineRule="auto"/>
        <w:ind w:right="-144"/>
        <w:contextualSpacing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Я,____________________________________________________________________,</w:t>
      </w:r>
    </w:p>
    <w:p w:rsidR="00E83CCF" w:rsidRPr="00FB63B7" w:rsidRDefault="00E83CCF" w:rsidP="0016599A">
      <w:pPr>
        <w:spacing w:after="0" w:line="240" w:lineRule="auto"/>
        <w:ind w:right="-142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>(ПІП)</w:t>
      </w:r>
    </w:p>
    <w:p w:rsidR="00E83CCF" w:rsidRPr="00FB63B7" w:rsidRDefault="00E83CCF" w:rsidP="0016599A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B63B7">
        <w:rPr>
          <w:rFonts w:ascii="Times New Roman" w:hAnsi="Times New Roman"/>
          <w:color w:val="000000"/>
          <w:sz w:val="24"/>
          <w:szCs w:val="24"/>
        </w:rPr>
        <w:t xml:space="preserve">даю згоду на обробку, використання, зберігання та надання моїх персональних даних/персональних даних особи, від імені якої подається заява, відповідно до Закону України </w:t>
      </w:r>
      <w:r w:rsidRPr="00FB63B7">
        <w:rPr>
          <w:rFonts w:ascii="Times New Roman" w:hAnsi="Times New Roman"/>
          <w:color w:val="000000"/>
          <w:sz w:val="24"/>
          <w:szCs w:val="24"/>
          <w:lang w:val="ru-RU"/>
        </w:rPr>
        <w:t>“</w:t>
      </w:r>
      <w:r w:rsidRPr="00FB63B7">
        <w:rPr>
          <w:rFonts w:ascii="Times New Roman" w:hAnsi="Times New Roman"/>
          <w:color w:val="000000"/>
          <w:sz w:val="24"/>
          <w:szCs w:val="24"/>
        </w:rPr>
        <w:t>Про захист персональних даних</w:t>
      </w:r>
      <w:r w:rsidRPr="00FB63B7">
        <w:rPr>
          <w:rFonts w:ascii="Times New Roman" w:hAnsi="Times New Roman"/>
          <w:color w:val="000000"/>
          <w:sz w:val="24"/>
          <w:szCs w:val="24"/>
          <w:lang w:val="ru-RU"/>
        </w:rPr>
        <w:t>“</w:t>
      </w:r>
      <w:r w:rsidRPr="00FB63B7">
        <w:rPr>
          <w:rFonts w:ascii="Times New Roman" w:hAnsi="Times New Roman"/>
          <w:color w:val="000000"/>
          <w:sz w:val="24"/>
          <w:szCs w:val="24"/>
        </w:rPr>
        <w:t>:</w:t>
      </w:r>
    </w:p>
    <w:p w:rsidR="00E83CCF" w:rsidRPr="00FB63B7" w:rsidRDefault="00E83CCF" w:rsidP="0016599A">
      <w:pPr>
        <w:spacing w:after="0" w:line="240" w:lineRule="auto"/>
        <w:ind w:right="-142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83CCF" w:rsidRPr="00FB63B7" w:rsidRDefault="00E83CCF" w:rsidP="0016599A">
      <w:pPr>
        <w:tabs>
          <w:tab w:val="left" w:pos="720"/>
        </w:tabs>
        <w:spacing w:after="0" w:line="240" w:lineRule="auto"/>
        <w:ind w:right="-142" w:firstLine="708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noProof/>
          <w:lang w:val="ru-RU" w:eastAsia="ru-RU"/>
        </w:rPr>
        <w:pict>
          <v:rect id="Прямокутник 6" o:spid="_x0000_s1026" style="position:absolute;left:0;text-align:left;margin-left:269.15pt;margin-top:1pt;width:15.05pt;height:14.05pt;z-index:251658240;visibility:visible;mso-wrap-distance-left:0;mso-wrap-distance-right: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">
            <v:stroke startarrowwidth="narrow" startarrowlength="short" endarrowwidth="narrow" endarrowlength="short" miterlimit="5243f"/>
            <v:path arrowok="t"/>
            <v:textbox inset="2.53958mm,2.53958mm,2.53958mm,2.53958mm">
              <w:txbxContent>
                <w:p w:rsidR="00E83CCF" w:rsidRDefault="00E83CCF" w:rsidP="0016599A">
                  <w:pPr>
                    <w:textDirection w:val="btLr"/>
                  </w:pPr>
                </w:p>
              </w:txbxContent>
            </v:textbox>
          </v:rect>
        </w:pict>
      </w:r>
      <w:r>
        <w:rPr>
          <w:noProof/>
          <w:lang w:val="ru-RU" w:eastAsia="ru-RU"/>
        </w:rPr>
        <w:pict>
          <v:rect id="Прямокутник 7" o:spid="_x0000_s1027" style="position:absolute;left:0;text-align:left;margin-left:148.75pt;margin-top:1pt;width:15.05pt;height:14.05pt;z-index:251657216;visibility:visible;mso-wrap-distance-left:0;mso-wrap-distance-right: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">
            <v:stroke startarrowwidth="narrow" startarrowlength="short" endarrowwidth="narrow" endarrowlength="short" miterlimit="5243f"/>
            <v:path arrowok="t"/>
            <v:textbox inset="2.53958mm,2.53958mm,2.53958mm,2.53958mm">
              <w:txbxContent>
                <w:p w:rsidR="00E83CCF" w:rsidRDefault="00E83CCF" w:rsidP="0016599A">
                  <w:pPr>
                    <w:textDirection w:val="btLr"/>
                  </w:pPr>
                </w:p>
              </w:txbxContent>
            </v:textbox>
          </v:rect>
        </w:pict>
      </w:r>
      <w:r w:rsidRPr="00FB63B7">
        <w:rPr>
          <w:rFonts w:ascii="Times New Roman" w:hAnsi="Times New Roman"/>
          <w:color w:val="000000"/>
          <w:sz w:val="24"/>
          <w:szCs w:val="24"/>
          <w:lang w:val="ru-RU"/>
        </w:rPr>
        <w:t xml:space="preserve">            </w:t>
      </w:r>
      <w:r w:rsidRPr="00FB63B7">
        <w:rPr>
          <w:rFonts w:ascii="Times New Roman" w:hAnsi="Times New Roman"/>
          <w:color w:val="000000"/>
          <w:sz w:val="24"/>
          <w:szCs w:val="24"/>
        </w:rPr>
        <w:t xml:space="preserve">даю згоду                </w:t>
      </w:r>
      <w:r w:rsidRPr="00FB63B7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FB63B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B63B7">
        <w:rPr>
          <w:rFonts w:ascii="Times New Roman" w:hAnsi="Times New Roman"/>
          <w:color w:val="000000"/>
          <w:sz w:val="24"/>
          <w:szCs w:val="24"/>
          <w:lang w:val="ru-RU"/>
        </w:rPr>
        <w:t xml:space="preserve">  </w:t>
      </w:r>
      <w:r w:rsidRPr="00FB63B7">
        <w:rPr>
          <w:rFonts w:ascii="Times New Roman" w:hAnsi="Times New Roman"/>
          <w:color w:val="000000"/>
          <w:sz w:val="24"/>
          <w:szCs w:val="24"/>
        </w:rPr>
        <w:t>не даю згоди</w:t>
      </w:r>
    </w:p>
    <w:p w:rsidR="00E83CCF" w:rsidRPr="00FB63B7" w:rsidRDefault="00E83CCF" w:rsidP="0016599A">
      <w:pPr>
        <w:pStyle w:val="NoSpacing"/>
        <w:contextualSpacing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</w:p>
    <w:p w:rsidR="00E83CCF" w:rsidRPr="00FB63B7" w:rsidRDefault="00E83CCF" w:rsidP="0016599A">
      <w:pPr>
        <w:pStyle w:val="NoSpacing"/>
        <w:contextualSpacing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Несу персональну відповідальність за достовірність наданої інформації.</w:t>
      </w:r>
    </w:p>
    <w:p w:rsidR="00E83CCF" w:rsidRPr="00FB63B7" w:rsidRDefault="00E83CCF" w:rsidP="0016599A">
      <w:pPr>
        <w:pStyle w:val="NoSpacing"/>
        <w:contextualSpacing/>
        <w:rPr>
          <w:rFonts w:ascii="Times New Roman" w:hAnsi="Times New Roman"/>
          <w:sz w:val="24"/>
          <w:szCs w:val="24"/>
        </w:rPr>
      </w:pPr>
    </w:p>
    <w:p w:rsidR="00E83CCF" w:rsidRPr="00FB63B7" w:rsidRDefault="00E83CCF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До заяви додаю:</w:t>
      </w:r>
    </w:p>
    <w:p w:rsidR="00E83CCF" w:rsidRPr="00FB63B7" w:rsidRDefault="00E83CCF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1. ____________________________________________________________________</w:t>
      </w:r>
    </w:p>
    <w:p w:rsidR="00E83CCF" w:rsidRPr="00FB63B7" w:rsidRDefault="00E83CCF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2. ____________________________________________________________________</w:t>
      </w:r>
    </w:p>
    <w:p w:rsidR="00E83CCF" w:rsidRPr="00FB63B7" w:rsidRDefault="00E83CCF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3. ____________________________________________________________________</w:t>
      </w:r>
    </w:p>
    <w:p w:rsidR="00E83CCF" w:rsidRPr="00FB63B7" w:rsidRDefault="00E83CCF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4. ____________________________________________________________________</w:t>
      </w:r>
    </w:p>
    <w:p w:rsidR="00E83CCF" w:rsidRPr="00FB63B7" w:rsidRDefault="00E83CCF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</w:rPr>
      </w:pPr>
      <w:r w:rsidRPr="00FB63B7">
        <w:rPr>
          <w:rFonts w:ascii="Times New Roman" w:hAnsi="Times New Roman"/>
          <w:sz w:val="24"/>
          <w:szCs w:val="24"/>
        </w:rPr>
        <w:t>5. ____________________________________________________________________</w:t>
      </w:r>
    </w:p>
    <w:p w:rsidR="00E83CCF" w:rsidRPr="00FB63B7" w:rsidRDefault="00E83CCF" w:rsidP="00EA12C5">
      <w:pPr>
        <w:pStyle w:val="NoSpacing"/>
        <w:contextualSpacing/>
        <w:jc w:val="both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</w:p>
    <w:tbl>
      <w:tblPr>
        <w:tblW w:w="0" w:type="auto"/>
        <w:tblLook w:val="00A0"/>
      </w:tblPr>
      <w:tblGrid>
        <w:gridCol w:w="1870"/>
        <w:gridCol w:w="4808"/>
        <w:gridCol w:w="2892"/>
      </w:tblGrid>
      <w:tr w:rsidR="00E83CCF" w:rsidRPr="00FB63B7" w:rsidTr="00B124E7">
        <w:trPr>
          <w:trHeight w:val="1031"/>
        </w:trPr>
        <w:tc>
          <w:tcPr>
            <w:tcW w:w="1951" w:type="dxa"/>
          </w:tcPr>
          <w:p w:rsidR="00E83CCF" w:rsidRPr="00FB63B7" w:rsidRDefault="00E83CCF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E83CCF" w:rsidRPr="00FB63B7" w:rsidRDefault="00E83CCF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 xml:space="preserve">     (дата)</w:t>
            </w:r>
          </w:p>
        </w:tc>
        <w:tc>
          <w:tcPr>
            <w:tcW w:w="4899" w:type="dxa"/>
          </w:tcPr>
          <w:p w:rsidR="00E83CCF" w:rsidRPr="00FB63B7" w:rsidRDefault="00E83CCF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:rsidR="00E83CCF" w:rsidRPr="00FB63B7" w:rsidRDefault="00E83CCF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 xml:space="preserve">                   (підпис заявника)</w:t>
            </w:r>
          </w:p>
        </w:tc>
        <w:tc>
          <w:tcPr>
            <w:tcW w:w="3005" w:type="dxa"/>
          </w:tcPr>
          <w:p w:rsidR="00E83CCF" w:rsidRPr="00FB63B7" w:rsidRDefault="00E83CCF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>_________________</w:t>
            </w:r>
          </w:p>
          <w:p w:rsidR="00E83CCF" w:rsidRPr="00FB63B7" w:rsidRDefault="00E83CCF" w:rsidP="00EA12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63B7">
              <w:rPr>
                <w:rFonts w:ascii="Times New Roman" w:hAnsi="Times New Roman"/>
                <w:sz w:val="24"/>
                <w:szCs w:val="24"/>
              </w:rPr>
              <w:t xml:space="preserve">             (ПІБ)</w:t>
            </w:r>
          </w:p>
        </w:tc>
      </w:tr>
    </w:tbl>
    <w:p w:rsidR="00E83CCF" w:rsidRPr="00FB63B7" w:rsidRDefault="00E83CCF" w:rsidP="0016599A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3CCF" w:rsidRPr="00FB63B7" w:rsidRDefault="00E83CCF" w:rsidP="0016599A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3CCF" w:rsidRPr="00FB63B7" w:rsidRDefault="00E83CCF" w:rsidP="0016599A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3CCF" w:rsidRPr="00FB63B7" w:rsidRDefault="00E83CCF" w:rsidP="0016599A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83CCF" w:rsidRDefault="00E83CCF" w:rsidP="00B75DFE">
      <w:pPr>
        <w:pStyle w:val="HTMLPreformatted"/>
        <w:shd w:val="clear" w:color="auto" w:fill="FFFFFF"/>
        <w:textAlignment w:val="baseline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Керуюча  справами (секретар)</w:t>
      </w:r>
    </w:p>
    <w:p w:rsidR="00E83CCF" w:rsidRPr="00FB63B7" w:rsidRDefault="00E83CCF" w:rsidP="00B75DFE">
      <w:pPr>
        <w:tabs>
          <w:tab w:val="left" w:pos="66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виконавчого комітету міської ради                                                Ярослава РАКОВІЦА                                                                                                                                                                        </w:t>
      </w:r>
      <w:r w:rsidRPr="00FB63B7">
        <w:rPr>
          <w:rFonts w:ascii="Times New Roman" w:hAnsi="Times New Roman"/>
          <w:sz w:val="24"/>
          <w:szCs w:val="24"/>
        </w:rPr>
        <w:tab/>
      </w:r>
    </w:p>
    <w:sectPr w:rsidR="00E83CCF" w:rsidRPr="00FB63B7" w:rsidSect="00432CEF">
      <w:headerReference w:type="default" r:id="rId7"/>
      <w:pgSz w:w="11906" w:h="16838"/>
      <w:pgMar w:top="794" w:right="567" w:bottom="567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CCF" w:rsidRDefault="00E83CCF" w:rsidP="004F5F8B">
      <w:pPr>
        <w:spacing w:after="0" w:line="240" w:lineRule="auto"/>
      </w:pPr>
      <w:r>
        <w:separator/>
      </w:r>
    </w:p>
  </w:endnote>
  <w:endnote w:type="continuationSeparator" w:id="0">
    <w:p w:rsidR="00E83CCF" w:rsidRDefault="00E83CCF" w:rsidP="004F5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 Neu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CCF" w:rsidRDefault="00E83CCF" w:rsidP="004F5F8B">
      <w:pPr>
        <w:spacing w:after="0" w:line="240" w:lineRule="auto"/>
      </w:pPr>
      <w:r>
        <w:separator/>
      </w:r>
    </w:p>
  </w:footnote>
  <w:footnote w:type="continuationSeparator" w:id="0">
    <w:p w:rsidR="00E83CCF" w:rsidRDefault="00E83CCF" w:rsidP="004F5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CCF" w:rsidRDefault="00E83CCF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E83CCF" w:rsidRDefault="00E83CC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B0F05"/>
    <w:multiLevelType w:val="hybridMultilevel"/>
    <w:tmpl w:val="6874C6E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3360A3"/>
    <w:multiLevelType w:val="hybridMultilevel"/>
    <w:tmpl w:val="624A185C"/>
    <w:lvl w:ilvl="0" w:tplc="74E25BA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12C53E54"/>
    <w:multiLevelType w:val="multilevel"/>
    <w:tmpl w:val="0422001F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21ED498E"/>
    <w:multiLevelType w:val="multilevel"/>
    <w:tmpl w:val="29145996"/>
    <w:lvl w:ilvl="0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cs="Times New Roman" w:hint="default"/>
      </w:rPr>
    </w:lvl>
  </w:abstractNum>
  <w:abstractNum w:abstractNumId="4">
    <w:nsid w:val="29432906"/>
    <w:multiLevelType w:val="multilevel"/>
    <w:tmpl w:val="CF8CAF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2B5A6848"/>
    <w:multiLevelType w:val="hybridMultilevel"/>
    <w:tmpl w:val="C9508DF4"/>
    <w:lvl w:ilvl="0" w:tplc="D3E4679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3950612C"/>
    <w:multiLevelType w:val="hybridMultilevel"/>
    <w:tmpl w:val="08A04CE8"/>
    <w:lvl w:ilvl="0" w:tplc="DC926C5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3BAE3052"/>
    <w:multiLevelType w:val="multilevel"/>
    <w:tmpl w:val="11C64EE8"/>
    <w:lvl w:ilvl="0">
      <w:start w:val="3"/>
      <w:numFmt w:val="decimal"/>
      <w:lvlText w:val="%1."/>
      <w:lvlJc w:val="left"/>
      <w:pPr>
        <w:ind w:left="408" w:hanging="4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514E576C"/>
    <w:multiLevelType w:val="hybridMultilevel"/>
    <w:tmpl w:val="9C74A572"/>
    <w:lvl w:ilvl="0" w:tplc="FF9241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0317C8"/>
    <w:multiLevelType w:val="hybridMultilevel"/>
    <w:tmpl w:val="5E0C7310"/>
    <w:lvl w:ilvl="0" w:tplc="AEDA80CC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687A5786"/>
    <w:multiLevelType w:val="hybridMultilevel"/>
    <w:tmpl w:val="73BC692A"/>
    <w:lvl w:ilvl="0" w:tplc="AEEC3EE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6AEB04AC"/>
    <w:multiLevelType w:val="hybridMultilevel"/>
    <w:tmpl w:val="9D7C13A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A4F781E"/>
    <w:multiLevelType w:val="hybridMultilevel"/>
    <w:tmpl w:val="1C1015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C1C0282"/>
    <w:multiLevelType w:val="hybridMultilevel"/>
    <w:tmpl w:val="39F0011A"/>
    <w:lvl w:ilvl="0" w:tplc="688C5D0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CB63A4"/>
    <w:multiLevelType w:val="singleLevel"/>
    <w:tmpl w:val="7C487C72"/>
    <w:lvl w:ilvl="0"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8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0"/>
  </w:num>
  <w:num w:numId="8">
    <w:abstractNumId w:val="7"/>
  </w:num>
  <w:num w:numId="9">
    <w:abstractNumId w:val="13"/>
  </w:num>
  <w:num w:numId="10">
    <w:abstractNumId w:val="11"/>
  </w:num>
  <w:num w:numId="11">
    <w:abstractNumId w:val="5"/>
  </w:num>
  <w:num w:numId="12">
    <w:abstractNumId w:val="14"/>
  </w:num>
  <w:num w:numId="13">
    <w:abstractNumId w:val="9"/>
  </w:num>
  <w:num w:numId="14">
    <w:abstractNumId w:val="6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D20"/>
    <w:rsid w:val="000066A5"/>
    <w:rsid w:val="00006EFE"/>
    <w:rsid w:val="000207C5"/>
    <w:rsid w:val="00021E16"/>
    <w:rsid w:val="000321A3"/>
    <w:rsid w:val="00040E27"/>
    <w:rsid w:val="00050C7F"/>
    <w:rsid w:val="000659B1"/>
    <w:rsid w:val="00065B07"/>
    <w:rsid w:val="00071467"/>
    <w:rsid w:val="00073CE6"/>
    <w:rsid w:val="000916A7"/>
    <w:rsid w:val="00091BCC"/>
    <w:rsid w:val="00092F4B"/>
    <w:rsid w:val="00097DED"/>
    <w:rsid w:val="000B627A"/>
    <w:rsid w:val="000C0162"/>
    <w:rsid w:val="000C0291"/>
    <w:rsid w:val="000C55EC"/>
    <w:rsid w:val="000D5B72"/>
    <w:rsid w:val="000E2DC2"/>
    <w:rsid w:val="000F57BD"/>
    <w:rsid w:val="001071EE"/>
    <w:rsid w:val="00113999"/>
    <w:rsid w:val="00116962"/>
    <w:rsid w:val="00123E45"/>
    <w:rsid w:val="00126EA5"/>
    <w:rsid w:val="0013468C"/>
    <w:rsid w:val="00136ABB"/>
    <w:rsid w:val="00145C5A"/>
    <w:rsid w:val="001550DC"/>
    <w:rsid w:val="001615E1"/>
    <w:rsid w:val="0016599A"/>
    <w:rsid w:val="00166B65"/>
    <w:rsid w:val="00175158"/>
    <w:rsid w:val="001810C9"/>
    <w:rsid w:val="001A57E1"/>
    <w:rsid w:val="001D5E53"/>
    <w:rsid w:val="001E6A8A"/>
    <w:rsid w:val="00214647"/>
    <w:rsid w:val="00223A4E"/>
    <w:rsid w:val="00224CAA"/>
    <w:rsid w:val="00231380"/>
    <w:rsid w:val="0025346A"/>
    <w:rsid w:val="00260299"/>
    <w:rsid w:val="002662B2"/>
    <w:rsid w:val="00270089"/>
    <w:rsid w:val="00276C69"/>
    <w:rsid w:val="00284D1B"/>
    <w:rsid w:val="002979DC"/>
    <w:rsid w:val="002D3873"/>
    <w:rsid w:val="002E09AB"/>
    <w:rsid w:val="00301EF3"/>
    <w:rsid w:val="0031372B"/>
    <w:rsid w:val="00314DDC"/>
    <w:rsid w:val="003153EE"/>
    <w:rsid w:val="003321E1"/>
    <w:rsid w:val="003523DE"/>
    <w:rsid w:val="003763BB"/>
    <w:rsid w:val="00376FB4"/>
    <w:rsid w:val="003818F2"/>
    <w:rsid w:val="00387558"/>
    <w:rsid w:val="003A4096"/>
    <w:rsid w:val="003A7CE1"/>
    <w:rsid w:val="003B4DD3"/>
    <w:rsid w:val="003B77E3"/>
    <w:rsid w:val="003C4740"/>
    <w:rsid w:val="003E2F28"/>
    <w:rsid w:val="00401CDD"/>
    <w:rsid w:val="00412B23"/>
    <w:rsid w:val="004202FA"/>
    <w:rsid w:val="00432CEF"/>
    <w:rsid w:val="00441ECE"/>
    <w:rsid w:val="004439C1"/>
    <w:rsid w:val="004448A3"/>
    <w:rsid w:val="004507DF"/>
    <w:rsid w:val="00454C12"/>
    <w:rsid w:val="00465157"/>
    <w:rsid w:val="004765ED"/>
    <w:rsid w:val="00487D3E"/>
    <w:rsid w:val="004B2F68"/>
    <w:rsid w:val="004B6F8E"/>
    <w:rsid w:val="004D1222"/>
    <w:rsid w:val="004F5F8B"/>
    <w:rsid w:val="00501A79"/>
    <w:rsid w:val="00501D35"/>
    <w:rsid w:val="00507B2C"/>
    <w:rsid w:val="005110FA"/>
    <w:rsid w:val="005123E5"/>
    <w:rsid w:val="005357F2"/>
    <w:rsid w:val="005360A6"/>
    <w:rsid w:val="005473F3"/>
    <w:rsid w:val="00552549"/>
    <w:rsid w:val="00553D49"/>
    <w:rsid w:val="00570302"/>
    <w:rsid w:val="00574EFE"/>
    <w:rsid w:val="005A573E"/>
    <w:rsid w:val="005B4DB7"/>
    <w:rsid w:val="005C347C"/>
    <w:rsid w:val="005E0DA8"/>
    <w:rsid w:val="005E4363"/>
    <w:rsid w:val="005E52F0"/>
    <w:rsid w:val="005F039D"/>
    <w:rsid w:val="005F1994"/>
    <w:rsid w:val="005F4D79"/>
    <w:rsid w:val="00602E86"/>
    <w:rsid w:val="00604F0A"/>
    <w:rsid w:val="0060564B"/>
    <w:rsid w:val="00624735"/>
    <w:rsid w:val="0063670D"/>
    <w:rsid w:val="00654BEA"/>
    <w:rsid w:val="00655B23"/>
    <w:rsid w:val="006577EA"/>
    <w:rsid w:val="0066025B"/>
    <w:rsid w:val="006628E1"/>
    <w:rsid w:val="00665A04"/>
    <w:rsid w:val="006677B1"/>
    <w:rsid w:val="00671C38"/>
    <w:rsid w:val="00673161"/>
    <w:rsid w:val="00682C76"/>
    <w:rsid w:val="00692710"/>
    <w:rsid w:val="006A1F2A"/>
    <w:rsid w:val="006A4514"/>
    <w:rsid w:val="006A6527"/>
    <w:rsid w:val="006A7226"/>
    <w:rsid w:val="006C0F02"/>
    <w:rsid w:val="006E6459"/>
    <w:rsid w:val="006F48F2"/>
    <w:rsid w:val="006F50D2"/>
    <w:rsid w:val="0070150A"/>
    <w:rsid w:val="00701B04"/>
    <w:rsid w:val="00731DEC"/>
    <w:rsid w:val="00743783"/>
    <w:rsid w:val="00747387"/>
    <w:rsid w:val="00760601"/>
    <w:rsid w:val="007749D6"/>
    <w:rsid w:val="0079641D"/>
    <w:rsid w:val="007A0785"/>
    <w:rsid w:val="007A411E"/>
    <w:rsid w:val="007B06F0"/>
    <w:rsid w:val="007B0EA6"/>
    <w:rsid w:val="007B0EB6"/>
    <w:rsid w:val="007C2569"/>
    <w:rsid w:val="007E1AC6"/>
    <w:rsid w:val="007E4877"/>
    <w:rsid w:val="007E733B"/>
    <w:rsid w:val="007F06BF"/>
    <w:rsid w:val="007F7313"/>
    <w:rsid w:val="00801296"/>
    <w:rsid w:val="00802834"/>
    <w:rsid w:val="0080634F"/>
    <w:rsid w:val="00807C37"/>
    <w:rsid w:val="008208A1"/>
    <w:rsid w:val="008261F2"/>
    <w:rsid w:val="00827977"/>
    <w:rsid w:val="00834D8F"/>
    <w:rsid w:val="00835471"/>
    <w:rsid w:val="00853886"/>
    <w:rsid w:val="0086195F"/>
    <w:rsid w:val="00876275"/>
    <w:rsid w:val="0088428F"/>
    <w:rsid w:val="008906F0"/>
    <w:rsid w:val="008A0C49"/>
    <w:rsid w:val="008A57A1"/>
    <w:rsid w:val="008B1F34"/>
    <w:rsid w:val="008C260B"/>
    <w:rsid w:val="008D2CDD"/>
    <w:rsid w:val="008D6CD3"/>
    <w:rsid w:val="008E4341"/>
    <w:rsid w:val="008E7109"/>
    <w:rsid w:val="008F04ED"/>
    <w:rsid w:val="008F3E18"/>
    <w:rsid w:val="00901903"/>
    <w:rsid w:val="00926DF7"/>
    <w:rsid w:val="0093417B"/>
    <w:rsid w:val="00936635"/>
    <w:rsid w:val="00942235"/>
    <w:rsid w:val="0095479F"/>
    <w:rsid w:val="0096157B"/>
    <w:rsid w:val="009768CA"/>
    <w:rsid w:val="00982651"/>
    <w:rsid w:val="009850D2"/>
    <w:rsid w:val="00992B73"/>
    <w:rsid w:val="009A2D20"/>
    <w:rsid w:val="009A4FC6"/>
    <w:rsid w:val="009D41E7"/>
    <w:rsid w:val="00A149E1"/>
    <w:rsid w:val="00A436D5"/>
    <w:rsid w:val="00A45DD7"/>
    <w:rsid w:val="00A54F1F"/>
    <w:rsid w:val="00A70D07"/>
    <w:rsid w:val="00A97A64"/>
    <w:rsid w:val="00A97FC6"/>
    <w:rsid w:val="00AA1411"/>
    <w:rsid w:val="00AA526B"/>
    <w:rsid w:val="00AB09D1"/>
    <w:rsid w:val="00AB5382"/>
    <w:rsid w:val="00AD1CA9"/>
    <w:rsid w:val="00B002F2"/>
    <w:rsid w:val="00B01C5F"/>
    <w:rsid w:val="00B105B7"/>
    <w:rsid w:val="00B124E7"/>
    <w:rsid w:val="00B12FF5"/>
    <w:rsid w:val="00B1426A"/>
    <w:rsid w:val="00B21271"/>
    <w:rsid w:val="00B22CA7"/>
    <w:rsid w:val="00B24711"/>
    <w:rsid w:val="00B24EA5"/>
    <w:rsid w:val="00B57BE9"/>
    <w:rsid w:val="00B612F3"/>
    <w:rsid w:val="00B728F8"/>
    <w:rsid w:val="00B75DFE"/>
    <w:rsid w:val="00B8267C"/>
    <w:rsid w:val="00B8736F"/>
    <w:rsid w:val="00BA1544"/>
    <w:rsid w:val="00BB1C32"/>
    <w:rsid w:val="00BD3CF0"/>
    <w:rsid w:val="00BE1790"/>
    <w:rsid w:val="00C05ED5"/>
    <w:rsid w:val="00C10C7C"/>
    <w:rsid w:val="00C148EF"/>
    <w:rsid w:val="00C166B8"/>
    <w:rsid w:val="00C258DE"/>
    <w:rsid w:val="00C307BF"/>
    <w:rsid w:val="00C30CF8"/>
    <w:rsid w:val="00C44602"/>
    <w:rsid w:val="00C673B2"/>
    <w:rsid w:val="00C864FC"/>
    <w:rsid w:val="00C921AB"/>
    <w:rsid w:val="00CA6159"/>
    <w:rsid w:val="00CB3A83"/>
    <w:rsid w:val="00CB6A37"/>
    <w:rsid w:val="00CC722B"/>
    <w:rsid w:val="00CD431C"/>
    <w:rsid w:val="00CF07E4"/>
    <w:rsid w:val="00CF1C86"/>
    <w:rsid w:val="00CF2718"/>
    <w:rsid w:val="00CF455E"/>
    <w:rsid w:val="00D01A66"/>
    <w:rsid w:val="00D04593"/>
    <w:rsid w:val="00D16F88"/>
    <w:rsid w:val="00D2102F"/>
    <w:rsid w:val="00D21E76"/>
    <w:rsid w:val="00D36E2C"/>
    <w:rsid w:val="00D471E3"/>
    <w:rsid w:val="00D56DDC"/>
    <w:rsid w:val="00D67DAC"/>
    <w:rsid w:val="00D75F21"/>
    <w:rsid w:val="00D7784B"/>
    <w:rsid w:val="00D85C76"/>
    <w:rsid w:val="00D95B1C"/>
    <w:rsid w:val="00DA09CA"/>
    <w:rsid w:val="00DA3657"/>
    <w:rsid w:val="00DB07AC"/>
    <w:rsid w:val="00DB2ECA"/>
    <w:rsid w:val="00DC348B"/>
    <w:rsid w:val="00DC45D9"/>
    <w:rsid w:val="00DC69E2"/>
    <w:rsid w:val="00DD2E00"/>
    <w:rsid w:val="00DE0568"/>
    <w:rsid w:val="00DE2744"/>
    <w:rsid w:val="00DE2F1A"/>
    <w:rsid w:val="00DF1927"/>
    <w:rsid w:val="00DF42F6"/>
    <w:rsid w:val="00E02F42"/>
    <w:rsid w:val="00E02FE0"/>
    <w:rsid w:val="00E03C16"/>
    <w:rsid w:val="00E1387C"/>
    <w:rsid w:val="00E16D83"/>
    <w:rsid w:val="00E47AE3"/>
    <w:rsid w:val="00E54233"/>
    <w:rsid w:val="00E548F4"/>
    <w:rsid w:val="00E71020"/>
    <w:rsid w:val="00E826A7"/>
    <w:rsid w:val="00E83CCF"/>
    <w:rsid w:val="00E854B3"/>
    <w:rsid w:val="00EA12C5"/>
    <w:rsid w:val="00EA7386"/>
    <w:rsid w:val="00EA7E21"/>
    <w:rsid w:val="00EB4B34"/>
    <w:rsid w:val="00EB582E"/>
    <w:rsid w:val="00ED55BC"/>
    <w:rsid w:val="00EE2FB2"/>
    <w:rsid w:val="00EF08B0"/>
    <w:rsid w:val="00F07FA6"/>
    <w:rsid w:val="00F21A3B"/>
    <w:rsid w:val="00F2206C"/>
    <w:rsid w:val="00F2467F"/>
    <w:rsid w:val="00F33A2F"/>
    <w:rsid w:val="00F363D5"/>
    <w:rsid w:val="00F36966"/>
    <w:rsid w:val="00F578EC"/>
    <w:rsid w:val="00F65980"/>
    <w:rsid w:val="00F75DA0"/>
    <w:rsid w:val="00F82E40"/>
    <w:rsid w:val="00F83BA9"/>
    <w:rsid w:val="00F93B52"/>
    <w:rsid w:val="00FA7E81"/>
    <w:rsid w:val="00FB20D6"/>
    <w:rsid w:val="00FB5605"/>
    <w:rsid w:val="00FB63B7"/>
    <w:rsid w:val="00FC4FE1"/>
    <w:rsid w:val="00FD2BB5"/>
    <w:rsid w:val="00FD4794"/>
    <w:rsid w:val="00FE6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527"/>
    <w:pPr>
      <w:spacing w:after="160" w:line="256" w:lineRule="auto"/>
    </w:pPr>
    <w:rPr>
      <w:lang w:val="uk-UA" w:eastAsia="en-US"/>
    </w:rPr>
  </w:style>
  <w:style w:type="paragraph" w:styleId="Heading3">
    <w:name w:val="heading 3"/>
    <w:basedOn w:val="Normal"/>
    <w:link w:val="Heading3Char"/>
    <w:uiPriority w:val="99"/>
    <w:qFormat/>
    <w:rsid w:val="007E73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7E733B"/>
    <w:rPr>
      <w:rFonts w:ascii="Times New Roman" w:hAnsi="Times New Roman" w:cs="Times New Roman"/>
      <w:b/>
      <w:bCs/>
      <w:sz w:val="27"/>
      <w:szCs w:val="27"/>
      <w:lang w:eastAsia="uk-UA"/>
    </w:rPr>
  </w:style>
  <w:style w:type="paragraph" w:styleId="NoSpacing">
    <w:name w:val="No Spacing"/>
    <w:link w:val="NoSpacingChar"/>
    <w:uiPriority w:val="99"/>
    <w:qFormat/>
    <w:rsid w:val="005123E5"/>
    <w:rPr>
      <w:lang w:val="uk-UA" w:eastAsia="en-US"/>
    </w:rPr>
  </w:style>
  <w:style w:type="paragraph" w:styleId="Header">
    <w:name w:val="header"/>
    <w:basedOn w:val="Normal"/>
    <w:link w:val="HeaderChar"/>
    <w:uiPriority w:val="99"/>
    <w:rsid w:val="004F5F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F5F8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F5F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F5F8B"/>
    <w:rPr>
      <w:rFonts w:cs="Times New Roman"/>
    </w:rPr>
  </w:style>
  <w:style w:type="paragraph" w:customStyle="1" w:styleId="rvps6">
    <w:name w:val="rvps6"/>
    <w:basedOn w:val="Normal"/>
    <w:uiPriority w:val="99"/>
    <w:rsid w:val="00D36E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0C0162"/>
    <w:rPr>
      <w:rFonts w:cs="Times New Roman"/>
      <w:sz w:val="22"/>
      <w:szCs w:val="22"/>
      <w:lang w:val="uk-UA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FE6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66E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rsid w:val="00682C76"/>
    <w:rPr>
      <w:rFonts w:ascii="Times New Roman" w:hAnsi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655B2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MS Mincho" w:hAnsi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55B23"/>
    <w:rPr>
      <w:rFonts w:ascii="Times New Roman" w:eastAsia="MS Mincho" w:hAnsi="Times New Roman" w:cs="Times New Roman"/>
      <w:lang w:val="ru-RU" w:eastAsia="ru-RU" w:bidi="ar-SA"/>
    </w:rPr>
  </w:style>
  <w:style w:type="character" w:customStyle="1" w:styleId="18">
    <w:name w:val="Основной текст Знак18"/>
    <w:basedOn w:val="DefaultParagraphFont"/>
    <w:uiPriority w:val="99"/>
    <w:semiHidden/>
    <w:rsid w:val="00655B23"/>
    <w:rPr>
      <w:rFonts w:cs="Times New Roman"/>
      <w:color w:val="000000"/>
      <w:sz w:val="24"/>
      <w:szCs w:val="24"/>
      <w:lang w:val="uk-UA" w:eastAsia="uk-UA"/>
    </w:rPr>
  </w:style>
  <w:style w:type="paragraph" w:styleId="ListParagraph">
    <w:name w:val="List Paragraph"/>
    <w:basedOn w:val="Normal"/>
    <w:uiPriority w:val="99"/>
    <w:qFormat/>
    <w:rsid w:val="00126EA5"/>
    <w:pPr>
      <w:spacing w:line="259" w:lineRule="auto"/>
      <w:ind w:left="720"/>
      <w:contextualSpacing/>
    </w:pPr>
  </w:style>
  <w:style w:type="paragraph" w:customStyle="1" w:styleId="rvps5">
    <w:name w:val="rvps5"/>
    <w:basedOn w:val="Normal"/>
    <w:uiPriority w:val="99"/>
    <w:rsid w:val="005473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table" w:customStyle="1" w:styleId="1">
    <w:name w:val="Сітка таблиці1"/>
    <w:uiPriority w:val="99"/>
    <w:rsid w:val="00C166B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Стандартний"/>
    <w:uiPriority w:val="99"/>
    <w:rsid w:val="00021E1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60"/>
    </w:pPr>
    <w:rPr>
      <w:rFonts w:ascii="Helvetica Neue" w:eastAsia="Arial Unicode MS" w:hAnsi="Helvetica Neue" w:cs="Arial Unicode MS"/>
      <w:color w:val="000000"/>
      <w:sz w:val="24"/>
      <w:szCs w:val="24"/>
      <w:lang w:val="en-US" w:eastAsia="en-US"/>
    </w:rPr>
  </w:style>
  <w:style w:type="paragraph" w:customStyle="1" w:styleId="2">
    <w:name w:val="Стиль таблиці 2"/>
    <w:uiPriority w:val="99"/>
    <w:rsid w:val="00021E16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eastAsia="Arial Unicode MS" w:hAnsi="Helvetica Neue" w:cs="Arial Unicode MS"/>
      <w:color w:val="000000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7E733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E733B"/>
    <w:rPr>
      <w:rFonts w:ascii="Times New Roman" w:hAnsi="Times New Roman" w:cs="Times New Roman"/>
      <w:b/>
      <w:bCs/>
      <w:sz w:val="32"/>
      <w:szCs w:val="32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8261F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261F2"/>
    <w:rPr>
      <w:rFonts w:cs="Times New Roman"/>
    </w:rPr>
  </w:style>
  <w:style w:type="character" w:customStyle="1" w:styleId="rvts9">
    <w:name w:val="rvts9"/>
    <w:basedOn w:val="DefaultParagraphFont"/>
    <w:uiPriority w:val="99"/>
    <w:rsid w:val="008D2CDD"/>
    <w:rPr>
      <w:rFonts w:cs="Times New Roman"/>
    </w:rPr>
  </w:style>
  <w:style w:type="character" w:customStyle="1" w:styleId="rvts0">
    <w:name w:val="rvts0"/>
    <w:basedOn w:val="DefaultParagraphFont"/>
    <w:uiPriority w:val="99"/>
    <w:rsid w:val="008D2CDD"/>
    <w:rPr>
      <w:rFonts w:cs="Times New Roman"/>
    </w:rPr>
  </w:style>
  <w:style w:type="character" w:styleId="Hyperlink">
    <w:name w:val="Hyperlink"/>
    <w:basedOn w:val="DefaultParagraphFont"/>
    <w:uiPriority w:val="99"/>
    <w:rsid w:val="00DC348B"/>
    <w:rPr>
      <w:rFonts w:cs="Times New Roman"/>
      <w:color w:val="0563C1"/>
      <w:u w:val="singl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B75DFE"/>
    <w:rPr>
      <w:rFonts w:ascii="Courier New" w:eastAsia="Times New Roman" w:hAnsi="Courier New" w:cs="Courier New"/>
      <w:lang w:val="ru-RU" w:eastAsia="ru-RU" w:bidi="ar-SA"/>
    </w:rPr>
  </w:style>
  <w:style w:type="paragraph" w:styleId="HTMLPreformatted">
    <w:name w:val="HTML Preformatted"/>
    <w:basedOn w:val="Normal"/>
    <w:link w:val="HTMLPreformattedChar"/>
    <w:uiPriority w:val="99"/>
    <w:rsid w:val="00B75D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rsid w:val="00EA6615"/>
    <w:rPr>
      <w:rFonts w:ascii="Courier New" w:hAnsi="Courier New" w:cs="Courier New"/>
      <w:sz w:val="20"/>
      <w:szCs w:val="20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44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485</Words>
  <Characters>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Додаток 3</dc:title>
  <dc:subject/>
  <dc:creator>Brailian.Lyudmyla</dc:creator>
  <cp:keywords/>
  <dc:description/>
  <cp:lastModifiedBy>пк</cp:lastModifiedBy>
  <cp:revision>5</cp:revision>
  <cp:lastPrinted>2023-01-16T12:40:00Z</cp:lastPrinted>
  <dcterms:created xsi:type="dcterms:W3CDTF">2023-01-03T09:17:00Z</dcterms:created>
  <dcterms:modified xsi:type="dcterms:W3CDTF">2023-01-16T12:40:00Z</dcterms:modified>
</cp:coreProperties>
</file>