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1B5" w:rsidRPr="00A461C0" w:rsidRDefault="007C31B5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35983014" r:id="rId8"/>
        </w:object>
      </w:r>
    </w:p>
    <w:p w:rsidR="007C31B5" w:rsidRPr="00D927B7" w:rsidRDefault="007C31B5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7C31B5" w:rsidRPr="00D927B7" w:rsidRDefault="007C31B5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7C31B5" w:rsidRPr="00D927B7" w:rsidRDefault="007C31B5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7C31B5" w:rsidRPr="00D927B7" w:rsidRDefault="007C31B5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7C31B5" w:rsidRPr="00A461C0" w:rsidRDefault="007C31B5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7C31B5" w:rsidRPr="00A461C0" w:rsidRDefault="007C31B5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7C31B5" w:rsidRPr="00A461C0" w:rsidRDefault="007C31B5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7C31B5" w:rsidRDefault="007C31B5" w:rsidP="00EE1455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7C31B5" w:rsidRDefault="007C31B5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7C31B5" w:rsidRPr="00A461C0" w:rsidRDefault="007C31B5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5/1</w:t>
      </w:r>
    </w:p>
    <w:p w:rsidR="007C31B5" w:rsidRPr="00A461C0" w:rsidRDefault="007C31B5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7C31B5" w:rsidRDefault="007C31B5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11 січня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</w:t>
      </w:r>
      <w:r>
        <w:rPr>
          <w:rFonts w:ascii="Times New Roman" w:hAnsi="Times New Roman"/>
          <w:szCs w:val="24"/>
        </w:rPr>
        <w:t xml:space="preserve">          </w:t>
      </w:r>
      <w:r w:rsidRPr="00A461C0">
        <w:rPr>
          <w:rFonts w:ascii="Times New Roman" w:hAnsi="Times New Roman"/>
          <w:szCs w:val="24"/>
        </w:rPr>
        <w:t xml:space="preserve"> м. Кіцмань</w:t>
      </w:r>
    </w:p>
    <w:p w:rsidR="007C31B5" w:rsidRPr="00A461C0" w:rsidRDefault="007C31B5" w:rsidP="00EE1455">
      <w:pPr>
        <w:pStyle w:val="Normal2"/>
        <w:rPr>
          <w:rFonts w:ascii="Times New Roman" w:hAnsi="Times New Roman"/>
          <w:b/>
          <w:szCs w:val="24"/>
        </w:rPr>
      </w:pPr>
    </w:p>
    <w:p w:rsidR="007C31B5" w:rsidRDefault="007C31B5" w:rsidP="00C72C26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визначення уповноваженого органу</w:t>
      </w:r>
    </w:p>
    <w:p w:rsidR="007C31B5" w:rsidRDefault="007C31B5" w:rsidP="00C72C26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щодо складання Акта встановлення</w:t>
      </w:r>
    </w:p>
    <w:p w:rsidR="007C31B5" w:rsidRDefault="007C31B5" w:rsidP="00C72C26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факту здійснення догляду за особами</w:t>
      </w:r>
    </w:p>
    <w:p w:rsidR="007C31B5" w:rsidRDefault="007C31B5" w:rsidP="00C72C26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з інвалідністю І чи ІІ групи та особам,</w:t>
      </w:r>
    </w:p>
    <w:p w:rsidR="007C31B5" w:rsidRDefault="007C31B5" w:rsidP="00C72C26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які потребують постійного догляду</w:t>
      </w:r>
    </w:p>
    <w:p w:rsidR="007C31B5" w:rsidRPr="00014663" w:rsidRDefault="007C31B5" w:rsidP="00C72C26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7C31B5" w:rsidRPr="00A461C0" w:rsidRDefault="007C31B5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7C31B5" w:rsidRDefault="007C31B5" w:rsidP="00E756DD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Відповідно до постанови Кабінету Міністрів України від 10 вересня 2022року №1044 «Про внесення змін до Правил перетинання державного кордону громадянами України», керуючись ст.59 Закону України «Про місцеве самоврядування в Україні», виконавчий комітет міської ради</w:t>
      </w:r>
    </w:p>
    <w:p w:rsidR="007C31B5" w:rsidRPr="00D40E12" w:rsidRDefault="007C31B5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7C31B5" w:rsidRDefault="007C31B5" w:rsidP="00D56AE6">
      <w:pPr>
        <w:pStyle w:val="ListParagraph"/>
        <w:numPr>
          <w:ilvl w:val="0"/>
          <w:numId w:val="5"/>
        </w:numPr>
        <w:ind w:left="0" w:firstLine="426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Надати повноваження щодо складання Акта встановлення факту здійснення догляду за особами з інвалідністю І чи ІІ групи та особами, які потребують постійного догляду, відділу з питань соціальної роботи виконавчого комітету Кіцманської міської ради.</w:t>
      </w:r>
    </w:p>
    <w:p w:rsidR="007C31B5" w:rsidRDefault="007C31B5" w:rsidP="00D56AE6">
      <w:pPr>
        <w:pStyle w:val="ListParagraph"/>
        <w:numPr>
          <w:ilvl w:val="0"/>
          <w:numId w:val="5"/>
        </w:numPr>
        <w:ind w:left="0" w:firstLine="426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Затвердити положення про складання Акта встановлення факту здійснення догляду за особами з інвалідністю І чи ІІ групи та особами, які потребують постійного догляду (додаток 1).</w:t>
      </w:r>
    </w:p>
    <w:p w:rsidR="007C31B5" w:rsidRDefault="007C31B5" w:rsidP="00F5197F">
      <w:pPr>
        <w:pStyle w:val="ListParagraph"/>
        <w:numPr>
          <w:ilvl w:val="0"/>
          <w:numId w:val="5"/>
        </w:numPr>
        <w:ind w:left="0" w:firstLine="426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Затвердити форму Акта встановлення факту здійснення догляду за особами  з інвалідністю І чи ІІ групи та особами, які потребують постійного догляду (додаток 2).</w:t>
      </w:r>
    </w:p>
    <w:p w:rsidR="007C31B5" w:rsidRDefault="007C31B5" w:rsidP="00F5197F">
      <w:pPr>
        <w:pStyle w:val="ListParagraph"/>
        <w:numPr>
          <w:ilvl w:val="0"/>
          <w:numId w:val="5"/>
        </w:numPr>
        <w:ind w:left="0" w:firstLine="426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Затвердити форму заяви про складання та видачу Акта встановлення факту здійснення догляду за особами  з інвалідністю І чи ІІ групи та особами, які потребують постійного догляду (додаток 3).</w:t>
      </w:r>
    </w:p>
    <w:p w:rsidR="007C31B5" w:rsidRPr="00F5197F" w:rsidRDefault="007C31B5" w:rsidP="00954219">
      <w:pPr>
        <w:pStyle w:val="ListParagraph"/>
        <w:numPr>
          <w:ilvl w:val="0"/>
          <w:numId w:val="5"/>
        </w:numPr>
        <w:ind w:left="0" w:firstLine="426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F5197F">
        <w:rPr>
          <w:rFonts w:ascii="Times New Roman" w:hAnsi="Times New Roman"/>
          <w:bCs/>
          <w:sz w:val="24"/>
          <w:szCs w:val="24"/>
          <w:lang w:val="uk-UA"/>
        </w:rPr>
        <w:t>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7C31B5" w:rsidRDefault="007C31B5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C31B5" w:rsidRDefault="007C31B5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C31B5" w:rsidRDefault="007C31B5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C31B5" w:rsidRDefault="007C31B5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C31B5" w:rsidRDefault="007C31B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7C31B5" w:rsidRDefault="007C31B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7C31B5" w:rsidRPr="006E1E18" w:rsidRDefault="007C31B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7C31B5" w:rsidRDefault="007C31B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sectPr w:rsidR="007C31B5" w:rsidSect="00FB032C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31B5" w:rsidRDefault="007C31B5" w:rsidP="00EE1455">
      <w:pPr>
        <w:spacing w:after="0" w:line="240" w:lineRule="auto"/>
      </w:pPr>
      <w:r>
        <w:separator/>
      </w:r>
    </w:p>
  </w:endnote>
  <w:endnote w:type="continuationSeparator" w:id="0">
    <w:p w:rsidR="007C31B5" w:rsidRDefault="007C31B5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31B5" w:rsidRDefault="007C31B5" w:rsidP="00EE1455">
      <w:pPr>
        <w:spacing w:after="0" w:line="240" w:lineRule="auto"/>
      </w:pPr>
      <w:r>
        <w:separator/>
      </w:r>
    </w:p>
  </w:footnote>
  <w:footnote w:type="continuationSeparator" w:id="0">
    <w:p w:rsidR="007C31B5" w:rsidRDefault="007C31B5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EC2780"/>
    <w:multiLevelType w:val="hybridMultilevel"/>
    <w:tmpl w:val="977E6AE4"/>
    <w:lvl w:ilvl="0" w:tplc="445016A8">
      <w:start w:val="1"/>
      <w:numFmt w:val="decimal"/>
      <w:lvlText w:val="%1."/>
      <w:lvlJc w:val="left"/>
      <w:pPr>
        <w:ind w:left="10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360A6"/>
    <w:rsid w:val="00056551"/>
    <w:rsid w:val="00060337"/>
    <w:rsid w:val="00064A15"/>
    <w:rsid w:val="000721E5"/>
    <w:rsid w:val="000801AD"/>
    <w:rsid w:val="00080D4D"/>
    <w:rsid w:val="000B5051"/>
    <w:rsid w:val="000C0AC7"/>
    <w:rsid w:val="000C2B6A"/>
    <w:rsid w:val="000C2D57"/>
    <w:rsid w:val="000C7C4A"/>
    <w:rsid w:val="000D0105"/>
    <w:rsid w:val="000E5091"/>
    <w:rsid w:val="000F2FE2"/>
    <w:rsid w:val="0010141C"/>
    <w:rsid w:val="00112CA0"/>
    <w:rsid w:val="001421CD"/>
    <w:rsid w:val="00142D11"/>
    <w:rsid w:val="00147A56"/>
    <w:rsid w:val="00147A60"/>
    <w:rsid w:val="001557F1"/>
    <w:rsid w:val="001567BF"/>
    <w:rsid w:val="0015746B"/>
    <w:rsid w:val="00162DE6"/>
    <w:rsid w:val="00170069"/>
    <w:rsid w:val="001718E6"/>
    <w:rsid w:val="00183C65"/>
    <w:rsid w:val="00196D86"/>
    <w:rsid w:val="001A0080"/>
    <w:rsid w:val="001A00F5"/>
    <w:rsid w:val="001A0E06"/>
    <w:rsid w:val="001B3B53"/>
    <w:rsid w:val="001C66B5"/>
    <w:rsid w:val="001D4663"/>
    <w:rsid w:val="001D5B08"/>
    <w:rsid w:val="001E4B92"/>
    <w:rsid w:val="002060C5"/>
    <w:rsid w:val="00207934"/>
    <w:rsid w:val="002100D8"/>
    <w:rsid w:val="00211C8E"/>
    <w:rsid w:val="002147DE"/>
    <w:rsid w:val="00225556"/>
    <w:rsid w:val="00237342"/>
    <w:rsid w:val="00250A74"/>
    <w:rsid w:val="00253033"/>
    <w:rsid w:val="002576D7"/>
    <w:rsid w:val="00267089"/>
    <w:rsid w:val="0028125A"/>
    <w:rsid w:val="0028366E"/>
    <w:rsid w:val="00284622"/>
    <w:rsid w:val="002960F8"/>
    <w:rsid w:val="002A0B05"/>
    <w:rsid w:val="002A3C80"/>
    <w:rsid w:val="002A513D"/>
    <w:rsid w:val="002A51E0"/>
    <w:rsid w:val="002B2AE1"/>
    <w:rsid w:val="002C7B41"/>
    <w:rsid w:val="002E671A"/>
    <w:rsid w:val="002F13C3"/>
    <w:rsid w:val="0030538B"/>
    <w:rsid w:val="00307527"/>
    <w:rsid w:val="00317427"/>
    <w:rsid w:val="00322060"/>
    <w:rsid w:val="0032457C"/>
    <w:rsid w:val="0032767E"/>
    <w:rsid w:val="00357582"/>
    <w:rsid w:val="00360BB1"/>
    <w:rsid w:val="00381C9A"/>
    <w:rsid w:val="00385665"/>
    <w:rsid w:val="003905F6"/>
    <w:rsid w:val="003B4B8F"/>
    <w:rsid w:val="003C0854"/>
    <w:rsid w:val="003C46DE"/>
    <w:rsid w:val="003E14DD"/>
    <w:rsid w:val="003E38DF"/>
    <w:rsid w:val="003F7D45"/>
    <w:rsid w:val="004075BB"/>
    <w:rsid w:val="0041052A"/>
    <w:rsid w:val="0041454E"/>
    <w:rsid w:val="004146F8"/>
    <w:rsid w:val="0045417C"/>
    <w:rsid w:val="00472DF6"/>
    <w:rsid w:val="00481268"/>
    <w:rsid w:val="00491BDA"/>
    <w:rsid w:val="0049467A"/>
    <w:rsid w:val="004A1839"/>
    <w:rsid w:val="004A28F2"/>
    <w:rsid w:val="004B1E71"/>
    <w:rsid w:val="004B527B"/>
    <w:rsid w:val="004C0E55"/>
    <w:rsid w:val="004C280D"/>
    <w:rsid w:val="004C2D83"/>
    <w:rsid w:val="004D3AB7"/>
    <w:rsid w:val="004E116F"/>
    <w:rsid w:val="004F7BAE"/>
    <w:rsid w:val="00502E1F"/>
    <w:rsid w:val="005118E8"/>
    <w:rsid w:val="00521509"/>
    <w:rsid w:val="0052791D"/>
    <w:rsid w:val="00531E79"/>
    <w:rsid w:val="005345AE"/>
    <w:rsid w:val="00543C90"/>
    <w:rsid w:val="00546C2E"/>
    <w:rsid w:val="00551CB4"/>
    <w:rsid w:val="00557546"/>
    <w:rsid w:val="00565E3F"/>
    <w:rsid w:val="005740E8"/>
    <w:rsid w:val="00595445"/>
    <w:rsid w:val="005A2F4B"/>
    <w:rsid w:val="005B1381"/>
    <w:rsid w:val="005C2DB9"/>
    <w:rsid w:val="005C74B0"/>
    <w:rsid w:val="005D36E9"/>
    <w:rsid w:val="005D685E"/>
    <w:rsid w:val="00602142"/>
    <w:rsid w:val="00604203"/>
    <w:rsid w:val="00611699"/>
    <w:rsid w:val="00622D10"/>
    <w:rsid w:val="00652344"/>
    <w:rsid w:val="0065707F"/>
    <w:rsid w:val="006575FB"/>
    <w:rsid w:val="00670F1B"/>
    <w:rsid w:val="006711AF"/>
    <w:rsid w:val="0067468C"/>
    <w:rsid w:val="00691820"/>
    <w:rsid w:val="006D2AA4"/>
    <w:rsid w:val="006D565C"/>
    <w:rsid w:val="006E1E18"/>
    <w:rsid w:val="006E207D"/>
    <w:rsid w:val="006E77E8"/>
    <w:rsid w:val="006F6DB6"/>
    <w:rsid w:val="00706BA5"/>
    <w:rsid w:val="007115E4"/>
    <w:rsid w:val="00721B83"/>
    <w:rsid w:val="007714A7"/>
    <w:rsid w:val="007736C1"/>
    <w:rsid w:val="00784D6A"/>
    <w:rsid w:val="00786948"/>
    <w:rsid w:val="007B22D0"/>
    <w:rsid w:val="007C2ACE"/>
    <w:rsid w:val="007C31B5"/>
    <w:rsid w:val="007C6B13"/>
    <w:rsid w:val="007D19CE"/>
    <w:rsid w:val="007D49B8"/>
    <w:rsid w:val="007D4B7D"/>
    <w:rsid w:val="007E3260"/>
    <w:rsid w:val="0080056E"/>
    <w:rsid w:val="00803DE7"/>
    <w:rsid w:val="0082509F"/>
    <w:rsid w:val="008371B2"/>
    <w:rsid w:val="00844C39"/>
    <w:rsid w:val="0086176E"/>
    <w:rsid w:val="00862714"/>
    <w:rsid w:val="00864A03"/>
    <w:rsid w:val="008662EE"/>
    <w:rsid w:val="008679CC"/>
    <w:rsid w:val="008744E2"/>
    <w:rsid w:val="00881954"/>
    <w:rsid w:val="00881955"/>
    <w:rsid w:val="008A23C6"/>
    <w:rsid w:val="008E0685"/>
    <w:rsid w:val="008E5606"/>
    <w:rsid w:val="008E59B6"/>
    <w:rsid w:val="00916591"/>
    <w:rsid w:val="0092462C"/>
    <w:rsid w:val="00933360"/>
    <w:rsid w:val="009347C2"/>
    <w:rsid w:val="009377E0"/>
    <w:rsid w:val="00952FA8"/>
    <w:rsid w:val="00954219"/>
    <w:rsid w:val="00955944"/>
    <w:rsid w:val="0096777E"/>
    <w:rsid w:val="0099573B"/>
    <w:rsid w:val="00995E2F"/>
    <w:rsid w:val="009B1BDB"/>
    <w:rsid w:val="009B3A99"/>
    <w:rsid w:val="009C4B9B"/>
    <w:rsid w:val="009C6216"/>
    <w:rsid w:val="009E6D0F"/>
    <w:rsid w:val="00A01EC5"/>
    <w:rsid w:val="00A0453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46F22"/>
    <w:rsid w:val="00A717BD"/>
    <w:rsid w:val="00A920B6"/>
    <w:rsid w:val="00A94E39"/>
    <w:rsid w:val="00AB1F9E"/>
    <w:rsid w:val="00AB4240"/>
    <w:rsid w:val="00AB56D4"/>
    <w:rsid w:val="00AC75D9"/>
    <w:rsid w:val="00AD0239"/>
    <w:rsid w:val="00AD5546"/>
    <w:rsid w:val="00AD6AA7"/>
    <w:rsid w:val="00AD6F64"/>
    <w:rsid w:val="00AE2905"/>
    <w:rsid w:val="00AE4678"/>
    <w:rsid w:val="00AF2354"/>
    <w:rsid w:val="00AF2744"/>
    <w:rsid w:val="00AF56AD"/>
    <w:rsid w:val="00B01EA2"/>
    <w:rsid w:val="00B144F6"/>
    <w:rsid w:val="00B22744"/>
    <w:rsid w:val="00B56DDB"/>
    <w:rsid w:val="00B61301"/>
    <w:rsid w:val="00B67C87"/>
    <w:rsid w:val="00B9080A"/>
    <w:rsid w:val="00B93771"/>
    <w:rsid w:val="00B96289"/>
    <w:rsid w:val="00BA1E7C"/>
    <w:rsid w:val="00BB00E6"/>
    <w:rsid w:val="00BC12F1"/>
    <w:rsid w:val="00BC54D4"/>
    <w:rsid w:val="00BD2B59"/>
    <w:rsid w:val="00BD2ED6"/>
    <w:rsid w:val="00BD43D0"/>
    <w:rsid w:val="00BE5921"/>
    <w:rsid w:val="00BE63D2"/>
    <w:rsid w:val="00BF12F2"/>
    <w:rsid w:val="00BF6DEB"/>
    <w:rsid w:val="00C27860"/>
    <w:rsid w:val="00C405E0"/>
    <w:rsid w:val="00C46169"/>
    <w:rsid w:val="00C47566"/>
    <w:rsid w:val="00C47671"/>
    <w:rsid w:val="00C60FD7"/>
    <w:rsid w:val="00C616C5"/>
    <w:rsid w:val="00C72C26"/>
    <w:rsid w:val="00C7644B"/>
    <w:rsid w:val="00C76615"/>
    <w:rsid w:val="00C802CE"/>
    <w:rsid w:val="00C911C2"/>
    <w:rsid w:val="00C91FD1"/>
    <w:rsid w:val="00CB2A42"/>
    <w:rsid w:val="00CB4695"/>
    <w:rsid w:val="00CB4E9C"/>
    <w:rsid w:val="00CC07A8"/>
    <w:rsid w:val="00CC2826"/>
    <w:rsid w:val="00CC4435"/>
    <w:rsid w:val="00CD27EB"/>
    <w:rsid w:val="00CD57BE"/>
    <w:rsid w:val="00D061C6"/>
    <w:rsid w:val="00D069B5"/>
    <w:rsid w:val="00D106D7"/>
    <w:rsid w:val="00D20D38"/>
    <w:rsid w:val="00D3158F"/>
    <w:rsid w:val="00D40E12"/>
    <w:rsid w:val="00D45A7C"/>
    <w:rsid w:val="00D56AE6"/>
    <w:rsid w:val="00D927B7"/>
    <w:rsid w:val="00DA7419"/>
    <w:rsid w:val="00DB0D15"/>
    <w:rsid w:val="00DC18D1"/>
    <w:rsid w:val="00DC2A57"/>
    <w:rsid w:val="00DC78A5"/>
    <w:rsid w:val="00DD4DB7"/>
    <w:rsid w:val="00DD649D"/>
    <w:rsid w:val="00DE0546"/>
    <w:rsid w:val="00E05BD2"/>
    <w:rsid w:val="00E23853"/>
    <w:rsid w:val="00E41228"/>
    <w:rsid w:val="00E4280D"/>
    <w:rsid w:val="00E42D65"/>
    <w:rsid w:val="00E4431B"/>
    <w:rsid w:val="00E613C6"/>
    <w:rsid w:val="00E756DD"/>
    <w:rsid w:val="00E80E58"/>
    <w:rsid w:val="00E87205"/>
    <w:rsid w:val="00EA6322"/>
    <w:rsid w:val="00EB0603"/>
    <w:rsid w:val="00EC0E7D"/>
    <w:rsid w:val="00EE1455"/>
    <w:rsid w:val="00EE483B"/>
    <w:rsid w:val="00EF7370"/>
    <w:rsid w:val="00EF73F4"/>
    <w:rsid w:val="00EF7BAA"/>
    <w:rsid w:val="00F1598C"/>
    <w:rsid w:val="00F30AF4"/>
    <w:rsid w:val="00F35A2A"/>
    <w:rsid w:val="00F42C37"/>
    <w:rsid w:val="00F45E04"/>
    <w:rsid w:val="00F5197F"/>
    <w:rsid w:val="00F54BF5"/>
    <w:rsid w:val="00F70CAF"/>
    <w:rsid w:val="00F737B3"/>
    <w:rsid w:val="00F774B2"/>
    <w:rsid w:val="00F8056A"/>
    <w:rsid w:val="00F806CD"/>
    <w:rsid w:val="00F94F23"/>
    <w:rsid w:val="00FA0D5B"/>
    <w:rsid w:val="00FB032C"/>
    <w:rsid w:val="00FB05D6"/>
    <w:rsid w:val="00FB10E1"/>
    <w:rsid w:val="00FB7CE4"/>
    <w:rsid w:val="00FD797A"/>
    <w:rsid w:val="00FE5259"/>
    <w:rsid w:val="00FF06AB"/>
    <w:rsid w:val="00FF2D84"/>
    <w:rsid w:val="00FF40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6219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19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19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35</TotalTime>
  <Pages>1</Pages>
  <Words>282</Words>
  <Characters>1610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8</cp:revision>
  <cp:lastPrinted>2023-01-16T12:24:00Z</cp:lastPrinted>
  <dcterms:created xsi:type="dcterms:W3CDTF">2023-01-03T09:18:00Z</dcterms:created>
  <dcterms:modified xsi:type="dcterms:W3CDTF">2023-01-23T10:44:00Z</dcterms:modified>
</cp:coreProperties>
</file>