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615" w:rsidRPr="00A461C0" w:rsidRDefault="007B5615" w:rsidP="00A2326D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82996" r:id="rId8"/>
        </w:object>
      </w:r>
    </w:p>
    <w:p w:rsidR="007B5615" w:rsidRPr="00D927B7" w:rsidRDefault="007B561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B5615" w:rsidRPr="00D927B7" w:rsidRDefault="007B561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B5615" w:rsidRPr="00D927B7" w:rsidRDefault="007B561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B5615" w:rsidRPr="00D927B7" w:rsidRDefault="007B561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B5615" w:rsidRDefault="007B5615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B5615" w:rsidRDefault="007B5615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B5615" w:rsidRPr="00A461C0" w:rsidRDefault="007B561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7B5615" w:rsidRDefault="007B561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B5615" w:rsidRDefault="007B561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B5615" w:rsidRPr="00A461C0" w:rsidRDefault="007B561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4/1</w:t>
      </w:r>
    </w:p>
    <w:p w:rsidR="007B5615" w:rsidRPr="00A461C0" w:rsidRDefault="007B561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B5615" w:rsidRDefault="007B561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січня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7B5615" w:rsidRDefault="007B561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Default="007B5615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7B5615" w:rsidRDefault="007B561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7B5615" w:rsidRDefault="007B561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Default="007B561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Pr="00297282" w:rsidRDefault="007B5615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73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7B5615" w:rsidRPr="00A461C0" w:rsidRDefault="007B561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Default="007B5615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B5615" w:rsidRDefault="007B5615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7B5615" w:rsidRPr="006B649A" w:rsidRDefault="007B5615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765819">
        <w:rPr>
          <w:rFonts w:ascii="Times New Roman" w:hAnsi="Times New Roman"/>
          <w:bCs/>
          <w:sz w:val="24"/>
          <w:szCs w:val="24"/>
          <w:lang w:val="uk-UA"/>
        </w:rPr>
        <w:t>грудень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7B5615" w:rsidRPr="0049467A" w:rsidRDefault="007B561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B5615" w:rsidRDefault="007B561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Default="007B561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Default="007B561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5615" w:rsidRDefault="007B561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7B5615" w:rsidSect="00A2326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615" w:rsidRDefault="007B5615" w:rsidP="00EE1455">
      <w:pPr>
        <w:spacing w:after="0" w:line="240" w:lineRule="auto"/>
      </w:pPr>
      <w:r>
        <w:separator/>
      </w:r>
    </w:p>
  </w:endnote>
  <w:endnote w:type="continuationSeparator" w:id="0">
    <w:p w:rsidR="007B5615" w:rsidRDefault="007B561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615" w:rsidRDefault="007B5615" w:rsidP="00EE1455">
      <w:pPr>
        <w:spacing w:after="0" w:line="240" w:lineRule="auto"/>
      </w:pPr>
      <w:r>
        <w:separator/>
      </w:r>
    </w:p>
  </w:footnote>
  <w:footnote w:type="continuationSeparator" w:id="0">
    <w:p w:rsidR="007B5615" w:rsidRDefault="007B561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105006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1B77"/>
    <w:rsid w:val="001A2ABE"/>
    <w:rsid w:val="001A7E99"/>
    <w:rsid w:val="001C15F9"/>
    <w:rsid w:val="001C73FB"/>
    <w:rsid w:val="001C7E27"/>
    <w:rsid w:val="001D0F18"/>
    <w:rsid w:val="001F0B10"/>
    <w:rsid w:val="00203C4A"/>
    <w:rsid w:val="002060C5"/>
    <w:rsid w:val="00206605"/>
    <w:rsid w:val="00211C8E"/>
    <w:rsid w:val="002147DE"/>
    <w:rsid w:val="00240EE2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279"/>
    <w:rsid w:val="002E671A"/>
    <w:rsid w:val="002E736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4089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35C50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C7BD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42B76"/>
    <w:rsid w:val="0074405D"/>
    <w:rsid w:val="00755C9E"/>
    <w:rsid w:val="00765819"/>
    <w:rsid w:val="007714A7"/>
    <w:rsid w:val="00784638"/>
    <w:rsid w:val="00784D6A"/>
    <w:rsid w:val="007911E8"/>
    <w:rsid w:val="00791E35"/>
    <w:rsid w:val="007B01FC"/>
    <w:rsid w:val="007B22D0"/>
    <w:rsid w:val="007B5615"/>
    <w:rsid w:val="007B6793"/>
    <w:rsid w:val="007E2669"/>
    <w:rsid w:val="007E6625"/>
    <w:rsid w:val="00803DE7"/>
    <w:rsid w:val="0081549B"/>
    <w:rsid w:val="008166A7"/>
    <w:rsid w:val="00844C39"/>
    <w:rsid w:val="008744E2"/>
    <w:rsid w:val="008775DC"/>
    <w:rsid w:val="00881954"/>
    <w:rsid w:val="00885039"/>
    <w:rsid w:val="008A23C6"/>
    <w:rsid w:val="008F39B9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9F1FB8"/>
    <w:rsid w:val="00A01EC5"/>
    <w:rsid w:val="00A12151"/>
    <w:rsid w:val="00A1646A"/>
    <w:rsid w:val="00A20614"/>
    <w:rsid w:val="00A2326D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4219"/>
    <w:rsid w:val="00B96289"/>
    <w:rsid w:val="00B967C2"/>
    <w:rsid w:val="00BB00E6"/>
    <w:rsid w:val="00BC12F1"/>
    <w:rsid w:val="00C40302"/>
    <w:rsid w:val="00C74289"/>
    <w:rsid w:val="00C85B5D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4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284</Words>
  <Characters>1622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2023-01-16T12:19:00Z</cp:lastPrinted>
  <dcterms:created xsi:type="dcterms:W3CDTF">2023-01-03T09:17:00Z</dcterms:created>
  <dcterms:modified xsi:type="dcterms:W3CDTF">2023-01-23T10:44:00Z</dcterms:modified>
</cp:coreProperties>
</file>